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3A60E" w14:textId="5D556F57" w:rsidR="0091378D" w:rsidRPr="003A796F" w:rsidRDefault="004D3375" w:rsidP="003A796F">
      <w:pPr>
        <w:pStyle w:val="Rubrikrad3"/>
      </w:pPr>
      <w:r>
        <w:t xml:space="preserve">Styrelsemöte Strömnäs GIF HK Orgnummer: </w:t>
      </w:r>
      <w:r>
        <w:rPr>
          <w:b/>
          <w:bCs/>
        </w:rPr>
        <w:t xml:space="preserve"> </w:t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802524-9569</w:t>
      </w:r>
    </w:p>
    <w:p w14:paraId="0BF649FF" w14:textId="77777777" w:rsidR="006305A2" w:rsidRDefault="008F5A32" w:rsidP="00A82741">
      <w:pPr>
        <w:pStyle w:val="Rubrikrad1"/>
      </w:pPr>
      <w:r>
        <w:t>Protokoll</w:t>
      </w:r>
    </w:p>
    <w:tbl>
      <w:tblPr>
        <w:tblW w:w="9061" w:type="dxa"/>
        <w:tblLayout w:type="fixed"/>
        <w:tblCellMar>
          <w:top w:w="85" w:type="dxa"/>
          <w:bottom w:w="85" w:type="dxa"/>
        </w:tblCellMar>
        <w:tblLook w:val="0680" w:firstRow="0" w:lastRow="0" w:firstColumn="1" w:lastColumn="0" w:noHBand="1" w:noVBand="1"/>
      </w:tblPr>
      <w:tblGrid>
        <w:gridCol w:w="2486"/>
        <w:gridCol w:w="6575"/>
      </w:tblGrid>
      <w:tr w:rsidR="0091378D" w14:paraId="231E90C5" w14:textId="77777777" w:rsidTr="00E33966">
        <w:trPr>
          <w:trHeight w:val="227"/>
        </w:trPr>
        <w:tc>
          <w:tcPr>
            <w:tcW w:w="2486" w:type="dxa"/>
            <w:tcBorders>
              <w:top w:val="single" w:sz="4" w:space="0" w:color="auto"/>
            </w:tcBorders>
            <w:tcMar>
              <w:top w:w="284" w:type="dxa"/>
            </w:tcMar>
          </w:tcPr>
          <w:p w14:paraId="02816620" w14:textId="36094F66" w:rsidR="0091378D" w:rsidRDefault="0091378D">
            <w:bookmarkStart w:id="0" w:name="zMötesdatum"/>
            <w:r>
              <w:t>Datum</w:t>
            </w:r>
            <w:bookmarkEnd w:id="0"/>
            <w:r w:rsidR="004D3375">
              <w:t>:</w:t>
            </w:r>
            <w:r w:rsidR="004D3375" w:rsidRPr="004D3375">
              <w:t xml:space="preserve"> 2026</w:t>
            </w:r>
            <w:r w:rsidR="00DA5D2A">
              <w:t>0</w:t>
            </w:r>
            <w:r w:rsidR="005842CB">
              <w:t>913</w:t>
            </w:r>
          </w:p>
        </w:tc>
        <w:bookmarkStart w:id="1" w:name="xx_1Datum_x_1"/>
        <w:tc>
          <w:tcPr>
            <w:tcW w:w="6575" w:type="dxa"/>
            <w:tcBorders>
              <w:top w:val="single" w:sz="4" w:space="0" w:color="auto"/>
            </w:tcBorders>
            <w:tcMar>
              <w:top w:w="284" w:type="dxa"/>
            </w:tcMar>
          </w:tcPr>
          <w:p w14:paraId="39378CBA" w14:textId="77777777" w:rsidR="0091378D" w:rsidRDefault="003A796F" w:rsidP="00A82741">
            <w:pPr>
              <w:pStyle w:val="Tabelltext"/>
            </w:pPr>
            <w:r>
              <w:fldChar w:fldCharType="begin"/>
            </w:r>
            <w:r>
              <w:instrText xml:space="preserve">Macrobutton nomacro </w:instrText>
            </w:r>
            <w:r>
              <w:rPr>
                <w:rFonts w:ascii="MS Mincho" w:eastAsia="MS Mincho" w:hAnsi="MS Mincho" w:cs="MS Mincho" w:hint="eastAsia"/>
              </w:rPr>
              <w:instrText> </w:instrText>
            </w:r>
            <w:r>
              <w:rPr>
                <w:rFonts w:ascii="MS Mincho" w:eastAsia="MS Mincho" w:hAnsi="MS Mincho" w:cs="MS Mincho" w:hint="eastAsia"/>
              </w:rPr>
              <w:instrText> </w:instrText>
            </w:r>
            <w:r>
              <w:fldChar w:fldCharType="end"/>
            </w:r>
            <w:bookmarkEnd w:id="1"/>
          </w:p>
        </w:tc>
      </w:tr>
      <w:tr w:rsidR="0091378D" w14:paraId="6E00BE83" w14:textId="77777777">
        <w:trPr>
          <w:trHeight w:val="227"/>
        </w:trPr>
        <w:tc>
          <w:tcPr>
            <w:tcW w:w="2486" w:type="dxa"/>
          </w:tcPr>
          <w:p w14:paraId="66A48DD6" w14:textId="67B4803D" w:rsidR="0091378D" w:rsidRDefault="0091378D">
            <w:bookmarkStart w:id="2" w:name="zPlats"/>
            <w:r>
              <w:t>Plats</w:t>
            </w:r>
            <w:bookmarkEnd w:id="2"/>
            <w:r w:rsidR="004D3375">
              <w:t xml:space="preserve">: </w:t>
            </w:r>
            <w:r w:rsidR="00DA5D2A">
              <w:t>Pitholmssprthall</w:t>
            </w:r>
          </w:p>
        </w:tc>
        <w:bookmarkStart w:id="3" w:name="xx_4Plats_x_1"/>
        <w:tc>
          <w:tcPr>
            <w:tcW w:w="6575" w:type="dxa"/>
          </w:tcPr>
          <w:p w14:paraId="51E23464" w14:textId="77777777" w:rsidR="0091378D" w:rsidRDefault="003A796F" w:rsidP="00A82741">
            <w:pPr>
              <w:pStyle w:val="Tabelltext"/>
            </w:pPr>
            <w:r>
              <w:fldChar w:fldCharType="begin"/>
            </w:r>
            <w:r>
              <w:instrText xml:space="preserve">Macrobutton nomacro </w:instrText>
            </w:r>
            <w:r>
              <w:rPr>
                <w:rFonts w:ascii="MS Mincho" w:eastAsia="MS Mincho" w:hAnsi="MS Mincho" w:cs="MS Mincho" w:hint="eastAsia"/>
              </w:rPr>
              <w:instrText> </w:instrText>
            </w:r>
            <w:r>
              <w:rPr>
                <w:rFonts w:ascii="MS Mincho" w:eastAsia="MS Mincho" w:hAnsi="MS Mincho" w:cs="MS Mincho" w:hint="eastAsia"/>
              </w:rPr>
              <w:instrText> </w:instrText>
            </w:r>
            <w:r>
              <w:fldChar w:fldCharType="end"/>
            </w:r>
            <w:bookmarkEnd w:id="3"/>
          </w:p>
        </w:tc>
      </w:tr>
      <w:tr w:rsidR="0091378D" w14:paraId="425DA233" w14:textId="77777777">
        <w:trPr>
          <w:trHeight w:val="227"/>
        </w:trPr>
        <w:tc>
          <w:tcPr>
            <w:tcW w:w="2486" w:type="dxa"/>
          </w:tcPr>
          <w:p w14:paraId="557EB471" w14:textId="77777777" w:rsidR="005842CB" w:rsidRDefault="0091378D" w:rsidP="00C26048">
            <w:bookmarkStart w:id="4" w:name="zKallade"/>
            <w:r>
              <w:t>Närvarande</w:t>
            </w:r>
            <w:bookmarkEnd w:id="4"/>
            <w:r w:rsidR="004D3375">
              <w:t>:</w:t>
            </w:r>
          </w:p>
          <w:p w14:paraId="491C289D" w14:textId="77777777" w:rsidR="005842CB" w:rsidRDefault="004D3375" w:rsidP="00C26048">
            <w:r>
              <w:t xml:space="preserve"> </w:t>
            </w:r>
            <w:r w:rsidR="005842CB">
              <w:t>Klas stenström</w:t>
            </w:r>
          </w:p>
          <w:p w14:paraId="5A169B7E" w14:textId="77777777" w:rsidR="005842CB" w:rsidRDefault="005842CB" w:rsidP="00C26048">
            <w:r>
              <w:t>Simon Aronsson</w:t>
            </w:r>
          </w:p>
          <w:p w14:paraId="2D998DCB" w14:textId="267F10FF" w:rsidR="0091378D" w:rsidRDefault="005842CB" w:rsidP="00C26048">
            <w:r>
              <w:t>Pär Boström</w:t>
            </w:r>
          </w:p>
        </w:tc>
        <w:bookmarkStart w:id="5" w:name="xx_2Närvarande_x_3"/>
        <w:tc>
          <w:tcPr>
            <w:tcW w:w="6575" w:type="dxa"/>
          </w:tcPr>
          <w:p w14:paraId="76E1754A" w14:textId="77777777" w:rsidR="0091378D" w:rsidRDefault="003A796F" w:rsidP="00A55FC1">
            <w:pPr>
              <w:pStyle w:val="Tabelltext"/>
            </w:pPr>
            <w:r w:rsidRPr="00374A78">
              <w:fldChar w:fldCharType="begin"/>
            </w:r>
            <w:r w:rsidRPr="00374A78">
              <w:instrText xml:space="preserve">Macrobutton nomacro </w:instrText>
            </w:r>
            <w:r w:rsidRPr="00374A78">
              <w:rPr>
                <w:rFonts w:ascii="MS Mincho" w:eastAsia="MS Mincho" w:hAnsi="MS Mincho" w:cs="MS Mincho" w:hint="eastAsia"/>
              </w:rPr>
              <w:instrText> </w:instrText>
            </w:r>
            <w:r w:rsidRPr="00374A78">
              <w:rPr>
                <w:rFonts w:ascii="MS Mincho" w:eastAsia="MS Mincho" w:hAnsi="MS Mincho" w:cs="MS Mincho" w:hint="eastAsia"/>
              </w:rPr>
              <w:instrText> </w:instrText>
            </w:r>
            <w:r w:rsidRPr="00374A78">
              <w:fldChar w:fldCharType="end"/>
            </w:r>
            <w:bookmarkEnd w:id="5"/>
          </w:p>
        </w:tc>
      </w:tr>
      <w:tr w:rsidR="0091378D" w14:paraId="1A1885E2" w14:textId="77777777">
        <w:trPr>
          <w:trHeight w:val="227"/>
        </w:trPr>
        <w:tc>
          <w:tcPr>
            <w:tcW w:w="2486" w:type="dxa"/>
            <w:tcBorders>
              <w:bottom w:val="single" w:sz="4" w:space="0" w:color="auto"/>
            </w:tcBorders>
          </w:tcPr>
          <w:p w14:paraId="47B9850D" w14:textId="77777777" w:rsidR="0091378D" w:rsidRDefault="0091378D" w:rsidP="00C26048">
            <w:r>
              <w:t>Anmält förhinder</w:t>
            </w:r>
            <w:r w:rsidR="004D3375">
              <w:t>:</w:t>
            </w:r>
          </w:p>
          <w:p w14:paraId="03606624" w14:textId="77777777" w:rsidR="009A505E" w:rsidRDefault="009A505E" w:rsidP="009A505E">
            <w:r>
              <w:t>David Wiklund</w:t>
            </w:r>
          </w:p>
          <w:p w14:paraId="120870AD" w14:textId="7B3E6ED4" w:rsidR="009A505E" w:rsidRDefault="009A505E" w:rsidP="00C26048"/>
          <w:p w14:paraId="0A0487B8" w14:textId="77777777" w:rsidR="005842CB" w:rsidRDefault="005842CB" w:rsidP="00C26048">
            <w:r>
              <w:t>Anders Ringbjer 5 min innan</w:t>
            </w:r>
          </w:p>
          <w:p w14:paraId="1D24645B" w14:textId="420B85E3" w:rsidR="005842CB" w:rsidRDefault="005842CB" w:rsidP="00C26048">
            <w:r>
              <w:t>Anton Lee Polititken.</w:t>
            </w:r>
          </w:p>
        </w:tc>
        <w:bookmarkStart w:id="6" w:name="xx_3Anmält_förhinder_x_2"/>
        <w:tc>
          <w:tcPr>
            <w:tcW w:w="6575" w:type="dxa"/>
            <w:tcBorders>
              <w:bottom w:val="single" w:sz="4" w:space="0" w:color="auto"/>
            </w:tcBorders>
          </w:tcPr>
          <w:p w14:paraId="182ACB22" w14:textId="77777777" w:rsidR="0091378D" w:rsidRDefault="003A796F">
            <w:pPr>
              <w:pStyle w:val="Tabelltext"/>
            </w:pPr>
            <w:r w:rsidRPr="00374A78">
              <w:fldChar w:fldCharType="begin"/>
            </w:r>
            <w:r w:rsidRPr="00374A78">
              <w:instrText xml:space="preserve">Macrobutton nomacro </w:instrText>
            </w:r>
            <w:r w:rsidRPr="00374A78">
              <w:rPr>
                <w:rFonts w:ascii="MS Mincho" w:eastAsia="MS Mincho" w:hAnsi="MS Mincho" w:cs="MS Mincho" w:hint="eastAsia"/>
              </w:rPr>
              <w:instrText> </w:instrText>
            </w:r>
            <w:r w:rsidRPr="00374A78">
              <w:rPr>
                <w:rFonts w:ascii="MS Mincho" w:eastAsia="MS Mincho" w:hAnsi="MS Mincho" w:cs="MS Mincho" w:hint="eastAsia"/>
              </w:rPr>
              <w:instrText> </w:instrText>
            </w:r>
            <w:r w:rsidRPr="00374A78">
              <w:fldChar w:fldCharType="end"/>
            </w:r>
            <w:bookmarkEnd w:id="6"/>
          </w:p>
          <w:p w14:paraId="3CBF832F" w14:textId="77777777" w:rsidR="0091378D" w:rsidRPr="006310A5" w:rsidRDefault="0091378D">
            <w:pPr>
              <w:pStyle w:val="Tabelltext"/>
            </w:pPr>
          </w:p>
        </w:tc>
      </w:tr>
    </w:tbl>
    <w:p w14:paraId="39D4E07B" w14:textId="77777777" w:rsidR="0091378D" w:rsidRDefault="0091378D"/>
    <w:p w14:paraId="36B49D0F" w14:textId="77777777" w:rsidR="0091378D" w:rsidRDefault="0091378D"/>
    <w:p w14:paraId="49FA2223" w14:textId="77777777" w:rsidR="00D574A8" w:rsidRDefault="00D574A8" w:rsidP="0070301A">
      <w:pPr>
        <w:pStyle w:val="ParagrafRubrik"/>
      </w:pPr>
      <w:r>
        <w:t>Sammanträdets öppnande</w:t>
      </w:r>
    </w:p>
    <w:p w14:paraId="1BFC82D1" w14:textId="160B2EA0" w:rsidR="00D574A8" w:rsidRDefault="00D574A8" w:rsidP="00D574A8">
      <w:pPr>
        <w:pStyle w:val="ParagrafText"/>
      </w:pPr>
      <w:r>
        <w:t>Ordförande hälsade deltagarna välkomna samt förklarade sammanträdet öppnat.</w:t>
      </w:r>
    </w:p>
    <w:p w14:paraId="41334732" w14:textId="77777777" w:rsidR="00D574A8" w:rsidRPr="0070301A" w:rsidRDefault="00D574A8" w:rsidP="0070301A">
      <w:pPr>
        <w:pStyle w:val="ParagrafRubrik"/>
      </w:pPr>
      <w:bookmarkStart w:id="7" w:name="zDagordning"/>
      <w:r w:rsidRPr="0070301A">
        <w:t>Dagordning</w:t>
      </w:r>
      <w:bookmarkEnd w:id="7"/>
    </w:p>
    <w:p w14:paraId="673F16A3" w14:textId="77777777" w:rsidR="00D574A8" w:rsidRDefault="00D574A8" w:rsidP="00D574A8">
      <w:pPr>
        <w:pStyle w:val="ParagrafText"/>
      </w:pPr>
      <w:r>
        <w:t>Ordföranden föredrog förslag till dagordning för sammanträdet, vilken godkändes.</w:t>
      </w:r>
    </w:p>
    <w:p w14:paraId="7A54645F" w14:textId="0E3E24C6" w:rsidR="00D574A8" w:rsidRDefault="004D3375" w:rsidP="004D3375">
      <w:pPr>
        <w:pStyle w:val="ParagrafRubrik"/>
        <w:numPr>
          <w:ilvl w:val="0"/>
          <w:numId w:val="8"/>
        </w:numPr>
      </w:pPr>
      <w:r>
        <w:t>Val av mötets funktionärer</w:t>
      </w:r>
    </w:p>
    <w:p w14:paraId="4C742152" w14:textId="77777777" w:rsidR="004D3375" w:rsidRDefault="004D3375" w:rsidP="0099521A">
      <w:pPr>
        <w:pStyle w:val="ParagrafText"/>
        <w:numPr>
          <w:ilvl w:val="0"/>
          <w:numId w:val="19"/>
        </w:numPr>
      </w:pPr>
      <w:r>
        <w:t>Ordförande – Alexandra Renberg</w:t>
      </w:r>
    </w:p>
    <w:p w14:paraId="52987C3C" w14:textId="1552DFE6" w:rsidR="004B4C4C" w:rsidRPr="004B4C4C" w:rsidRDefault="004D3375" w:rsidP="0099521A">
      <w:pPr>
        <w:pStyle w:val="ParagrafText"/>
        <w:numPr>
          <w:ilvl w:val="0"/>
          <w:numId w:val="19"/>
        </w:numPr>
      </w:pPr>
      <w:r>
        <w:t xml:space="preserve">Sekreterare – </w:t>
      </w:r>
      <w:r w:rsidR="005842CB">
        <w:t>Pär Boström</w:t>
      </w:r>
    </w:p>
    <w:p w14:paraId="1E76CAC7" w14:textId="5C3C01CD" w:rsidR="004D3375" w:rsidRPr="004D3375" w:rsidRDefault="004D3375" w:rsidP="0099521A">
      <w:pPr>
        <w:pStyle w:val="ParagrafText"/>
        <w:numPr>
          <w:ilvl w:val="0"/>
          <w:numId w:val="19"/>
        </w:numPr>
      </w:pPr>
      <w:r>
        <w:t xml:space="preserve">Justerare – </w:t>
      </w:r>
      <w:r w:rsidR="005842CB">
        <w:t>Simon Aronsson</w:t>
      </w:r>
    </w:p>
    <w:p w14:paraId="289826BF" w14:textId="092CF213" w:rsidR="004D3375" w:rsidRDefault="004D3375" w:rsidP="004D3375">
      <w:pPr>
        <w:pStyle w:val="ParagrafRubrik"/>
      </w:pPr>
      <w:r>
        <w:t>Genomgång av föregående protokoll</w:t>
      </w:r>
    </w:p>
    <w:p w14:paraId="460977E1" w14:textId="0AAE59F1" w:rsidR="004D3375" w:rsidRPr="004D3375" w:rsidRDefault="005842CB" w:rsidP="004D3375">
      <w:pPr>
        <w:pStyle w:val="ParagrafText"/>
      </w:pPr>
      <w:r>
        <w:t>Genomgång av föregående protokoll.</w:t>
      </w:r>
    </w:p>
    <w:p w14:paraId="4AE04885" w14:textId="6EC3FD20" w:rsidR="004D3375" w:rsidRDefault="004D3375" w:rsidP="004D3375">
      <w:pPr>
        <w:pStyle w:val="ParagrafRubrik"/>
      </w:pPr>
      <w:r>
        <w:t>Ekonomisk rapport</w:t>
      </w:r>
    </w:p>
    <w:p w14:paraId="52148963" w14:textId="0909BFEC" w:rsidR="00891A6B" w:rsidRPr="00891A6B" w:rsidRDefault="004D3375" w:rsidP="00891A6B">
      <w:pPr>
        <w:pStyle w:val="ParagrafText"/>
        <w:numPr>
          <w:ilvl w:val="0"/>
          <w:numId w:val="17"/>
        </w:numPr>
      </w:pPr>
      <w:r>
        <w:t>Rapporter</w:t>
      </w:r>
      <w:r w:rsidR="001C6758">
        <w:t xml:space="preserve">  </w:t>
      </w:r>
      <w:r w:rsidR="00891A6B">
        <w:br/>
        <w:t>Spiris är det nya systemt som vår föreningen använder. Systemet underlättar kassörens uppdrag. Förbundet har börjat med Cleverservice- ett domarsystemen.</w:t>
      </w:r>
    </w:p>
    <w:p w14:paraId="2DBCC9AE" w14:textId="3C118AEA" w:rsidR="004D3375" w:rsidRDefault="004D3375" w:rsidP="004D3375">
      <w:pPr>
        <w:pStyle w:val="ParagrafText"/>
        <w:numPr>
          <w:ilvl w:val="0"/>
          <w:numId w:val="17"/>
        </w:numPr>
      </w:pPr>
      <w:r>
        <w:lastRenderedPageBreak/>
        <w:t>Försäljning</w:t>
      </w:r>
      <w:r w:rsidR="00891A6B">
        <w:br/>
        <w:t>New</w:t>
      </w:r>
      <w:r w:rsidR="00C10B8A">
        <w:t xml:space="preserve"> </w:t>
      </w:r>
      <w:r w:rsidR="00891A6B">
        <w:t>body försäljningen skall påbörjan väldigt snart.</w:t>
      </w:r>
    </w:p>
    <w:p w14:paraId="6CE287A0" w14:textId="4C936D85" w:rsidR="004D3375" w:rsidRDefault="004D3375" w:rsidP="004D3375">
      <w:pPr>
        <w:pStyle w:val="ParagrafText"/>
        <w:numPr>
          <w:ilvl w:val="0"/>
          <w:numId w:val="17"/>
        </w:numPr>
      </w:pPr>
      <w:r>
        <w:t>Medlems och träningsavgifter</w:t>
      </w:r>
    </w:p>
    <w:p w14:paraId="4C893FB0" w14:textId="41EE1D00" w:rsidR="004D3375" w:rsidRDefault="004D3375" w:rsidP="004D3375">
      <w:pPr>
        <w:pStyle w:val="ParagrafRubrik"/>
      </w:pPr>
      <w:r>
        <w:t>Status från lagen</w:t>
      </w:r>
    </w:p>
    <w:p w14:paraId="49E2BD4C" w14:textId="77777777" w:rsidR="004D3375" w:rsidRDefault="004D3375" w:rsidP="004D3375">
      <w:pPr>
        <w:pStyle w:val="ParagrafText"/>
        <w:numPr>
          <w:ilvl w:val="0"/>
          <w:numId w:val="14"/>
        </w:numPr>
      </w:pPr>
      <w:r>
        <w:t>Damerna</w:t>
      </w:r>
    </w:p>
    <w:p w14:paraId="451C553F" w14:textId="7AF12D76" w:rsidR="004D3375" w:rsidRPr="004D3375" w:rsidRDefault="004D3375" w:rsidP="004D3375">
      <w:pPr>
        <w:pStyle w:val="ParagrafText"/>
        <w:numPr>
          <w:ilvl w:val="0"/>
          <w:numId w:val="14"/>
        </w:numPr>
      </w:pPr>
      <w:r>
        <w:t>Ungdoms</w:t>
      </w:r>
    </w:p>
    <w:p w14:paraId="23477C76" w14:textId="33E3F82C" w:rsidR="004D3375" w:rsidRDefault="004D3375" w:rsidP="004D3375">
      <w:pPr>
        <w:pStyle w:val="ParagrafRubrik"/>
      </w:pPr>
      <w:r>
        <w:t>Status från grupper</w:t>
      </w:r>
      <w:r w:rsidR="00C10B8A">
        <w:t>- Inget att rapportera.</w:t>
      </w:r>
    </w:p>
    <w:p w14:paraId="7724C057" w14:textId="5E6E8F0F" w:rsidR="004D3375" w:rsidRDefault="004D3375" w:rsidP="004D3375">
      <w:pPr>
        <w:pStyle w:val="ParagrafText"/>
        <w:numPr>
          <w:ilvl w:val="0"/>
          <w:numId w:val="18"/>
        </w:numPr>
      </w:pPr>
      <w:r>
        <w:t>Damgruppen</w:t>
      </w:r>
    </w:p>
    <w:p w14:paraId="612B1C98" w14:textId="77777777" w:rsidR="004D3375" w:rsidRDefault="004D3375" w:rsidP="004D3375">
      <w:pPr>
        <w:pStyle w:val="ParagrafText"/>
        <w:numPr>
          <w:ilvl w:val="0"/>
          <w:numId w:val="18"/>
        </w:numPr>
      </w:pPr>
      <w:r>
        <w:t>Kioskgruppen</w:t>
      </w:r>
    </w:p>
    <w:p w14:paraId="62F48C6A" w14:textId="28966FB2" w:rsidR="004D3375" w:rsidRDefault="004D3375" w:rsidP="004D3375">
      <w:pPr>
        <w:pStyle w:val="ParagrafText"/>
        <w:numPr>
          <w:ilvl w:val="0"/>
          <w:numId w:val="18"/>
        </w:numPr>
      </w:pPr>
      <w:r>
        <w:t>Sponsringsgruppen</w:t>
      </w:r>
    </w:p>
    <w:p w14:paraId="4E67A727" w14:textId="3A4F6E2A" w:rsidR="004D3375" w:rsidRPr="004D3375" w:rsidRDefault="00846920" w:rsidP="004D3375">
      <w:pPr>
        <w:pStyle w:val="ParagrafRubrik"/>
      </w:pPr>
      <w:r>
        <w:t>Brottsregistret</w:t>
      </w:r>
    </w:p>
    <w:p w14:paraId="2C64345D" w14:textId="4FF9CC9B" w:rsidR="004D3375" w:rsidRPr="004D3375" w:rsidRDefault="00C10B8A" w:rsidP="004D3375">
      <w:pPr>
        <w:pStyle w:val="ParagrafText"/>
      </w:pPr>
      <w:r>
        <w:t>Utskickat till samtliga tränare mm. Nya regler kring att det gäller 6 månader. Alla måste skicka in de från september månad.</w:t>
      </w:r>
    </w:p>
    <w:p w14:paraId="0399A531" w14:textId="47E2CA86" w:rsidR="004D3375" w:rsidRDefault="004D3375" w:rsidP="004D3375">
      <w:pPr>
        <w:pStyle w:val="ParagrafRubrik"/>
      </w:pPr>
      <w:r>
        <w:t>Alliansen föreningen SGIF</w:t>
      </w:r>
    </w:p>
    <w:p w14:paraId="135BD955" w14:textId="14A4162C" w:rsidR="004D3375" w:rsidRDefault="00C10B8A" w:rsidP="004D3375">
      <w:pPr>
        <w:pStyle w:val="ParagrafText"/>
      </w:pPr>
      <w:r>
        <w:t>Har</w:t>
      </w:r>
      <w:r w:rsidR="009D480B">
        <w:t xml:space="preserve"> haft årsmöte.</w:t>
      </w:r>
    </w:p>
    <w:p w14:paraId="40B5F26F" w14:textId="69B89A2C" w:rsidR="004D3375" w:rsidRDefault="004D3375" w:rsidP="004D3375">
      <w:pPr>
        <w:pStyle w:val="ParagrafRubrik"/>
      </w:pPr>
      <w:r>
        <w:t>Övriga frå</w:t>
      </w:r>
      <w:r w:rsidR="003C7290">
        <w:t>gor</w:t>
      </w:r>
    </w:p>
    <w:p w14:paraId="524A3BC6" w14:textId="54D96078" w:rsidR="0005294F" w:rsidRPr="0005294F" w:rsidRDefault="003C7290" w:rsidP="0005294F">
      <w:pPr>
        <w:pStyle w:val="ParagrafText"/>
      </w:pPr>
      <w:r>
        <w:t>1</w:t>
      </w:r>
      <w:r w:rsidR="009A505E">
        <w:t xml:space="preserve">4 mars 2027 skall vi </w:t>
      </w:r>
      <w:r>
        <w:t>träffa de övriga handbollsfreningarna med flicklag i Kommunen (Norrfjärden, Lillpite och strömnäs)</w:t>
      </w:r>
      <w:r w:rsidR="009A505E">
        <w:t xml:space="preserve"> för att göra en spelainventering.</w:t>
      </w:r>
      <w:r>
        <w:br/>
        <w:t xml:space="preserve">Gamla kansliet- Alexandra kontaktar Rolf angående huset, föreningen är ej intresserade av att vara hyresvärd. Kommunen kan ej sälja tomten där kansliet står pga </w:t>
      </w:r>
      <w:proofErr w:type="gramStart"/>
      <w:r>
        <w:t>av att</w:t>
      </w:r>
      <w:proofErr w:type="gramEnd"/>
      <w:r>
        <w:t xml:space="preserve"> tomten är parkmark.</w:t>
      </w:r>
      <w:r w:rsidR="00C10B8A">
        <w:br/>
        <w:t>Önskar</w:t>
      </w:r>
      <w:r w:rsidR="009D480B">
        <w:t>en</w:t>
      </w:r>
      <w:r w:rsidR="00C10B8A">
        <w:t xml:space="preserve"> skylt där de står hur vi beter oss i hallen.</w:t>
      </w:r>
      <w:r w:rsidR="0005294F">
        <w:br/>
        <w:t>Strömnäsdagen blir den 31 oktober.</w:t>
      </w:r>
    </w:p>
    <w:p w14:paraId="3396EF11" w14:textId="6068C80B" w:rsidR="004D3375" w:rsidRDefault="004D3375" w:rsidP="004D3375">
      <w:pPr>
        <w:pStyle w:val="ParagrafRubrik"/>
      </w:pPr>
      <w:r>
        <w:t>Beslutspunkter</w:t>
      </w:r>
    </w:p>
    <w:p w14:paraId="53BF10C0" w14:textId="1E55F000" w:rsidR="004D3375" w:rsidRDefault="0005294F" w:rsidP="004D3375">
      <w:pPr>
        <w:pStyle w:val="ParagrafText"/>
      </w:pPr>
      <w:r>
        <w:t>Mötet beslutade att fler än 1 barn så säljer man 4 paket extra per barn.</w:t>
      </w:r>
    </w:p>
    <w:p w14:paraId="2101DDB1" w14:textId="1626C856" w:rsidR="004D3375" w:rsidRPr="004D3375" w:rsidRDefault="004D3375" w:rsidP="004D3375">
      <w:pPr>
        <w:pStyle w:val="ParagrafRubrik"/>
      </w:pPr>
      <w:r>
        <w:t>N</w:t>
      </w:r>
      <w:r w:rsidR="005A3C1A">
        <w:t>ä</w:t>
      </w:r>
      <w:r>
        <w:t>stkommande styrelsemöte</w:t>
      </w:r>
    </w:p>
    <w:p w14:paraId="4D87B550" w14:textId="1DBF160F" w:rsidR="004D3375" w:rsidRDefault="009D480B" w:rsidP="004D3375">
      <w:pPr>
        <w:pStyle w:val="ParagrafText"/>
      </w:pPr>
      <w:r>
        <w:t>18 oktober 20.00</w:t>
      </w:r>
    </w:p>
    <w:p w14:paraId="1871E7ED" w14:textId="77777777" w:rsidR="004D3375" w:rsidRPr="004D3375" w:rsidRDefault="004D3375" w:rsidP="004D3375">
      <w:pPr>
        <w:pStyle w:val="ParagrafRubrik"/>
        <w:numPr>
          <w:ilvl w:val="0"/>
          <w:numId w:val="0"/>
        </w:numPr>
        <w:ind w:left="851" w:hanging="851"/>
      </w:pPr>
    </w:p>
    <w:p w14:paraId="129B85B4" w14:textId="77777777" w:rsidR="00D574A8" w:rsidRDefault="00D574A8" w:rsidP="0070301A">
      <w:pPr>
        <w:pStyle w:val="ParagrafRubrik"/>
      </w:pPr>
      <w:r>
        <w:t>Avslutning</w:t>
      </w:r>
    </w:p>
    <w:p w14:paraId="73650129" w14:textId="75F23458" w:rsidR="00D574A8" w:rsidRDefault="00D574A8" w:rsidP="00D574A8">
      <w:pPr>
        <w:pStyle w:val="ParagrafText"/>
      </w:pPr>
      <w:r>
        <w:t>Ordförande förklarade sammanträdet avslutat.</w:t>
      </w:r>
    </w:p>
    <w:p w14:paraId="04EA79A2" w14:textId="77777777" w:rsidR="00D574A8" w:rsidRDefault="00D574A8" w:rsidP="00D574A8">
      <w:pPr>
        <w:pStyle w:val="Sidfot"/>
        <w:tabs>
          <w:tab w:val="clear" w:pos="4536"/>
          <w:tab w:val="clear" w:pos="9072"/>
        </w:tabs>
      </w:pPr>
    </w:p>
    <w:p w14:paraId="3248F985" w14:textId="77777777" w:rsidR="00D574A8" w:rsidRDefault="00D574A8" w:rsidP="00F20687">
      <w:r>
        <w:t>Vid protokollet</w:t>
      </w:r>
    </w:p>
    <w:p w14:paraId="3499299A" w14:textId="77777777" w:rsidR="00D574A8" w:rsidRDefault="00D574A8" w:rsidP="00F20687"/>
    <w:p w14:paraId="72DDBAF4" w14:textId="77777777" w:rsidR="008F5A32" w:rsidRDefault="008F5A32" w:rsidP="00F20687"/>
    <w:p w14:paraId="3F5A23D1" w14:textId="77777777" w:rsidR="00F20687" w:rsidRDefault="00F20687" w:rsidP="00F20687"/>
    <w:p w14:paraId="001CE877" w14:textId="77777777" w:rsidR="00D574A8" w:rsidRDefault="00F20687" w:rsidP="00F20687">
      <w:pPr>
        <w:tabs>
          <w:tab w:val="left" w:leader="dot" w:pos="4394"/>
        </w:tabs>
      </w:pPr>
      <w:r>
        <w:tab/>
      </w:r>
    </w:p>
    <w:bookmarkStart w:id="8" w:name="xx_6Sekreterare_x_1"/>
    <w:p w14:paraId="700EC10B" w14:textId="77777777" w:rsidR="00F20687" w:rsidRDefault="00F20687" w:rsidP="00F20687">
      <w:pPr>
        <w:tabs>
          <w:tab w:val="left" w:leader="dot" w:pos="3828"/>
        </w:tabs>
      </w:pPr>
      <w:r>
        <w:fldChar w:fldCharType="begin"/>
      </w:r>
      <w:r>
        <w:instrText xml:space="preserve"> Macrobutton nomacro [Sekreterare]</w:instrText>
      </w:r>
      <w:r>
        <w:fldChar w:fldCharType="end"/>
      </w:r>
      <w:bookmarkEnd w:id="8"/>
    </w:p>
    <w:p w14:paraId="0110BC76" w14:textId="77777777" w:rsidR="00D574A8" w:rsidRDefault="00D574A8" w:rsidP="0058725C"/>
    <w:p w14:paraId="7A1AA74C" w14:textId="77777777" w:rsidR="00D574A8" w:rsidRDefault="00D574A8" w:rsidP="0058725C"/>
    <w:p w14:paraId="6B9103CC" w14:textId="77777777" w:rsidR="00D574A8" w:rsidRDefault="00D574A8" w:rsidP="0058725C"/>
    <w:p w14:paraId="354B91C9" w14:textId="77777777" w:rsidR="00D574A8" w:rsidRDefault="00D574A8" w:rsidP="00F20687">
      <w:pPr>
        <w:pStyle w:val="Rubrik4"/>
      </w:pPr>
      <w:r>
        <w:t>Justerat</w:t>
      </w:r>
    </w:p>
    <w:p w14:paraId="2F249C6B" w14:textId="77777777" w:rsidR="00F20687" w:rsidRDefault="00F20687" w:rsidP="0058725C">
      <w:pPr>
        <w:rPr>
          <w:b/>
        </w:rPr>
      </w:pPr>
    </w:p>
    <w:tbl>
      <w:tblPr>
        <w:tblW w:w="9045" w:type="dxa"/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4595"/>
        <w:gridCol w:w="4450"/>
      </w:tblGrid>
      <w:tr w:rsidR="00F20687" w14:paraId="614A2377" w14:textId="77777777" w:rsidTr="00F20687">
        <w:trPr>
          <w:trHeight w:val="340"/>
        </w:trPr>
        <w:tc>
          <w:tcPr>
            <w:tcW w:w="4595" w:type="dxa"/>
            <w:hideMark/>
          </w:tcPr>
          <w:p w14:paraId="2A918AE4" w14:textId="77777777" w:rsidR="00F20687" w:rsidRDefault="00F20687">
            <w:pPr>
              <w:pStyle w:val="Tabellrubriker"/>
              <w:tabs>
                <w:tab w:val="left" w:pos="2438"/>
              </w:tabs>
            </w:pPr>
            <w:r>
              <w:t>Ort</w:t>
            </w:r>
            <w:r>
              <w:tab/>
              <w:t>Datum</w:t>
            </w:r>
          </w:p>
          <w:p w14:paraId="2C8A1463" w14:textId="77777777" w:rsidR="00F20687" w:rsidRDefault="009C2A6D">
            <w:pPr>
              <w:tabs>
                <w:tab w:val="left" w:pos="2438"/>
              </w:tabs>
            </w:pPr>
            <w:sdt>
              <w:sdtPr>
                <w:id w:val="-904518785"/>
                <w:placeholder>
                  <w:docPart w:val="42F84DD108C94639917EA3B0BCF8E475"/>
                </w:placeholder>
                <w:showingPlcHdr/>
                <w:text/>
              </w:sdtPr>
              <w:sdtEndPr/>
              <w:sdtContent>
                <w:r w:rsidR="00F20687">
                  <w:rPr>
                    <w:rStyle w:val="Platshllartext"/>
                  </w:rPr>
                  <w:t>[Ort]</w:t>
                </w:r>
              </w:sdtContent>
            </w:sdt>
            <w:r w:rsidR="00F20687">
              <w:tab/>
            </w:r>
            <w:sdt>
              <w:sdtPr>
                <w:id w:val="-485786555"/>
                <w:placeholder>
                  <w:docPart w:val="E9079F1B832946C5906ABA0471C7FD94"/>
                </w:placeholder>
                <w:showingPlcHdr/>
                <w:date>
                  <w:dateFormat w:val="yyyy-MM-dd"/>
                  <w:lid w:val="sv-SE"/>
                  <w:storeMappedDataAs w:val="dateTime"/>
                  <w:calendar w:val="gregorian"/>
                </w:date>
              </w:sdtPr>
              <w:sdtEndPr/>
              <w:sdtContent>
                <w:r w:rsidR="00F20687">
                  <w:rPr>
                    <w:rStyle w:val="Platshllartext"/>
                  </w:rPr>
                  <w:t>[Välj datum]</w:t>
                </w:r>
              </w:sdtContent>
            </w:sdt>
          </w:p>
        </w:tc>
        <w:tc>
          <w:tcPr>
            <w:tcW w:w="4450" w:type="dxa"/>
            <w:hideMark/>
          </w:tcPr>
          <w:p w14:paraId="483CDF59" w14:textId="77777777" w:rsidR="00F20687" w:rsidRDefault="00F20687">
            <w:pPr>
              <w:pStyle w:val="Tabellrubriker"/>
              <w:tabs>
                <w:tab w:val="left" w:pos="2438"/>
              </w:tabs>
            </w:pPr>
            <w:r>
              <w:t>Ort</w:t>
            </w:r>
            <w:r>
              <w:tab/>
              <w:t>Datum’</w:t>
            </w:r>
          </w:p>
          <w:p w14:paraId="62513AD0" w14:textId="77777777" w:rsidR="00F20687" w:rsidRDefault="009C2A6D">
            <w:pPr>
              <w:tabs>
                <w:tab w:val="left" w:pos="2438"/>
              </w:tabs>
            </w:pPr>
            <w:sdt>
              <w:sdtPr>
                <w:id w:val="1582716579"/>
                <w:placeholder>
                  <w:docPart w:val="BE2AA4B6009D44909D53E7C76BBE01B4"/>
                </w:placeholder>
                <w:showingPlcHdr/>
                <w:text/>
              </w:sdtPr>
              <w:sdtEndPr/>
              <w:sdtContent>
                <w:r w:rsidR="00F20687">
                  <w:rPr>
                    <w:rStyle w:val="Platshllartext"/>
                  </w:rPr>
                  <w:t>[Ort]</w:t>
                </w:r>
              </w:sdtContent>
            </w:sdt>
            <w:r w:rsidR="00F20687">
              <w:tab/>
            </w:r>
            <w:sdt>
              <w:sdtPr>
                <w:id w:val="-1426724462"/>
                <w:placeholder>
                  <w:docPart w:val="35F7634CC32A4473BBD622561B5D77C9"/>
                </w:placeholder>
                <w:showingPlcHdr/>
                <w:date>
                  <w:dateFormat w:val="yyyy-MM-dd"/>
                  <w:lid w:val="sv-SE"/>
                  <w:storeMappedDataAs w:val="dateTime"/>
                  <w:calendar w:val="gregorian"/>
                </w:date>
              </w:sdtPr>
              <w:sdtEndPr/>
              <w:sdtContent>
                <w:r w:rsidR="00F20687">
                  <w:rPr>
                    <w:rStyle w:val="Platshllartext"/>
                  </w:rPr>
                  <w:t>[Välj datum]</w:t>
                </w:r>
              </w:sdtContent>
            </w:sdt>
          </w:p>
        </w:tc>
      </w:tr>
      <w:tr w:rsidR="00F20687" w14:paraId="4C022B14" w14:textId="77777777" w:rsidTr="00F20687">
        <w:trPr>
          <w:trHeight w:val="1417"/>
        </w:trPr>
        <w:tc>
          <w:tcPr>
            <w:tcW w:w="4595" w:type="dxa"/>
            <w:vAlign w:val="bottom"/>
            <w:hideMark/>
          </w:tcPr>
          <w:p w14:paraId="743F6744" w14:textId="77777777" w:rsidR="00F20687" w:rsidRDefault="00F20687" w:rsidP="00F20687">
            <w:pPr>
              <w:tabs>
                <w:tab w:val="left" w:leader="dot" w:pos="4394"/>
              </w:tabs>
            </w:pPr>
            <w:r>
              <w:tab/>
            </w:r>
          </w:p>
          <w:bookmarkStart w:id="9" w:name="xx_7Justerare_1_x_1"/>
          <w:p w14:paraId="3F699024" w14:textId="77777777" w:rsidR="00F20687" w:rsidRDefault="00F20687">
            <w:pPr>
              <w:pStyle w:val="Tabellrubriker"/>
            </w:pPr>
            <w:r>
              <w:fldChar w:fldCharType="begin"/>
            </w:r>
            <w:r>
              <w:instrText xml:space="preserve"> Macrobutton nomacro [Justerare 1 - Förnamn Efternamn] </w:instrText>
            </w:r>
            <w:r>
              <w:fldChar w:fldCharType="end"/>
            </w:r>
            <w:bookmarkEnd w:id="9"/>
          </w:p>
        </w:tc>
        <w:tc>
          <w:tcPr>
            <w:tcW w:w="4450" w:type="dxa"/>
            <w:vAlign w:val="bottom"/>
            <w:hideMark/>
          </w:tcPr>
          <w:p w14:paraId="4FCB9968" w14:textId="77777777" w:rsidR="00F20687" w:rsidRDefault="00F20687">
            <w:pPr>
              <w:tabs>
                <w:tab w:val="left" w:leader="dot" w:pos="4338"/>
              </w:tabs>
            </w:pPr>
            <w:r>
              <w:tab/>
            </w:r>
          </w:p>
          <w:bookmarkStart w:id="10" w:name="xx_8Justerare_2_x_1"/>
          <w:p w14:paraId="50C90CF0" w14:textId="77777777" w:rsidR="00F20687" w:rsidRDefault="00F20687">
            <w:pPr>
              <w:pStyle w:val="Tabellrubriker"/>
            </w:pPr>
            <w:r>
              <w:fldChar w:fldCharType="begin"/>
            </w:r>
            <w:r>
              <w:instrText xml:space="preserve"> Macrobutton nomacro [Justerare 2 - Förnamn Efternamn] </w:instrText>
            </w:r>
            <w:r>
              <w:fldChar w:fldCharType="end"/>
            </w:r>
            <w:bookmarkEnd w:id="10"/>
          </w:p>
        </w:tc>
      </w:tr>
    </w:tbl>
    <w:p w14:paraId="0A3B7A95" w14:textId="77777777" w:rsidR="00F20687" w:rsidRPr="00F20687" w:rsidRDefault="00F20687" w:rsidP="00F20687">
      <w:pPr>
        <w:spacing w:line="240" w:lineRule="auto"/>
        <w:rPr>
          <w:b/>
          <w:sz w:val="6"/>
          <w:szCs w:val="10"/>
        </w:rPr>
      </w:pPr>
    </w:p>
    <w:sectPr w:rsidR="00F20687" w:rsidRPr="00F20687" w:rsidSect="004D3375">
      <w:footerReference w:type="default" r:id="rId7"/>
      <w:footerReference w:type="first" r:id="rId8"/>
      <w:type w:val="continuous"/>
      <w:pgSz w:w="11907" w:h="16840" w:code="9"/>
      <w:pgMar w:top="1134" w:right="1418" w:bottom="1701" w:left="1418" w:header="510" w:footer="680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B4FB5" w14:textId="77777777" w:rsidR="009C2A6D" w:rsidRDefault="009C2A6D">
      <w:pPr>
        <w:spacing w:line="240" w:lineRule="auto"/>
      </w:pPr>
      <w:r>
        <w:separator/>
      </w:r>
    </w:p>
  </w:endnote>
  <w:endnote w:type="continuationSeparator" w:id="0">
    <w:p w14:paraId="06C8F3FE" w14:textId="77777777" w:rsidR="009C2A6D" w:rsidRDefault="009C2A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57B9A" w14:textId="094B2AD9" w:rsidR="00E00D7D" w:rsidRPr="008F5A32" w:rsidRDefault="00801E05" w:rsidP="008F5A32">
    <w:pPr>
      <w:pStyle w:val="Sidfot"/>
    </w:pPr>
    <w:fldSimple w:instr=" STYLEREF  Rubrikrad1  \* MERGEFORMAT ">
      <w:r w:rsidR="009D480B">
        <w:rPr>
          <w:noProof/>
        </w:rPr>
        <w:t>Protokoll</w:t>
      </w:r>
    </w:fldSimple>
    <w:r w:rsidR="008F5A32">
      <w:t xml:space="preserve">  |  </w:t>
    </w:r>
    <w:r w:rsidR="008F5A32" w:rsidRPr="00916B84">
      <w:rPr>
        <w:b/>
        <w:bCs/>
      </w:rPr>
      <w:fldChar w:fldCharType="begin"/>
    </w:r>
    <w:r w:rsidR="008F5A32" w:rsidRPr="00916B84">
      <w:rPr>
        <w:b/>
        <w:bCs/>
      </w:rPr>
      <w:instrText xml:space="preserve"> PAGE </w:instrText>
    </w:r>
    <w:r w:rsidR="008F5A32" w:rsidRPr="00916B84">
      <w:rPr>
        <w:b/>
        <w:bCs/>
      </w:rPr>
      <w:fldChar w:fldCharType="separate"/>
    </w:r>
    <w:r w:rsidR="008F5A32">
      <w:rPr>
        <w:b/>
        <w:bCs/>
      </w:rPr>
      <w:t>2</w:t>
    </w:r>
    <w:r w:rsidR="008F5A32" w:rsidRPr="00916B84">
      <w:rPr>
        <w:b/>
        <w:bCs/>
      </w:rPr>
      <w:fldChar w:fldCharType="end"/>
    </w:r>
    <w:r w:rsidR="008F5A32" w:rsidRPr="00957F3B">
      <w:t xml:space="preserve"> (</w:t>
    </w:r>
    <w:r w:rsidR="008F5A32">
      <w:fldChar w:fldCharType="begin"/>
    </w:r>
    <w:r w:rsidR="008F5A32">
      <w:instrText xml:space="preserve"> NUMPAGES </w:instrText>
    </w:r>
    <w:r w:rsidR="008F5A32">
      <w:fldChar w:fldCharType="separate"/>
    </w:r>
    <w:r w:rsidR="008F5A32">
      <w:t>2</w:t>
    </w:r>
    <w:r w:rsidR="008F5A32">
      <w:fldChar w:fldCharType="end"/>
    </w:r>
    <w:r w:rsidR="008F5A32" w:rsidRPr="00957F3B"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980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4530"/>
      <w:gridCol w:w="5272"/>
    </w:tblGrid>
    <w:tr w:rsidR="00CF7DFF" w14:paraId="4A7D37E7" w14:textId="77777777">
      <w:tc>
        <w:tcPr>
          <w:tcW w:w="4530" w:type="dxa"/>
          <w:vAlign w:val="bottom"/>
        </w:tcPr>
        <w:p w14:paraId="4226D513" w14:textId="77777777" w:rsidR="00CF7DFF" w:rsidRDefault="00CF7DFF" w:rsidP="00CF7DFF">
          <w:pPr>
            <w:pStyle w:val="Sidfot"/>
          </w:pPr>
          <w:bookmarkStart w:id="11" w:name="zhLogo" w:colFirst="1" w:colLast="1"/>
          <w:r w:rsidRPr="00957F3B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4F3499C1" wp14:editId="2FFB6E23">
                    <wp:simplePos x="0" y="0"/>
                    <wp:positionH relativeFrom="page">
                      <wp:posOffset>622935</wp:posOffset>
                    </wp:positionH>
                    <wp:positionV relativeFrom="page">
                      <wp:posOffset>5717540</wp:posOffset>
                    </wp:positionV>
                    <wp:extent cx="190800" cy="3704400"/>
                    <wp:effectExtent l="0" t="0" r="0" b="0"/>
                    <wp:wrapNone/>
                    <wp:docPr id="2" name="Text Box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0800" cy="37044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5FA3878" w14:textId="77777777" w:rsidR="00CF7DFF" w:rsidRPr="00D77A64" w:rsidRDefault="00CF7DFF" w:rsidP="00CF7DFF">
                                <w:pPr>
                                  <w:pStyle w:val="zDokMrkning"/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F3499C1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" o:spid="_x0000_s1026" type="#_x0000_t202" style="position:absolute;left:0;text-align:left;margin-left:49.05pt;margin-top:450.2pt;width:15pt;height:291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" stroked="f">
                    <v:textbox style="layout-flow:vertical;mso-layout-flow-alt:bottom-to-top" inset="0,0,0,0">
                      <w:txbxContent>
                        <w:p w14:paraId="45FA3878" w14:textId="77777777" w:rsidR="00CF7DFF" w:rsidRPr="00D77A64" w:rsidRDefault="00CF7DFF" w:rsidP="00CF7DFF">
                          <w:pPr>
                            <w:pStyle w:val="zDokMrkning"/>
                          </w:pP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bookmarkStart w:id="12" w:name="zDokInfogaMallversionPos"/>
          <w:bookmarkEnd w:id="12"/>
          <w:r>
            <w:t xml:space="preserve"> </w:t>
          </w:r>
        </w:p>
      </w:tc>
      <w:tc>
        <w:tcPr>
          <w:tcW w:w="5272" w:type="dxa"/>
        </w:tcPr>
        <w:p w14:paraId="66C91025" w14:textId="46085A9C" w:rsidR="00CF7DFF" w:rsidRDefault="00CF7DFF" w:rsidP="004D3375">
          <w:pPr>
            <w:pStyle w:val="zLogo"/>
          </w:pPr>
        </w:p>
      </w:tc>
    </w:tr>
  </w:tbl>
  <w:bookmarkEnd w:id="11"/>
  <w:p w14:paraId="40D6784D" w14:textId="01DCCC2C" w:rsidR="00E00D7D" w:rsidRPr="00CF7DFF" w:rsidRDefault="004924E8" w:rsidP="00A3275D">
    <w:pPr>
      <w:pStyle w:val="Sidfot"/>
      <w:rPr>
        <w:sz w:val="2"/>
        <w:szCs w:val="2"/>
      </w:rPr>
    </w:pPr>
    <w:r w:rsidRPr="00CF7DFF">
      <w:rPr>
        <w:noProof/>
        <w:sz w:val="2"/>
        <w:szCs w:val="2"/>
        <w:lang w:eastAsia="sv-SE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27F5198" wp14:editId="5969FB79">
              <wp:simplePos x="0" y="0"/>
              <wp:positionH relativeFrom="page">
                <wp:posOffset>622935</wp:posOffset>
              </wp:positionH>
              <wp:positionV relativeFrom="page">
                <wp:posOffset>5717540</wp:posOffset>
              </wp:positionV>
              <wp:extent cx="190500" cy="370522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" cy="3705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DC6B92" w14:textId="77777777" w:rsidR="0056504A" w:rsidRPr="00D77A64" w:rsidRDefault="0056504A" w:rsidP="0056504A">
                          <w:pPr>
                            <w:rPr>
                              <w:rFonts w:ascii="Arial" w:hAnsi="Arial"/>
                              <w:sz w:val="12"/>
                              <w:szCs w:val="12"/>
                            </w:rPr>
                          </w:pPr>
                          <w:bookmarkStart w:id="13" w:name="zDokNamn"/>
                          <w:bookmarkEnd w:id="13"/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27F5198" id="_x0000_s1027" type="#_x0000_t202" style="position:absolute;left:0;text-align:left;margin-left:49.05pt;margin-top:450.2pt;width:15pt;height:291.7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" stroked="f">
              <v:textbox style="layout-flow:vertical;mso-layout-flow-alt:bottom-to-top" inset="0,0,0,0">
                <w:txbxContent>
                  <w:p w14:paraId="7DDC6B92" w14:textId="77777777" w:rsidR="0056504A" w:rsidRPr="00D77A64" w:rsidRDefault="0056504A" w:rsidP="0056504A">
                    <w:pPr>
                      <w:rPr>
                        <w:rFonts w:ascii="Arial" w:hAnsi="Arial"/>
                        <w:sz w:val="12"/>
                        <w:szCs w:val="12"/>
                      </w:rPr>
                    </w:pPr>
                    <w:bookmarkStart w:id="14" w:name="zDokNamn"/>
                    <w:bookmarkEnd w:id="14"/>
                  </w:p>
                </w:txbxContent>
              </v:textbox>
              <w10:wrap anchorx="page" anchory="page"/>
            </v:shape>
          </w:pict>
        </mc:Fallback>
      </mc:AlternateContent>
    </w:r>
    <w:r w:rsidR="004D3375">
      <w:rPr>
        <w:noProof/>
        <w:sz w:val="2"/>
        <w:szCs w:val="2"/>
      </w:rPr>
      <w:drawing>
        <wp:inline distT="0" distB="0" distL="0" distR="0" wp14:anchorId="1785B868" wp14:editId="3FC4F44C">
          <wp:extent cx="1078865" cy="1078865"/>
          <wp:effectExtent l="0" t="0" r="6985" b="6985"/>
          <wp:docPr id="1014595924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865" cy="1078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B487B" w14:textId="77777777" w:rsidR="009C2A6D" w:rsidRDefault="009C2A6D">
      <w:pPr>
        <w:spacing w:line="240" w:lineRule="auto"/>
      </w:pPr>
      <w:r>
        <w:separator/>
      </w:r>
    </w:p>
  </w:footnote>
  <w:footnote w:type="continuationSeparator" w:id="0">
    <w:p w14:paraId="41520C94" w14:textId="77777777" w:rsidR="009C2A6D" w:rsidRDefault="009C2A6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76F45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72B3A20"/>
    <w:multiLevelType w:val="hybridMultilevel"/>
    <w:tmpl w:val="41A4B58A"/>
    <w:lvl w:ilvl="0" w:tplc="041D0017">
      <w:start w:val="1"/>
      <w:numFmt w:val="lowerLetter"/>
      <w:lvlText w:val="%1)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4347A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DF7735C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83C7803"/>
    <w:multiLevelType w:val="hybridMultilevel"/>
    <w:tmpl w:val="C7B02E58"/>
    <w:lvl w:ilvl="0" w:tplc="041D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18F52500"/>
    <w:multiLevelType w:val="hybridMultilevel"/>
    <w:tmpl w:val="6B3E9576"/>
    <w:lvl w:ilvl="0" w:tplc="041D0017">
      <w:start w:val="1"/>
      <w:numFmt w:val="lowerLetter"/>
      <w:lvlText w:val="%1)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682486"/>
    <w:multiLevelType w:val="hybridMultilevel"/>
    <w:tmpl w:val="DDC44980"/>
    <w:lvl w:ilvl="0" w:tplc="041D0017">
      <w:start w:val="1"/>
      <w:numFmt w:val="lowerLetter"/>
      <w:lvlText w:val="%1)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C74916"/>
    <w:multiLevelType w:val="hybridMultilevel"/>
    <w:tmpl w:val="800A75EC"/>
    <w:lvl w:ilvl="0" w:tplc="3CCEF45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D846AE"/>
    <w:multiLevelType w:val="hybridMultilevel"/>
    <w:tmpl w:val="3DBCDB24"/>
    <w:lvl w:ilvl="0" w:tplc="041D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FA3508"/>
    <w:multiLevelType w:val="hybridMultilevel"/>
    <w:tmpl w:val="82683A6A"/>
    <w:lvl w:ilvl="0" w:tplc="041D000F">
      <w:start w:val="1"/>
      <w:numFmt w:val="decimal"/>
      <w:lvlText w:val="%1."/>
      <w:lvlJc w:val="left"/>
      <w:pPr>
        <w:ind w:left="1571" w:hanging="360"/>
      </w:pPr>
    </w:lvl>
    <w:lvl w:ilvl="1" w:tplc="041D0019" w:tentative="1">
      <w:start w:val="1"/>
      <w:numFmt w:val="lowerLetter"/>
      <w:lvlText w:val="%2."/>
      <w:lvlJc w:val="left"/>
      <w:pPr>
        <w:ind w:left="2291" w:hanging="360"/>
      </w:pPr>
    </w:lvl>
    <w:lvl w:ilvl="2" w:tplc="041D001B" w:tentative="1">
      <w:start w:val="1"/>
      <w:numFmt w:val="lowerRoman"/>
      <w:lvlText w:val="%3."/>
      <w:lvlJc w:val="right"/>
      <w:pPr>
        <w:ind w:left="3011" w:hanging="180"/>
      </w:pPr>
    </w:lvl>
    <w:lvl w:ilvl="3" w:tplc="041D000F" w:tentative="1">
      <w:start w:val="1"/>
      <w:numFmt w:val="decimal"/>
      <w:lvlText w:val="%4."/>
      <w:lvlJc w:val="left"/>
      <w:pPr>
        <w:ind w:left="3731" w:hanging="360"/>
      </w:pPr>
    </w:lvl>
    <w:lvl w:ilvl="4" w:tplc="041D0019" w:tentative="1">
      <w:start w:val="1"/>
      <w:numFmt w:val="lowerLetter"/>
      <w:lvlText w:val="%5."/>
      <w:lvlJc w:val="left"/>
      <w:pPr>
        <w:ind w:left="4451" w:hanging="360"/>
      </w:pPr>
    </w:lvl>
    <w:lvl w:ilvl="5" w:tplc="041D001B" w:tentative="1">
      <w:start w:val="1"/>
      <w:numFmt w:val="lowerRoman"/>
      <w:lvlText w:val="%6."/>
      <w:lvlJc w:val="right"/>
      <w:pPr>
        <w:ind w:left="5171" w:hanging="180"/>
      </w:pPr>
    </w:lvl>
    <w:lvl w:ilvl="6" w:tplc="041D000F" w:tentative="1">
      <w:start w:val="1"/>
      <w:numFmt w:val="decimal"/>
      <w:lvlText w:val="%7."/>
      <w:lvlJc w:val="left"/>
      <w:pPr>
        <w:ind w:left="5891" w:hanging="360"/>
      </w:pPr>
    </w:lvl>
    <w:lvl w:ilvl="7" w:tplc="041D0019" w:tentative="1">
      <w:start w:val="1"/>
      <w:numFmt w:val="lowerLetter"/>
      <w:lvlText w:val="%8."/>
      <w:lvlJc w:val="left"/>
      <w:pPr>
        <w:ind w:left="6611" w:hanging="360"/>
      </w:pPr>
    </w:lvl>
    <w:lvl w:ilvl="8" w:tplc="041D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54561FF8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54AF0BB1"/>
    <w:multiLevelType w:val="hybridMultilevel"/>
    <w:tmpl w:val="8C3427FE"/>
    <w:lvl w:ilvl="0" w:tplc="041D0017">
      <w:start w:val="1"/>
      <w:numFmt w:val="lowerLetter"/>
      <w:lvlText w:val="%1)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1F098A"/>
    <w:multiLevelType w:val="hybridMultilevel"/>
    <w:tmpl w:val="B9D00D60"/>
    <w:lvl w:ilvl="0" w:tplc="DEE2234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470444"/>
    <w:multiLevelType w:val="hybridMultilevel"/>
    <w:tmpl w:val="C40CA4CE"/>
    <w:lvl w:ilvl="0" w:tplc="DEE223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931" w:hanging="360"/>
      </w:pPr>
    </w:lvl>
    <w:lvl w:ilvl="2" w:tplc="041D001B" w:tentative="1">
      <w:start w:val="1"/>
      <w:numFmt w:val="lowerRoman"/>
      <w:lvlText w:val="%3."/>
      <w:lvlJc w:val="right"/>
      <w:pPr>
        <w:ind w:left="2651" w:hanging="180"/>
      </w:pPr>
    </w:lvl>
    <w:lvl w:ilvl="3" w:tplc="041D000F" w:tentative="1">
      <w:start w:val="1"/>
      <w:numFmt w:val="decimal"/>
      <w:lvlText w:val="%4."/>
      <w:lvlJc w:val="left"/>
      <w:pPr>
        <w:ind w:left="3371" w:hanging="360"/>
      </w:pPr>
    </w:lvl>
    <w:lvl w:ilvl="4" w:tplc="041D0019" w:tentative="1">
      <w:start w:val="1"/>
      <w:numFmt w:val="lowerLetter"/>
      <w:lvlText w:val="%5."/>
      <w:lvlJc w:val="left"/>
      <w:pPr>
        <w:ind w:left="4091" w:hanging="360"/>
      </w:pPr>
    </w:lvl>
    <w:lvl w:ilvl="5" w:tplc="041D001B" w:tentative="1">
      <w:start w:val="1"/>
      <w:numFmt w:val="lowerRoman"/>
      <w:lvlText w:val="%6."/>
      <w:lvlJc w:val="right"/>
      <w:pPr>
        <w:ind w:left="4811" w:hanging="180"/>
      </w:pPr>
    </w:lvl>
    <w:lvl w:ilvl="6" w:tplc="041D000F" w:tentative="1">
      <w:start w:val="1"/>
      <w:numFmt w:val="decimal"/>
      <w:lvlText w:val="%7."/>
      <w:lvlJc w:val="left"/>
      <w:pPr>
        <w:ind w:left="5531" w:hanging="360"/>
      </w:pPr>
    </w:lvl>
    <w:lvl w:ilvl="7" w:tplc="041D0019" w:tentative="1">
      <w:start w:val="1"/>
      <w:numFmt w:val="lowerLetter"/>
      <w:lvlText w:val="%8."/>
      <w:lvlJc w:val="left"/>
      <w:pPr>
        <w:ind w:left="6251" w:hanging="360"/>
      </w:pPr>
    </w:lvl>
    <w:lvl w:ilvl="8" w:tplc="041D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62C610DE"/>
    <w:multiLevelType w:val="hybridMultilevel"/>
    <w:tmpl w:val="2738F296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1A1228"/>
    <w:multiLevelType w:val="hybridMultilevel"/>
    <w:tmpl w:val="98C426F2"/>
    <w:lvl w:ilvl="0" w:tplc="31D40004">
      <w:start w:val="1"/>
      <w:numFmt w:val="decimal"/>
      <w:lvlText w:val="§ %1"/>
      <w:lvlJc w:val="left"/>
      <w:pPr>
        <w:tabs>
          <w:tab w:val="num" w:pos="153"/>
        </w:tabs>
        <w:ind w:left="153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6B4310A"/>
    <w:multiLevelType w:val="hybridMultilevel"/>
    <w:tmpl w:val="EFA67468"/>
    <w:lvl w:ilvl="0" w:tplc="041D0017">
      <w:start w:val="1"/>
      <w:numFmt w:val="lowerLetter"/>
      <w:lvlText w:val="%1)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961412"/>
    <w:multiLevelType w:val="singleLevel"/>
    <w:tmpl w:val="4546ED7A"/>
    <w:lvl w:ilvl="0">
      <w:start w:val="1"/>
      <w:numFmt w:val="decimal"/>
      <w:pStyle w:val="ParagrafRubrik"/>
      <w:lvlText w:val="§ %1"/>
      <w:lvlJc w:val="left"/>
      <w:pPr>
        <w:tabs>
          <w:tab w:val="num" w:pos="587"/>
        </w:tabs>
        <w:ind w:left="587" w:hanging="360"/>
      </w:pPr>
      <w:rPr>
        <w:rFonts w:hint="default"/>
      </w:rPr>
    </w:lvl>
  </w:abstractNum>
  <w:num w:numId="1" w16cid:durableId="2095081576">
    <w:abstractNumId w:val="17"/>
  </w:num>
  <w:num w:numId="2" w16cid:durableId="1428574832">
    <w:abstractNumId w:val="15"/>
  </w:num>
  <w:num w:numId="3" w16cid:durableId="939410314">
    <w:abstractNumId w:val="15"/>
  </w:num>
  <w:num w:numId="4" w16cid:durableId="1729647140">
    <w:abstractNumId w:val="13"/>
  </w:num>
  <w:num w:numId="5" w16cid:durableId="1426881170">
    <w:abstractNumId w:val="4"/>
  </w:num>
  <w:num w:numId="6" w16cid:durableId="834764321">
    <w:abstractNumId w:val="3"/>
  </w:num>
  <w:num w:numId="7" w16cid:durableId="2108495786">
    <w:abstractNumId w:val="0"/>
  </w:num>
  <w:num w:numId="8" w16cid:durableId="570967249">
    <w:abstractNumId w:val="10"/>
  </w:num>
  <w:num w:numId="9" w16cid:durableId="1733770381">
    <w:abstractNumId w:val="7"/>
  </w:num>
  <w:num w:numId="10" w16cid:durableId="2050372297">
    <w:abstractNumId w:val="14"/>
  </w:num>
  <w:num w:numId="11" w16cid:durableId="533494413">
    <w:abstractNumId w:val="9"/>
  </w:num>
  <w:num w:numId="12" w16cid:durableId="531304592">
    <w:abstractNumId w:val="2"/>
  </w:num>
  <w:num w:numId="13" w16cid:durableId="921139737">
    <w:abstractNumId w:val="16"/>
  </w:num>
  <w:num w:numId="14" w16cid:durableId="691079086">
    <w:abstractNumId w:val="12"/>
  </w:num>
  <w:num w:numId="15" w16cid:durableId="1583761139">
    <w:abstractNumId w:val="6"/>
  </w:num>
  <w:num w:numId="16" w16cid:durableId="1369572459">
    <w:abstractNumId w:val="8"/>
  </w:num>
  <w:num w:numId="17" w16cid:durableId="635336620">
    <w:abstractNumId w:val="11"/>
  </w:num>
  <w:num w:numId="18" w16cid:durableId="731848348">
    <w:abstractNumId w:val="1"/>
  </w:num>
  <w:num w:numId="19" w16cid:durableId="1790531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dd1" w:val="LärData AB"/>
    <w:docVar w:name="Add2" w:val="Thomas Ländin"/>
    <w:docVar w:name="Add3" w:val="St. Eriksgatan 113"/>
    <w:docVar w:name="Add4" w:val="113 43 STOCKHOLM"/>
    <w:docVar w:name="AddFax" w:val="08-34 33 99"/>
    <w:docVar w:name="AddTelephone" w:val="08-729 79 84"/>
    <w:docVar w:name="Chknbc" w:val="0"/>
  </w:docVars>
  <w:rsids>
    <w:rsidRoot w:val="004D3375"/>
    <w:rsid w:val="00014D23"/>
    <w:rsid w:val="00044256"/>
    <w:rsid w:val="0005294F"/>
    <w:rsid w:val="000B58B3"/>
    <w:rsid w:val="000D1A5A"/>
    <w:rsid w:val="0012053A"/>
    <w:rsid w:val="00152465"/>
    <w:rsid w:val="00195AEB"/>
    <w:rsid w:val="001B1A10"/>
    <w:rsid w:val="001B760E"/>
    <w:rsid w:val="001C1D78"/>
    <w:rsid w:val="001C6758"/>
    <w:rsid w:val="001D64F3"/>
    <w:rsid w:val="002420DC"/>
    <w:rsid w:val="0026582C"/>
    <w:rsid w:val="00266496"/>
    <w:rsid w:val="00284E12"/>
    <w:rsid w:val="002C3BA6"/>
    <w:rsid w:val="002C766C"/>
    <w:rsid w:val="002E6A44"/>
    <w:rsid w:val="00320274"/>
    <w:rsid w:val="00320CF4"/>
    <w:rsid w:val="0032202F"/>
    <w:rsid w:val="003320C8"/>
    <w:rsid w:val="00350E46"/>
    <w:rsid w:val="00374A78"/>
    <w:rsid w:val="0037752D"/>
    <w:rsid w:val="003850C3"/>
    <w:rsid w:val="003A796F"/>
    <w:rsid w:val="003C7290"/>
    <w:rsid w:val="003E758A"/>
    <w:rsid w:val="003E7793"/>
    <w:rsid w:val="004643D3"/>
    <w:rsid w:val="004924E8"/>
    <w:rsid w:val="004B4C4C"/>
    <w:rsid w:val="004D3375"/>
    <w:rsid w:val="004E6A7E"/>
    <w:rsid w:val="00524BD0"/>
    <w:rsid w:val="00556C2D"/>
    <w:rsid w:val="0056504A"/>
    <w:rsid w:val="005751AF"/>
    <w:rsid w:val="005842CB"/>
    <w:rsid w:val="0058725C"/>
    <w:rsid w:val="005A3C1A"/>
    <w:rsid w:val="005F64E0"/>
    <w:rsid w:val="006305A2"/>
    <w:rsid w:val="00636032"/>
    <w:rsid w:val="00642545"/>
    <w:rsid w:val="006D5ED2"/>
    <w:rsid w:val="0070301A"/>
    <w:rsid w:val="007D1E68"/>
    <w:rsid w:val="007E2D23"/>
    <w:rsid w:val="00801E05"/>
    <w:rsid w:val="00806C10"/>
    <w:rsid w:val="00817791"/>
    <w:rsid w:val="008312D0"/>
    <w:rsid w:val="00844AC2"/>
    <w:rsid w:val="00846920"/>
    <w:rsid w:val="00846D0D"/>
    <w:rsid w:val="008516A3"/>
    <w:rsid w:val="0085315C"/>
    <w:rsid w:val="00891A6B"/>
    <w:rsid w:val="008F5A32"/>
    <w:rsid w:val="0091378D"/>
    <w:rsid w:val="0092735E"/>
    <w:rsid w:val="00967583"/>
    <w:rsid w:val="0099521A"/>
    <w:rsid w:val="009A46E1"/>
    <w:rsid w:val="009A505E"/>
    <w:rsid w:val="009C2A6D"/>
    <w:rsid w:val="009D480B"/>
    <w:rsid w:val="00A3275D"/>
    <w:rsid w:val="00A327DE"/>
    <w:rsid w:val="00A343A3"/>
    <w:rsid w:val="00A55FC1"/>
    <w:rsid w:val="00A61F6C"/>
    <w:rsid w:val="00A67072"/>
    <w:rsid w:val="00A8147B"/>
    <w:rsid w:val="00A82741"/>
    <w:rsid w:val="00AC3C2D"/>
    <w:rsid w:val="00B04503"/>
    <w:rsid w:val="00B17892"/>
    <w:rsid w:val="00B41214"/>
    <w:rsid w:val="00B63FE7"/>
    <w:rsid w:val="00B75261"/>
    <w:rsid w:val="00BE2C50"/>
    <w:rsid w:val="00C0621D"/>
    <w:rsid w:val="00C10B8A"/>
    <w:rsid w:val="00C26048"/>
    <w:rsid w:val="00C9459B"/>
    <w:rsid w:val="00CE0EBC"/>
    <w:rsid w:val="00CF62F6"/>
    <w:rsid w:val="00CF7DFF"/>
    <w:rsid w:val="00D31D62"/>
    <w:rsid w:val="00D574A8"/>
    <w:rsid w:val="00DA5D2A"/>
    <w:rsid w:val="00E00D7D"/>
    <w:rsid w:val="00E33966"/>
    <w:rsid w:val="00E51A48"/>
    <w:rsid w:val="00E55BE2"/>
    <w:rsid w:val="00E80BE9"/>
    <w:rsid w:val="00E9393D"/>
    <w:rsid w:val="00F0741E"/>
    <w:rsid w:val="00F20687"/>
    <w:rsid w:val="00F34B10"/>
    <w:rsid w:val="00F81241"/>
    <w:rsid w:val="00F85013"/>
    <w:rsid w:val="00FA56B2"/>
    <w:rsid w:val="00FD4E80"/>
    <w:rsid w:val="00FE3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369243"/>
  <w15:chartTrackingRefBased/>
  <w15:docId w15:val="{DDEDA9AE-9BBE-4AD6-BDA8-4DD4DB1B2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uiPriority="2" w:qFormat="1"/>
    <w:lsdException w:name="heading 3" w:uiPriority="2" w:qFormat="1"/>
    <w:lsdException w:name="heading 4" w:uiPriority="2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4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378D"/>
    <w:pPr>
      <w:spacing w:line="220" w:lineRule="atLeast"/>
    </w:pPr>
    <w:rPr>
      <w:rFonts w:asciiTheme="minorHAnsi" w:eastAsiaTheme="minorHAnsi" w:hAnsiTheme="minorHAnsi" w:cstheme="minorBidi"/>
      <w:sz w:val="18"/>
      <w:szCs w:val="22"/>
      <w:lang w:eastAsia="en-US"/>
    </w:rPr>
  </w:style>
  <w:style w:type="paragraph" w:styleId="Rubrik1">
    <w:name w:val="heading 1"/>
    <w:basedOn w:val="Normal"/>
    <w:next w:val="Brdtext"/>
    <w:link w:val="Rubrik1Char"/>
    <w:uiPriority w:val="2"/>
    <w:qFormat/>
    <w:rsid w:val="0091378D"/>
    <w:pPr>
      <w:keepNext/>
      <w:keepLines/>
      <w:spacing w:before="120" w:after="40"/>
      <w:outlineLvl w:val="0"/>
    </w:pPr>
    <w:rPr>
      <w:rFonts w:asciiTheme="majorHAnsi" w:eastAsiaTheme="majorEastAsia" w:hAnsiTheme="majorHAnsi" w:cstheme="majorBidi"/>
      <w:b/>
      <w:spacing w:val="-6"/>
      <w:sz w:val="32"/>
      <w:szCs w:val="32"/>
    </w:rPr>
  </w:style>
  <w:style w:type="paragraph" w:styleId="Rubrik2">
    <w:name w:val="heading 2"/>
    <w:basedOn w:val="Rubrik1"/>
    <w:next w:val="Brdtext"/>
    <w:link w:val="Rubrik2Char"/>
    <w:uiPriority w:val="2"/>
    <w:qFormat/>
    <w:rsid w:val="0091378D"/>
    <w:pPr>
      <w:outlineLvl w:val="1"/>
    </w:pPr>
    <w:rPr>
      <w:spacing w:val="0"/>
      <w:sz w:val="26"/>
      <w:szCs w:val="26"/>
    </w:rPr>
  </w:style>
  <w:style w:type="paragraph" w:styleId="Rubrik3">
    <w:name w:val="heading 3"/>
    <w:basedOn w:val="Rubrik1"/>
    <w:next w:val="Brdtext"/>
    <w:link w:val="Rubrik3Char"/>
    <w:uiPriority w:val="2"/>
    <w:qFormat/>
    <w:rsid w:val="0091378D"/>
    <w:pPr>
      <w:outlineLvl w:val="2"/>
    </w:pPr>
    <w:rPr>
      <w:b w:val="0"/>
      <w:i/>
      <w:spacing w:val="0"/>
      <w:sz w:val="22"/>
      <w:szCs w:val="24"/>
    </w:rPr>
  </w:style>
  <w:style w:type="paragraph" w:styleId="Rubrik4">
    <w:name w:val="heading 4"/>
    <w:basedOn w:val="Rubrik1"/>
    <w:next w:val="Brdtext"/>
    <w:link w:val="Rubrik4Char"/>
    <w:uiPriority w:val="2"/>
    <w:qFormat/>
    <w:rsid w:val="0091378D"/>
    <w:pPr>
      <w:outlineLvl w:val="3"/>
    </w:pPr>
    <w:rPr>
      <w:rFonts w:ascii="Open Sans SemiBold" w:hAnsi="Open Sans SemiBold"/>
      <w:b w:val="0"/>
      <w:iCs/>
      <w:spacing w:val="0"/>
      <w:sz w:val="1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rsid w:val="00A82741"/>
    <w:pPr>
      <w:tabs>
        <w:tab w:val="center" w:pos="4536"/>
        <w:tab w:val="right" w:pos="9072"/>
      </w:tabs>
      <w:spacing w:line="240" w:lineRule="auto"/>
      <w:jc w:val="right"/>
    </w:pPr>
    <w:rPr>
      <w:rFonts w:ascii="Open Sans Light" w:hAnsi="Open Sans Light"/>
      <w:spacing w:val="10"/>
      <w:sz w:val="14"/>
    </w:rPr>
  </w:style>
  <w:style w:type="paragraph" w:styleId="Sidfot">
    <w:name w:val="footer"/>
    <w:basedOn w:val="Normal"/>
    <w:link w:val="SidfotChar"/>
    <w:uiPriority w:val="99"/>
    <w:rsid w:val="00A82741"/>
    <w:pPr>
      <w:tabs>
        <w:tab w:val="center" w:pos="4536"/>
        <w:tab w:val="right" w:pos="9072"/>
      </w:tabs>
      <w:spacing w:line="240" w:lineRule="auto"/>
      <w:jc w:val="right"/>
    </w:pPr>
    <w:rPr>
      <w:rFonts w:ascii="Open Sans Light" w:hAnsi="Open Sans Light"/>
      <w:caps/>
      <w:spacing w:val="10"/>
      <w:sz w:val="14"/>
    </w:rPr>
  </w:style>
  <w:style w:type="character" w:styleId="Sidnummer">
    <w:name w:val="page number"/>
    <w:basedOn w:val="Standardstycketeckensnitt"/>
    <w:uiPriority w:val="4"/>
    <w:rsid w:val="0091378D"/>
  </w:style>
  <w:style w:type="paragraph" w:customStyle="1" w:styleId="Brev">
    <w:name w:val="Brev"/>
    <w:basedOn w:val="Normal"/>
    <w:pPr>
      <w:ind w:left="1418"/>
    </w:p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agordnPunkt">
    <w:name w:val="DagordnPunkt"/>
    <w:basedOn w:val="Normal"/>
    <w:rsid w:val="00844AC2"/>
    <w:pPr>
      <w:spacing w:after="120"/>
    </w:pPr>
    <w:rPr>
      <w:lang w:eastAsia="sv-SE"/>
    </w:rPr>
  </w:style>
  <w:style w:type="paragraph" w:customStyle="1" w:styleId="SidfotRubrik">
    <w:name w:val="SidfotRubrik"/>
    <w:basedOn w:val="Sidfot"/>
    <w:rsid w:val="0091378D"/>
    <w:rPr>
      <w:i/>
    </w:rPr>
  </w:style>
  <w:style w:type="paragraph" w:customStyle="1" w:styleId="ParagrafRubrik">
    <w:name w:val="ParagrafRubrik"/>
    <w:basedOn w:val="Normal"/>
    <w:next w:val="ParagrafText"/>
    <w:rsid w:val="00F20687"/>
    <w:pPr>
      <w:keepNext/>
      <w:keepLines/>
      <w:numPr>
        <w:numId w:val="1"/>
      </w:numPr>
      <w:tabs>
        <w:tab w:val="clear" w:pos="587"/>
        <w:tab w:val="num" w:pos="0"/>
      </w:tabs>
      <w:ind w:left="851" w:hanging="851"/>
      <w:outlineLvl w:val="3"/>
    </w:pPr>
    <w:rPr>
      <w:rFonts w:ascii="Open Sans SemiBold" w:hAnsi="Open Sans SemiBold"/>
      <w:lang w:eastAsia="sv-SE"/>
    </w:rPr>
  </w:style>
  <w:style w:type="paragraph" w:customStyle="1" w:styleId="ParagrafText">
    <w:name w:val="ParagrafText"/>
    <w:basedOn w:val="Normal"/>
    <w:next w:val="ParagrafRubrik"/>
    <w:rsid w:val="00152465"/>
    <w:pPr>
      <w:spacing w:after="480"/>
    </w:pPr>
    <w:rPr>
      <w:lang w:eastAsia="sv-SE"/>
    </w:rPr>
  </w:style>
  <w:style w:type="paragraph" w:customStyle="1" w:styleId="Rubrikrad1">
    <w:name w:val="Rubrikrad1"/>
    <w:basedOn w:val="Rubrik1"/>
    <w:next w:val="Brdtext"/>
    <w:link w:val="Rubrikrad1Char"/>
    <w:uiPriority w:val="3"/>
    <w:rsid w:val="00A82741"/>
    <w:pPr>
      <w:spacing w:before="0" w:after="480"/>
    </w:pPr>
    <w:rPr>
      <w:spacing w:val="-20"/>
      <w:sz w:val="48"/>
    </w:rPr>
  </w:style>
  <w:style w:type="paragraph" w:customStyle="1" w:styleId="Rubrikrad3">
    <w:name w:val="Rubrikrad3"/>
    <w:basedOn w:val="Rubrik3"/>
    <w:uiPriority w:val="3"/>
    <w:rsid w:val="00A82741"/>
    <w:pPr>
      <w:spacing w:before="440"/>
      <w:outlineLvl w:val="0"/>
    </w:pPr>
  </w:style>
  <w:style w:type="character" w:customStyle="1" w:styleId="Rubrikrad1Char">
    <w:name w:val="Rubrikrad1 Char"/>
    <w:basedOn w:val="Standardstycketeckensnitt"/>
    <w:link w:val="Rubrikrad1"/>
    <w:uiPriority w:val="3"/>
    <w:rsid w:val="0091378D"/>
    <w:rPr>
      <w:rFonts w:asciiTheme="majorHAnsi" w:eastAsiaTheme="majorEastAsia" w:hAnsiTheme="majorHAnsi" w:cstheme="majorBidi"/>
      <w:b/>
      <w:spacing w:val="-20"/>
      <w:sz w:val="48"/>
      <w:szCs w:val="32"/>
      <w:lang w:eastAsia="en-US"/>
    </w:rPr>
  </w:style>
  <w:style w:type="character" w:customStyle="1" w:styleId="SidfotChar">
    <w:name w:val="Sidfot Char"/>
    <w:basedOn w:val="Standardstycketeckensnitt"/>
    <w:link w:val="Sidfot"/>
    <w:uiPriority w:val="99"/>
    <w:rsid w:val="00A82741"/>
    <w:rPr>
      <w:rFonts w:ascii="Open Sans Light" w:eastAsiaTheme="minorHAnsi" w:hAnsi="Open Sans Light" w:cstheme="minorBidi"/>
      <w:caps/>
      <w:spacing w:val="10"/>
      <w:sz w:val="14"/>
      <w:szCs w:val="22"/>
      <w:lang w:eastAsia="en-US"/>
    </w:rPr>
  </w:style>
  <w:style w:type="paragraph" w:styleId="Brdtext">
    <w:name w:val="Body Text"/>
    <w:basedOn w:val="Normal"/>
    <w:link w:val="BrdtextChar"/>
    <w:uiPriority w:val="1"/>
    <w:qFormat/>
    <w:rsid w:val="0091378D"/>
    <w:pPr>
      <w:spacing w:after="120"/>
      <w:contextualSpacing/>
    </w:pPr>
  </w:style>
  <w:style w:type="character" w:customStyle="1" w:styleId="BrdtextChar">
    <w:name w:val="Brödtext Char"/>
    <w:basedOn w:val="Standardstycketeckensnitt"/>
    <w:link w:val="Brdtext"/>
    <w:uiPriority w:val="1"/>
    <w:rsid w:val="0091378D"/>
    <w:rPr>
      <w:rFonts w:asciiTheme="minorHAnsi" w:eastAsiaTheme="minorHAnsi" w:hAnsiTheme="minorHAnsi" w:cstheme="minorBidi"/>
      <w:sz w:val="18"/>
      <w:szCs w:val="22"/>
      <w:lang w:eastAsia="en-US"/>
    </w:rPr>
  </w:style>
  <w:style w:type="character" w:styleId="Platshllartext">
    <w:name w:val="Placeholder Text"/>
    <w:basedOn w:val="Standardstycketeckensnitt"/>
    <w:uiPriority w:val="99"/>
    <w:rsid w:val="0091378D"/>
    <w:rPr>
      <w:color w:val="FF0000"/>
    </w:rPr>
  </w:style>
  <w:style w:type="character" w:customStyle="1" w:styleId="Rubrik1Char">
    <w:name w:val="Rubrik 1 Char"/>
    <w:basedOn w:val="Standardstycketeckensnitt"/>
    <w:link w:val="Rubrik1"/>
    <w:uiPriority w:val="2"/>
    <w:rsid w:val="0091378D"/>
    <w:rPr>
      <w:rFonts w:asciiTheme="majorHAnsi" w:eastAsiaTheme="majorEastAsia" w:hAnsiTheme="majorHAnsi" w:cstheme="majorBidi"/>
      <w:b/>
      <w:spacing w:val="-6"/>
      <w:sz w:val="32"/>
      <w:szCs w:val="32"/>
      <w:lang w:eastAsia="en-US"/>
    </w:rPr>
  </w:style>
  <w:style w:type="paragraph" w:styleId="Rubrik">
    <w:name w:val="Title"/>
    <w:basedOn w:val="Rubrik1"/>
    <w:next w:val="Normal"/>
    <w:link w:val="RubrikChar"/>
    <w:uiPriority w:val="10"/>
    <w:qFormat/>
    <w:rsid w:val="0091378D"/>
    <w:rPr>
      <w:b w:val="0"/>
      <w:i/>
      <w:spacing w:val="-10"/>
      <w:kern w:val="28"/>
      <w:sz w:val="22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1378D"/>
    <w:rPr>
      <w:rFonts w:asciiTheme="majorHAnsi" w:eastAsiaTheme="majorEastAsia" w:hAnsiTheme="majorHAnsi" w:cstheme="majorBidi"/>
      <w:i/>
      <w:spacing w:val="-10"/>
      <w:kern w:val="28"/>
      <w:sz w:val="22"/>
      <w:szCs w:val="56"/>
      <w:lang w:eastAsia="en-US"/>
    </w:rPr>
  </w:style>
  <w:style w:type="character" w:customStyle="1" w:styleId="Rubrik2Char">
    <w:name w:val="Rubrik 2 Char"/>
    <w:basedOn w:val="Standardstycketeckensnitt"/>
    <w:link w:val="Rubrik2"/>
    <w:uiPriority w:val="2"/>
    <w:rsid w:val="0091378D"/>
    <w:rPr>
      <w:rFonts w:asciiTheme="majorHAnsi" w:eastAsiaTheme="majorEastAsia" w:hAnsiTheme="majorHAnsi" w:cstheme="majorBidi"/>
      <w:b/>
      <w:sz w:val="26"/>
      <w:szCs w:val="26"/>
      <w:lang w:eastAsia="en-US"/>
    </w:rPr>
  </w:style>
  <w:style w:type="character" w:customStyle="1" w:styleId="Rubrik3Char">
    <w:name w:val="Rubrik 3 Char"/>
    <w:basedOn w:val="Standardstycketeckensnitt"/>
    <w:link w:val="Rubrik3"/>
    <w:uiPriority w:val="2"/>
    <w:rsid w:val="0091378D"/>
    <w:rPr>
      <w:rFonts w:asciiTheme="majorHAnsi" w:eastAsiaTheme="majorEastAsia" w:hAnsiTheme="majorHAnsi" w:cstheme="majorBidi"/>
      <w:i/>
      <w:sz w:val="22"/>
      <w:szCs w:val="24"/>
      <w:lang w:eastAsia="en-US"/>
    </w:rPr>
  </w:style>
  <w:style w:type="character" w:customStyle="1" w:styleId="Rubrik4Char">
    <w:name w:val="Rubrik 4 Char"/>
    <w:basedOn w:val="Standardstycketeckensnitt"/>
    <w:link w:val="Rubrik4"/>
    <w:uiPriority w:val="2"/>
    <w:rsid w:val="0091378D"/>
    <w:rPr>
      <w:rFonts w:ascii="Open Sans SemiBold" w:eastAsiaTheme="majorEastAsia" w:hAnsi="Open Sans SemiBold" w:cstheme="majorBidi"/>
      <w:iCs/>
      <w:sz w:val="18"/>
      <w:szCs w:val="32"/>
      <w:lang w:eastAsia="en-US"/>
    </w:rPr>
  </w:style>
  <w:style w:type="paragraph" w:customStyle="1" w:styleId="Rubriker">
    <w:name w:val="Rubriker"/>
    <w:basedOn w:val="Normal"/>
    <w:uiPriority w:val="4"/>
    <w:semiHidden/>
    <w:rsid w:val="0091378D"/>
    <w:pPr>
      <w:spacing w:line="190" w:lineRule="atLeast"/>
    </w:pPr>
    <w:rPr>
      <w:rFonts w:eastAsia="Times New Roman" w:cs="Times New Roman"/>
      <w:i/>
      <w:sz w:val="14"/>
      <w:szCs w:val="14"/>
    </w:rPr>
  </w:style>
  <w:style w:type="paragraph" w:customStyle="1" w:styleId="RubrikradBilaga">
    <w:name w:val="Rubrikrad Bilaga"/>
    <w:basedOn w:val="Rubrikrad1"/>
    <w:next w:val="Brdtext"/>
    <w:rsid w:val="0091378D"/>
  </w:style>
  <w:style w:type="paragraph" w:customStyle="1" w:styleId="Rubriktext">
    <w:name w:val="Rubriktext"/>
    <w:basedOn w:val="Normal"/>
    <w:uiPriority w:val="4"/>
    <w:semiHidden/>
    <w:rsid w:val="0091378D"/>
    <w:pPr>
      <w:spacing w:after="79" w:line="190" w:lineRule="atLeast"/>
    </w:pPr>
    <w:rPr>
      <w:rFonts w:eastAsia="Times New Roman" w:cs="Times New Roman"/>
      <w:sz w:val="16"/>
      <w:szCs w:val="16"/>
    </w:rPr>
  </w:style>
  <w:style w:type="character" w:customStyle="1" w:styleId="SidhuvudChar">
    <w:name w:val="Sidhuvud Char"/>
    <w:basedOn w:val="Standardstycketeckensnitt"/>
    <w:link w:val="Sidhuvud"/>
    <w:rsid w:val="00A82741"/>
    <w:rPr>
      <w:rFonts w:ascii="Open Sans Light" w:eastAsiaTheme="minorHAnsi" w:hAnsi="Open Sans Light" w:cstheme="minorBidi"/>
      <w:spacing w:val="10"/>
      <w:sz w:val="14"/>
      <w:szCs w:val="22"/>
      <w:lang w:eastAsia="en-US"/>
    </w:rPr>
  </w:style>
  <w:style w:type="paragraph" w:customStyle="1" w:styleId="Tabellrubriker">
    <w:name w:val="Tabell rubriker"/>
    <w:basedOn w:val="Rubriker"/>
    <w:uiPriority w:val="4"/>
    <w:qFormat/>
    <w:rsid w:val="0091378D"/>
    <w:pPr>
      <w:spacing w:after="60"/>
    </w:pPr>
    <w:rPr>
      <w:rFonts w:ascii="Open Sans SemiBold" w:hAnsi="Open Sans SemiBold"/>
      <w:color w:val="7F7F7F" w:themeColor="text1" w:themeTint="80"/>
      <w:sz w:val="13"/>
      <w:lang w:eastAsia="sv-SE"/>
    </w:rPr>
  </w:style>
  <w:style w:type="paragraph" w:customStyle="1" w:styleId="Tabelltext">
    <w:name w:val="Tabell text"/>
    <w:basedOn w:val="Normal"/>
    <w:uiPriority w:val="4"/>
    <w:qFormat/>
    <w:rsid w:val="0091378D"/>
    <w:pPr>
      <w:spacing w:line="240" w:lineRule="auto"/>
    </w:pPr>
    <w:rPr>
      <w:b/>
      <w:lang w:eastAsia="sv-SE"/>
    </w:rPr>
  </w:style>
  <w:style w:type="paragraph" w:customStyle="1" w:styleId="zLogo">
    <w:name w:val="zLogo"/>
    <w:basedOn w:val="Sidfot"/>
    <w:rsid w:val="00A82741"/>
    <w:rPr>
      <w:rFonts w:eastAsia="Times New Roman" w:cs="Times New Roman"/>
      <w:noProof/>
      <w:szCs w:val="20"/>
      <w:lang w:eastAsia="sv-SE"/>
    </w:rPr>
  </w:style>
  <w:style w:type="table" w:styleId="Tabellrutnt">
    <w:name w:val="Table Grid"/>
    <w:basedOn w:val="Normaltabell"/>
    <w:rsid w:val="00A82741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DokMrkning">
    <w:name w:val="z_DokMärkning"/>
    <w:basedOn w:val="Normal"/>
    <w:uiPriority w:val="4"/>
    <w:semiHidden/>
    <w:qFormat/>
    <w:rsid w:val="00A82741"/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341178alre\AppData\Local\OfficeKey\Workgrou\Gemensam\78_Protokoll_s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2F84DD108C94639917EA3B0BCF8E47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41B7A41-87CB-4721-B1DB-E5169D7C5388}"/>
      </w:docPartPr>
      <w:docPartBody>
        <w:p w:rsidR="00EF28EF" w:rsidRDefault="00EF28EF">
          <w:pPr>
            <w:pStyle w:val="42F84DD108C94639917EA3B0BCF8E475"/>
          </w:pPr>
          <w:r>
            <w:rPr>
              <w:rStyle w:val="Platshllartext"/>
            </w:rPr>
            <w:t>[Ort]</w:t>
          </w:r>
        </w:p>
      </w:docPartBody>
    </w:docPart>
    <w:docPart>
      <w:docPartPr>
        <w:name w:val="E9079F1B832946C5906ABA0471C7FD9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C48CA67-D341-4003-97A9-E8596192EBD1}"/>
      </w:docPartPr>
      <w:docPartBody>
        <w:p w:rsidR="00EF28EF" w:rsidRDefault="00EF28EF">
          <w:pPr>
            <w:pStyle w:val="E9079F1B832946C5906ABA0471C7FD94"/>
          </w:pPr>
          <w:r>
            <w:rPr>
              <w:rStyle w:val="Platshllartext"/>
            </w:rPr>
            <w:t>[Välj datum]</w:t>
          </w:r>
        </w:p>
      </w:docPartBody>
    </w:docPart>
    <w:docPart>
      <w:docPartPr>
        <w:name w:val="BE2AA4B6009D44909D53E7C76BBE01B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79734CB-567D-41B8-818D-A10C68684A29}"/>
      </w:docPartPr>
      <w:docPartBody>
        <w:p w:rsidR="00EF28EF" w:rsidRDefault="00EF28EF">
          <w:pPr>
            <w:pStyle w:val="BE2AA4B6009D44909D53E7C76BBE01B4"/>
          </w:pPr>
          <w:r>
            <w:rPr>
              <w:rStyle w:val="Platshllartext"/>
            </w:rPr>
            <w:t>[Ort]</w:t>
          </w:r>
        </w:p>
      </w:docPartBody>
    </w:docPart>
    <w:docPart>
      <w:docPartPr>
        <w:name w:val="35F7634CC32A4473BBD622561B5D77C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922B745-F7A7-45BE-B31C-6A70BC3E117F}"/>
      </w:docPartPr>
      <w:docPartBody>
        <w:p w:rsidR="00EF28EF" w:rsidRDefault="00EF28EF">
          <w:pPr>
            <w:pStyle w:val="35F7634CC32A4473BBD622561B5D77C9"/>
          </w:pPr>
          <w:r>
            <w:rPr>
              <w:rStyle w:val="Platshllartext"/>
            </w:rPr>
            <w:t>[Välj datum]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8EF"/>
    <w:rsid w:val="00320CF4"/>
    <w:rsid w:val="00524BD0"/>
    <w:rsid w:val="008D5C07"/>
    <w:rsid w:val="00C3125B"/>
    <w:rsid w:val="00E9393D"/>
    <w:rsid w:val="00EF2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</w:style>
  <w:style w:type="paragraph" w:customStyle="1" w:styleId="42F84DD108C94639917EA3B0BCF8E475">
    <w:name w:val="42F84DD108C94639917EA3B0BCF8E475"/>
  </w:style>
  <w:style w:type="paragraph" w:customStyle="1" w:styleId="E9079F1B832946C5906ABA0471C7FD94">
    <w:name w:val="E9079F1B832946C5906ABA0471C7FD94"/>
  </w:style>
  <w:style w:type="paragraph" w:customStyle="1" w:styleId="BE2AA4B6009D44909D53E7C76BBE01B4">
    <w:name w:val="BE2AA4B6009D44909D53E7C76BBE01B4"/>
  </w:style>
  <w:style w:type="paragraph" w:customStyle="1" w:styleId="35F7634CC32A4473BBD622561B5D77C9">
    <w:name w:val="35F7634CC32A4473BBD622561B5D77C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yggnads 2021">
      <a:majorFont>
        <a:latin typeface="Open Sans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918e932-3f3a-4caf-8182-36ab18213057}" enabled="1" method="Privileged" siteId="{12eb6af2-f417-4b5a-9fdf-676d0a07dc4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78_Protokoll_se</Template>
  <TotalTime>53</TotalTime>
  <Pages>3</Pages>
  <Words>348</Words>
  <Characters>1849</Characters>
  <Application>Microsoft Office Word</Application>
  <DocSecurity>0</DocSecurity>
  <Lines>15</Lines>
  <Paragraphs>4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Protokoll</vt:lpstr>
      <vt:lpstr>Brev</vt:lpstr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</dc:title>
  <dc:subject/>
  <dc:creator>Alexandra Renberg</dc:creator>
  <cp:keywords/>
  <dc:description/>
  <cp:lastModifiedBy>Alexandra Renberg</cp:lastModifiedBy>
  <cp:revision>1</cp:revision>
  <dcterms:created xsi:type="dcterms:W3CDTF">2026-08-03T18:53:00Z</dcterms:created>
  <dcterms:modified xsi:type="dcterms:W3CDTF">2026-09-19T07:49:00Z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 Key">
    <vt:lpwstr>Document</vt:lpwstr>
  </property>
  <property fmtid="{D5CDD505-2E9C-101B-9397-08002B2CF9AE}" pid="3" name="Dialog">
    <vt:i4>2</vt:i4>
  </property>
</Properties>
</file>