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pPr w:leftFromText="141" w:rightFromText="141" w:vertAnchor="page" w:tblpY="1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397" w:type="dxa"/>
        </w:tblCellMar>
        <w:tblLook w:val="04A0" w:firstRow="1" w:lastRow="0" w:firstColumn="1" w:lastColumn="0" w:noHBand="0" w:noVBand="1"/>
      </w:tblPr>
      <w:tblGrid>
        <w:gridCol w:w="4616"/>
        <w:gridCol w:w="2469"/>
        <w:gridCol w:w="2014"/>
      </w:tblGrid>
      <w:tr w:rsidR="005C01B2" w:rsidRPr="009375B6" w14:paraId="6681E30D" w14:textId="77777777" w:rsidTr="004D6519">
        <w:tc>
          <w:tcPr>
            <w:tcW w:w="4616" w:type="dxa"/>
          </w:tcPr>
          <w:p w14:paraId="2B083CBB" w14:textId="4163EA86" w:rsidR="005C01B2" w:rsidRPr="009375B6" w:rsidRDefault="005C01B2" w:rsidP="004D6519">
            <w:pPr>
              <w:pStyle w:val="Sidhuvud"/>
              <w:rPr>
                <w:color w:val="FFFFFF" w:themeColor="background1"/>
              </w:rPr>
            </w:pPr>
          </w:p>
        </w:tc>
        <w:tc>
          <w:tcPr>
            <w:tcW w:w="2469" w:type="dxa"/>
          </w:tcPr>
          <w:p w14:paraId="28402660" w14:textId="3FDBF3B3" w:rsidR="005C01B2" w:rsidRPr="009375B6" w:rsidRDefault="005C01B2" w:rsidP="004D6519">
            <w:pPr>
              <w:pStyle w:val="Sidhuvud"/>
              <w:rPr>
                <w:color w:val="FFFFFF" w:themeColor="background1"/>
              </w:rPr>
            </w:pPr>
          </w:p>
        </w:tc>
        <w:tc>
          <w:tcPr>
            <w:tcW w:w="2014" w:type="dxa"/>
          </w:tcPr>
          <w:p w14:paraId="4D94F4D8" w14:textId="6EA15F8F" w:rsidR="005C01B2" w:rsidRPr="009375B6" w:rsidRDefault="005C01B2" w:rsidP="004D6519">
            <w:pPr>
              <w:pStyle w:val="Sidhuvud"/>
              <w:rPr>
                <w:color w:val="FFFFFF" w:themeColor="background1"/>
              </w:rPr>
            </w:pPr>
          </w:p>
        </w:tc>
      </w:tr>
      <w:tr w:rsidR="005C03BC" w:rsidRPr="009375B6" w14:paraId="09D2A0BA" w14:textId="77777777" w:rsidTr="004D6519">
        <w:tc>
          <w:tcPr>
            <w:tcW w:w="4616" w:type="dxa"/>
          </w:tcPr>
          <w:p w14:paraId="17B1ABC1" w14:textId="77777777" w:rsidR="005C03BC" w:rsidRPr="009375B6" w:rsidRDefault="005C03BC" w:rsidP="004D6519">
            <w:pPr>
              <w:pStyle w:val="Sidhuvud"/>
              <w:rPr>
                <w:color w:val="FFFFFF" w:themeColor="background1"/>
              </w:rPr>
            </w:pPr>
          </w:p>
        </w:tc>
        <w:tc>
          <w:tcPr>
            <w:tcW w:w="2469" w:type="dxa"/>
          </w:tcPr>
          <w:p w14:paraId="1616D452" w14:textId="77777777" w:rsidR="005C03BC" w:rsidRPr="009375B6" w:rsidRDefault="005C03BC" w:rsidP="004D6519">
            <w:pPr>
              <w:pStyle w:val="Sidhuvud"/>
              <w:rPr>
                <w:color w:val="FFFFFF" w:themeColor="background1"/>
              </w:rPr>
            </w:pPr>
          </w:p>
        </w:tc>
        <w:tc>
          <w:tcPr>
            <w:tcW w:w="2014" w:type="dxa"/>
          </w:tcPr>
          <w:p w14:paraId="33A49279" w14:textId="573ED787" w:rsidR="005C03BC" w:rsidRDefault="005C03BC" w:rsidP="004D6519">
            <w:pPr>
              <w:pStyle w:val="Sidhuvud"/>
              <w:rPr>
                <w:color w:val="FFFFFF" w:themeColor="background1"/>
              </w:rPr>
            </w:pPr>
            <w:r>
              <w:rPr>
                <w:color w:val="FFFFFF" w:themeColor="background1"/>
              </w:rPr>
              <w:t>Version/ datum</w:t>
            </w:r>
            <w:r w:rsidR="00827960">
              <w:rPr>
                <w:color w:val="FFFFFF" w:themeColor="background1"/>
              </w:rPr>
              <w:br/>
            </w:r>
            <w:r w:rsidR="001A1DE1">
              <w:rPr>
                <w:color w:val="FFFFFF" w:themeColor="background1"/>
              </w:rPr>
              <w:t xml:space="preserve">Juni </w:t>
            </w:r>
            <w:r w:rsidR="00DD3B00">
              <w:rPr>
                <w:color w:val="FFFFFF" w:themeColor="background1"/>
              </w:rPr>
              <w:t>202</w:t>
            </w:r>
            <w:r w:rsidR="00455064">
              <w:rPr>
                <w:color w:val="FFFFFF" w:themeColor="background1"/>
              </w:rPr>
              <w:t>5</w:t>
            </w:r>
          </w:p>
          <w:p w14:paraId="3DDAD5AD" w14:textId="5B022040" w:rsidR="005C03BC" w:rsidRDefault="005C03BC" w:rsidP="004D6519">
            <w:pPr>
              <w:pStyle w:val="Sidhuvud"/>
              <w:rPr>
                <w:color w:val="FFFFFF" w:themeColor="background1"/>
              </w:rPr>
            </w:pPr>
          </w:p>
          <w:p w14:paraId="04DC1307" w14:textId="44D82429" w:rsidR="00A15046" w:rsidRPr="009375B6" w:rsidRDefault="00A15046" w:rsidP="004D6519">
            <w:pPr>
              <w:pStyle w:val="Sidhuvud"/>
              <w:rPr>
                <w:color w:val="FFFFFF" w:themeColor="background1"/>
              </w:rPr>
            </w:pPr>
          </w:p>
        </w:tc>
      </w:tr>
    </w:tbl>
    <w:p w14:paraId="1FF048BC" w14:textId="5726E68C" w:rsidR="005C01B2" w:rsidRDefault="005C01B2" w:rsidP="002A7E22">
      <w:pPr>
        <w:rPr>
          <w:highlight w:val="yellow"/>
        </w:rPr>
      </w:pPr>
    </w:p>
    <w:bookmarkStart w:id="0" w:name="_Toc153271215" w:displacedByCustomXml="next"/>
    <w:sdt>
      <w:sdtPr>
        <w:rPr>
          <w:rFonts w:eastAsiaTheme="minorHAnsi" w:cstheme="minorBidi"/>
          <w:noProof w:val="0"/>
          <w:color w:val="auto"/>
          <w:spacing w:val="0"/>
          <w:kern w:val="0"/>
          <w:sz w:val="20"/>
          <w:szCs w:val="22"/>
        </w:rPr>
        <w:id w:val="-2021930133"/>
        <w:docPartObj>
          <w:docPartGallery w:val="Cover Pages"/>
          <w:docPartUnique/>
        </w:docPartObj>
      </w:sdtPr>
      <w:sdtEndPr>
        <w:rPr>
          <w:color w:val="FFFFFF" w:themeColor="background1"/>
        </w:rPr>
      </w:sdtEndPr>
      <w:sdtContent>
        <w:p w14:paraId="6023140F" w14:textId="43E27F02" w:rsidR="005C01B2" w:rsidRPr="003C2F20" w:rsidRDefault="005C01B2" w:rsidP="005C01B2">
          <w:pPr>
            <w:pStyle w:val="Rubrik"/>
            <w:rPr>
              <w:rFonts w:asciiTheme="majorHAnsi" w:hAnsiTheme="majorHAnsi"/>
              <w:sz w:val="96"/>
              <w:szCs w:val="96"/>
            </w:rPr>
          </w:pPr>
          <w:r w:rsidRPr="003C2F20">
            <w:rPr>
              <w:rFonts w:asciiTheme="majorHAnsi" w:hAnsiTheme="majorHAnsi"/>
              <w:sz w:val="96"/>
              <w:szCs w:val="96"/>
            </w:rPr>
            <mc:AlternateContent>
              <mc:Choice Requires="wps">
                <w:drawing>
                  <wp:anchor distT="0" distB="0" distL="114300" distR="114300" simplePos="0" relativeHeight="251658245" behindDoc="1" locked="0" layoutInCell="1" allowOverlap="1" wp14:anchorId="324C7A5C" wp14:editId="0AA3994F">
                    <wp:simplePos x="0" y="0"/>
                    <wp:positionH relativeFrom="margin">
                      <wp:posOffset>-1279525</wp:posOffset>
                    </wp:positionH>
                    <wp:positionV relativeFrom="margin">
                      <wp:posOffset>-2107565</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C9D19" w14:textId="23A376A1" w:rsidR="005C03BC" w:rsidRDefault="005C03BC" w:rsidP="005C03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C7A5C" id="Rectangle 2" o:spid="_x0000_s1026" alt="&quot;&quot;" style="position:absolute;margin-left:-100.75pt;margin-top:-165.95pt;width:595.3pt;height:841.9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" fillcolor="#002850 [3215]" stroked="f" strokeweight="1pt">
                    <v:textbox>
                      <w:txbxContent>
                        <w:p w14:paraId="1F7C9D19" w14:textId="23A376A1" w:rsidR="005C03BC" w:rsidRDefault="005C03BC" w:rsidP="005C03BC"/>
                      </w:txbxContent>
                    </v:textbox>
                    <w10:wrap anchorx="margin" anchory="margin"/>
                  </v:rect>
                </w:pict>
              </mc:Fallback>
            </mc:AlternateContent>
          </w:r>
          <w:r w:rsidR="00455064">
            <w:rPr>
              <w:rFonts w:asciiTheme="majorHAnsi" w:hAnsiTheme="majorHAnsi"/>
              <w:sz w:val="96"/>
              <w:szCs w:val="96"/>
            </w:rPr>
            <w:t>Mål</w:t>
          </w:r>
          <w:r w:rsidR="00BE6DF5" w:rsidRPr="003C2F20">
            <w:rPr>
              <w:rFonts w:asciiTheme="majorHAnsi" w:hAnsiTheme="majorHAnsi"/>
              <w:sz w:val="96"/>
              <w:szCs w:val="96"/>
            </w:rPr>
            <w:t xml:space="preserve"> och riktlinjer</w:t>
          </w:r>
          <w:bookmarkEnd w:id="0"/>
          <w:r w:rsidR="00BE6DF5" w:rsidRPr="003C2F20">
            <w:rPr>
              <w:rFonts w:asciiTheme="majorHAnsi" w:hAnsiTheme="majorHAnsi"/>
              <w:sz w:val="96"/>
              <w:szCs w:val="96"/>
            </w:rPr>
            <w:t xml:space="preserve"> </w:t>
          </w:r>
        </w:p>
        <w:p w14:paraId="3CC57365" w14:textId="081B797E" w:rsidR="005C01B2" w:rsidRPr="00136C24" w:rsidRDefault="00AA2773" w:rsidP="005C01B2">
          <w:pPr>
            <w:pStyle w:val="Underrubrik"/>
            <w:rPr>
              <w:rFonts w:hint="eastAsia"/>
              <w:sz w:val="44"/>
              <w:szCs w:val="44"/>
            </w:rPr>
          </w:pPr>
          <w:r w:rsidRPr="00136C24">
            <w:rPr>
              <w:sz w:val="44"/>
              <w:szCs w:val="44"/>
            </w:rPr>
            <w:t xml:space="preserve">Regionförbund </w:t>
          </w:r>
          <w:r w:rsidR="00136C24" w:rsidRPr="00136C24">
            <w:rPr>
              <w:sz w:val="44"/>
              <w:szCs w:val="44"/>
            </w:rPr>
            <w:t>ishockey Norr</w:t>
          </w:r>
          <w:r w:rsidR="00310CCC">
            <w:rPr>
              <w:sz w:val="44"/>
              <w:szCs w:val="44"/>
            </w:rPr>
            <w:br/>
          </w:r>
          <w:r w:rsidR="009D7D86" w:rsidRPr="00977385">
            <w:rPr>
              <w:i/>
              <w:iCs/>
              <w:color w:val="auto"/>
              <w:sz w:val="44"/>
              <w:szCs w:val="44"/>
              <w:highlight w:val="yellow"/>
            </w:rPr>
            <w:t>Här kan ni skriva föreningens namn</w:t>
          </w:r>
        </w:p>
        <w:p w14:paraId="4A888842" w14:textId="77777777" w:rsidR="0001163D" w:rsidRDefault="0001163D" w:rsidP="0001163D"/>
        <w:p w14:paraId="1E92D805" w14:textId="77777777" w:rsidR="0001163D" w:rsidRDefault="0001163D" w:rsidP="0001163D"/>
        <w:p w14:paraId="02405D5E" w14:textId="77777777" w:rsidR="0001163D" w:rsidRPr="0001163D" w:rsidRDefault="0001163D" w:rsidP="0001163D"/>
        <w:p w14:paraId="7DE8AB66" w14:textId="77777777" w:rsidR="005C01B2" w:rsidRPr="00336E9C" w:rsidRDefault="005C01B2" w:rsidP="005C01B2">
          <w:r>
            <w:rPr>
              <w:noProof/>
            </w:rPr>
            <mc:AlternateContent>
              <mc:Choice Requires="wps">
                <w:drawing>
                  <wp:anchor distT="45720" distB="45720" distL="114300" distR="114300" simplePos="0" relativeHeight="251658246" behindDoc="0" locked="0" layoutInCell="1" allowOverlap="1" wp14:anchorId="5FA9D8D1" wp14:editId="11EFA6FD">
                    <wp:simplePos x="0" y="0"/>
                    <wp:positionH relativeFrom="margin">
                      <wp:posOffset>4482465</wp:posOffset>
                    </wp:positionH>
                    <wp:positionV relativeFrom="page">
                      <wp:posOffset>9825355</wp:posOffset>
                    </wp:positionV>
                    <wp:extent cx="1296000" cy="25200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252000"/>
                            </a:xfrm>
                            <a:prstGeom prst="rect">
                              <a:avLst/>
                            </a:prstGeom>
                            <a:noFill/>
                            <a:ln w="9525">
                              <a:noFill/>
                              <a:miter lim="800000"/>
                              <a:headEnd/>
                              <a:tailEnd/>
                            </a:ln>
                          </wps:spPr>
                          <wps:txbx>
                            <w:txbxContent>
                              <w:p w14:paraId="4FB446AC" w14:textId="77777777" w:rsidR="005C01B2" w:rsidRPr="0068241B" w:rsidRDefault="005C01B2" w:rsidP="005C01B2">
                                <w:pPr>
                                  <w:pStyle w:val="Sidfot"/>
                                  <w:rPr>
                                    <w:rStyle w:val="Stark"/>
                                  </w:rPr>
                                </w:pPr>
                                <w:r w:rsidRPr="0068241B">
                                  <w:rPr>
                                    <w:rStyle w:val="Stark"/>
                                  </w:rPr>
                                  <w:t>swehockey.se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9D8D1" id="_x0000_t202" coordsize="21600,21600" o:spt="202" path="m,l,21600r21600,l21600,xe">
                    <v:stroke joinstyle="miter"/>
                    <v:path gradientshapeok="t" o:connecttype="rect"/>
                  </v:shapetype>
                  <v:shape id="Text Box 4" o:spid="_x0000_s1027" type="#_x0000_t202" alt="&quot;&quot;" style="position:absolute;margin-left:352.95pt;margin-top:773.65pt;width:102.05pt;height:19.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" filled="f" stroked="f">
                    <v:textbox>
                      <w:txbxContent>
                        <w:p w14:paraId="4FB446AC" w14:textId="77777777" w:rsidR="005C01B2" w:rsidRPr="0068241B" w:rsidRDefault="005C01B2" w:rsidP="005C01B2">
                          <w:pPr>
                            <w:pStyle w:val="Sidfot"/>
                            <w:rPr>
                              <w:rStyle w:val="Stark"/>
                            </w:rPr>
                          </w:pPr>
                          <w:r w:rsidRPr="0068241B">
                            <w:rPr>
                              <w:rStyle w:val="Stark"/>
                            </w:rPr>
                            <w:t>swehockey.se</w:t>
                          </w:r>
                        </w:p>
                      </w:txbxContent>
                    </v:textbox>
                    <w10:wrap anchorx="margin" anchory="page"/>
                  </v:shape>
                </w:pict>
              </mc:Fallback>
            </mc:AlternateContent>
          </w:r>
          <w:r>
            <w:rPr>
              <w:noProof/>
            </w:rPr>
            <mc:AlternateContent>
              <mc:Choice Requires="wps">
                <w:drawing>
                  <wp:anchor distT="0" distB="0" distL="114300" distR="114300" simplePos="0" relativeHeight="251658243" behindDoc="0" locked="0" layoutInCell="1" allowOverlap="1" wp14:anchorId="31E60251" wp14:editId="5FF39F10">
                    <wp:simplePos x="0" y="0"/>
                    <wp:positionH relativeFrom="page">
                      <wp:posOffset>-47625</wp:posOffset>
                    </wp:positionH>
                    <wp:positionV relativeFrom="page">
                      <wp:posOffset>4180205</wp:posOffset>
                    </wp:positionV>
                    <wp:extent cx="9640800" cy="6667200"/>
                    <wp:effectExtent l="0" t="0" r="0" b="635"/>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0800" cy="6667200"/>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C1A87B8"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3.75pt;margin-top:329.15pt;width:759.1pt;height:5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" fillcolor="#ffd200 [3214]" stroked="f" strokeweight="1pt">
                    <w10:wrap anchorx="page" anchory="page"/>
                  </v:shape>
                </w:pict>
              </mc:Fallback>
            </mc:AlternateContent>
          </w:r>
        </w:p>
        <w:p w14:paraId="620473B8" w14:textId="77777777" w:rsidR="005C01B2" w:rsidRDefault="005C01B2" w:rsidP="005C01B2">
          <w:pPr>
            <w:rPr>
              <w:color w:val="FFFFFF" w:themeColor="background1"/>
            </w:rPr>
          </w:pPr>
        </w:p>
        <w:p w14:paraId="5FD849DC" w14:textId="14BE9D2F" w:rsidR="005C01B2" w:rsidRPr="00925EAB" w:rsidRDefault="005C01B2" w:rsidP="005C01B2">
          <w:pPr>
            <w:rPr>
              <w:noProof/>
              <w:color w:val="FFFFFF" w:themeColor="background1"/>
              <w:sz w:val="16"/>
              <w:szCs w:val="18"/>
            </w:rPr>
          </w:pPr>
          <w:r w:rsidRPr="00B05CBE">
            <w:rPr>
              <w:noProof/>
            </w:rPr>
            <mc:AlternateContent>
              <mc:Choice Requires="wps">
                <w:drawing>
                  <wp:anchor distT="45720" distB="45720" distL="114300" distR="114300" simplePos="0" relativeHeight="251658242" behindDoc="0" locked="0" layoutInCell="1" allowOverlap="1" wp14:anchorId="202A0726" wp14:editId="09B4B420">
                    <wp:simplePos x="0" y="0"/>
                    <wp:positionH relativeFrom="margin">
                      <wp:posOffset>4482465</wp:posOffset>
                    </wp:positionH>
                    <wp:positionV relativeFrom="page">
                      <wp:posOffset>9872345</wp:posOffset>
                    </wp:positionV>
                    <wp:extent cx="1296000" cy="2520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252000"/>
                            </a:xfrm>
                            <a:prstGeom prst="rect">
                              <a:avLst/>
                            </a:prstGeom>
                            <a:noFill/>
                            <a:ln w="9525">
                              <a:noFill/>
                              <a:miter lim="800000"/>
                              <a:headEnd/>
                              <a:tailEnd/>
                            </a:ln>
                          </wps:spPr>
                          <wps:txbx>
                            <w:txbxContent>
                              <w:p w14:paraId="1A81D32C" w14:textId="77777777" w:rsidR="005C01B2" w:rsidRPr="00B05CBE" w:rsidRDefault="005C01B2" w:rsidP="005C01B2">
                                <w:pPr>
                                  <w:pStyle w:val="Sidfot"/>
                                  <w:rPr>
                                    <w:rStyle w:val="Stark"/>
                                    <w:color w:val="FFFFFF" w:themeColor="background1"/>
                                  </w:rPr>
                                </w:pPr>
                                <w:r w:rsidRPr="00B05CBE">
                                  <w:rPr>
                                    <w:rStyle w:val="Stark"/>
                                    <w:color w:val="FFFFFF" w:themeColor="background1"/>
                                  </w:rPr>
                                  <w:t>swehockey.se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A0726" id="Text Box 12" o:spid="_x0000_s1028" type="#_x0000_t202" alt="&quot;&quot;" style="position:absolute;margin-left:352.95pt;margin-top:777.35pt;width:102.05pt;height:19.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" filled="f" stroked="f">
                    <v:textbox>
                      <w:txbxContent>
                        <w:p w14:paraId="1A81D32C" w14:textId="77777777" w:rsidR="005C01B2" w:rsidRPr="00B05CBE" w:rsidRDefault="005C01B2" w:rsidP="005C01B2">
                          <w:pPr>
                            <w:pStyle w:val="Sidfot"/>
                            <w:rPr>
                              <w:rStyle w:val="Stark"/>
                              <w:color w:val="FFFFFF" w:themeColor="background1"/>
                            </w:rPr>
                          </w:pPr>
                          <w:r w:rsidRPr="00B05CBE">
                            <w:rPr>
                              <w:rStyle w:val="Stark"/>
                              <w:color w:val="FFFFFF" w:themeColor="background1"/>
                            </w:rPr>
                            <w:t>swehockey.se</w:t>
                          </w:r>
                        </w:p>
                      </w:txbxContent>
                    </v:textbox>
                    <w10:wrap anchorx="margin" anchory="page"/>
                  </v:shape>
                </w:pict>
              </mc:Fallback>
            </mc:AlternateContent>
          </w:r>
        </w:p>
        <w:p w14:paraId="07966BF8" w14:textId="55054761" w:rsidR="005C01B2" w:rsidRPr="004A7520" w:rsidRDefault="00000000" w:rsidP="005C01B2">
          <w:pPr>
            <w:rPr>
              <w:rFonts w:asciiTheme="majorHAnsi" w:eastAsiaTheme="majorEastAsia" w:hAnsiTheme="majorHAnsi" w:cstheme="majorBidi"/>
              <w:color w:val="000000" w:themeColor="text1"/>
              <w:sz w:val="52"/>
              <w:szCs w:val="32"/>
            </w:rPr>
          </w:pPr>
        </w:p>
      </w:sdtContent>
    </w:sdt>
    <w:p w14:paraId="30B8C3EA" w14:textId="514D2714" w:rsidR="005C01B2" w:rsidRPr="004A7520" w:rsidRDefault="005C01B2" w:rsidP="005C01B2">
      <w:pPr>
        <w:rPr>
          <w:color w:val="FFFFFF" w:themeColor="background1"/>
        </w:rPr>
      </w:pPr>
      <w:r>
        <w:rPr>
          <w:noProof/>
        </w:rPr>
        <w:drawing>
          <wp:anchor distT="0" distB="0" distL="114300" distR="114300" simplePos="0" relativeHeight="251658241" behindDoc="0" locked="0" layoutInCell="1" allowOverlap="1" wp14:anchorId="27C4242E" wp14:editId="2FCBC172">
            <wp:simplePos x="0" y="0"/>
            <wp:positionH relativeFrom="margin">
              <wp:posOffset>-162560</wp:posOffset>
            </wp:positionH>
            <wp:positionV relativeFrom="page">
              <wp:posOffset>8665845</wp:posOffset>
            </wp:positionV>
            <wp:extent cx="1436400" cy="1436400"/>
            <wp:effectExtent l="0" t="0" r="0" b="0"/>
            <wp:wrapNone/>
            <wp:docPr id="11" name="Picture 11" descr="En bild som visar emblem, logotyp, symbol, Varumär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emblem, logotyp, symbol, Varumärke&#10;&#10;Automatiskt genererad beskrivning"/>
                    <pic:cNvPicPr>
                      <a:picLocks noChangeAspect="1" noChangeArrowheads="1"/>
                    </pic:cNvPicPr>
                  </pic:nvPicPr>
                  <pic:blipFill>
                    <a:blip r:embed="rId8"/>
                    <a:stretch>
                      <a:fillRect/>
                    </a:stretch>
                  </pic:blipFill>
                  <pic:spPr bwMode="auto">
                    <a:xfrm>
                      <a:off x="0" y="0"/>
                      <a:ext cx="1436400" cy="14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0B20A" w14:textId="349FC328" w:rsidR="005C01B2" w:rsidRDefault="001543F1" w:rsidP="005C01B2">
      <w:pPr>
        <w:rPr>
          <w:color w:val="FFFFFF" w:themeColor="background1"/>
        </w:rPr>
      </w:pPr>
      <w:r w:rsidRPr="001543F1">
        <w:rPr>
          <w:noProof/>
          <w:color w:val="FFFFFF" w:themeColor="background1"/>
        </w:rPr>
        <mc:AlternateContent>
          <mc:Choice Requires="wps">
            <w:drawing>
              <wp:anchor distT="45720" distB="45720" distL="114300" distR="114300" simplePos="0" relativeHeight="251658252" behindDoc="0" locked="0" layoutInCell="1" allowOverlap="1" wp14:anchorId="700EAE18" wp14:editId="2C816CD4">
                <wp:simplePos x="0" y="0"/>
                <wp:positionH relativeFrom="column">
                  <wp:posOffset>-540385</wp:posOffset>
                </wp:positionH>
                <wp:positionV relativeFrom="paragraph">
                  <wp:posOffset>2964180</wp:posOffset>
                </wp:positionV>
                <wp:extent cx="2360930" cy="1404620"/>
                <wp:effectExtent l="0" t="0" r="22860"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1149C4" w14:textId="7EFE6052" w:rsidR="001543F1" w:rsidRPr="009D7D86" w:rsidRDefault="001543F1">
                            <w:pPr>
                              <w:rPr>
                                <w:i/>
                                <w:iCs/>
                              </w:rPr>
                            </w:pPr>
                            <w:r w:rsidRPr="009D7D86">
                              <w:rPr>
                                <w:i/>
                                <w:iCs/>
                              </w:rPr>
                              <w:t xml:space="preserve">Här kan </w:t>
                            </w:r>
                            <w:r w:rsidR="009D7D86">
                              <w:rPr>
                                <w:i/>
                                <w:iCs/>
                              </w:rPr>
                              <w:t>ni</w:t>
                            </w:r>
                            <w:r w:rsidRPr="009D7D86">
                              <w:rPr>
                                <w:i/>
                                <w:iCs/>
                              </w:rPr>
                              <w:t xml:space="preserve"> lägga </w:t>
                            </w:r>
                          </w:p>
                          <w:p w14:paraId="30E37FE0" w14:textId="327752C0" w:rsidR="001543F1" w:rsidRPr="009D7D86" w:rsidRDefault="001543F1">
                            <w:pPr>
                              <w:rPr>
                                <w:i/>
                                <w:iCs/>
                              </w:rPr>
                            </w:pPr>
                            <w:r w:rsidRPr="009D7D86">
                              <w:rPr>
                                <w:i/>
                                <w:iCs/>
                              </w:rPr>
                              <w:t>Föreningens logga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0EAE18" id="Textruta 2" o:spid="_x0000_s1029" type="#_x0000_t202" style="position:absolute;margin-left:-42.55pt;margin-top:233.4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">
                <v:textbox style="mso-fit-shape-to-text:t">
                  <w:txbxContent>
                    <w:p w14:paraId="451149C4" w14:textId="7EFE6052" w:rsidR="001543F1" w:rsidRPr="009D7D86" w:rsidRDefault="001543F1">
                      <w:pPr>
                        <w:rPr>
                          <w:i/>
                          <w:iCs/>
                        </w:rPr>
                      </w:pPr>
                      <w:r w:rsidRPr="009D7D86">
                        <w:rPr>
                          <w:i/>
                          <w:iCs/>
                        </w:rPr>
                        <w:t xml:space="preserve">Här kan </w:t>
                      </w:r>
                      <w:r w:rsidR="009D7D86">
                        <w:rPr>
                          <w:i/>
                          <w:iCs/>
                        </w:rPr>
                        <w:t>ni</w:t>
                      </w:r>
                      <w:r w:rsidRPr="009D7D86">
                        <w:rPr>
                          <w:i/>
                          <w:iCs/>
                        </w:rPr>
                        <w:t xml:space="preserve"> lägga </w:t>
                      </w:r>
                    </w:p>
                    <w:p w14:paraId="30E37FE0" w14:textId="327752C0" w:rsidR="001543F1" w:rsidRPr="009D7D86" w:rsidRDefault="001543F1">
                      <w:pPr>
                        <w:rPr>
                          <w:i/>
                          <w:iCs/>
                        </w:rPr>
                      </w:pPr>
                      <w:r w:rsidRPr="009D7D86">
                        <w:rPr>
                          <w:i/>
                          <w:iCs/>
                        </w:rPr>
                        <w:t>Föreningens logga</w:t>
                      </w:r>
                    </w:p>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30DFBE70" wp14:editId="26AB6FB5">
                <wp:simplePos x="0" y="0"/>
                <wp:positionH relativeFrom="page">
                  <wp:align>left</wp:align>
                </wp:positionH>
                <wp:positionV relativeFrom="page">
                  <wp:posOffset>6286500</wp:posOffset>
                </wp:positionV>
                <wp:extent cx="10382250" cy="4417695"/>
                <wp:effectExtent l="0" t="0" r="0" b="1905"/>
                <wp:wrapNone/>
                <wp:docPr id="7" name="Right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0" cy="441769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433B6" w14:textId="28E408DA" w:rsidR="00420F39" w:rsidRDefault="00420F39" w:rsidP="00420F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FBE70" id="_x0000_t6" coordsize="21600,21600" o:spt="6" path="m,l,21600r21600,xe">
                <v:stroke joinstyle="miter"/>
                <v:path gradientshapeok="t" o:connecttype="custom" o:connectlocs="0,0;0,10800;0,21600;10800,21600;21600,21600;10800,10800" textboxrect="1800,12600,12600,19800"/>
              </v:shapetype>
              <v:shape id="Right Triangle 7" o:spid="_x0000_s1030" type="#_x0000_t6" alt="&quot;&quot;" style="position:absolute;margin-left:0;margin-top:495pt;width:817.5pt;height:347.85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" fillcolor="white [3212]" stroked="f" strokeweight="1pt">
                <v:textbox>
                  <w:txbxContent>
                    <w:p w14:paraId="35C433B6" w14:textId="28E408DA" w:rsidR="00420F39" w:rsidRDefault="00420F39" w:rsidP="00420F39">
                      <w:pPr>
                        <w:jc w:val="center"/>
                      </w:pPr>
                    </w:p>
                  </w:txbxContent>
                </v:textbox>
                <w10:wrap anchorx="page" anchory="page"/>
              </v:shape>
            </w:pict>
          </mc:Fallback>
        </mc:AlternateContent>
      </w:r>
      <w:r>
        <w:rPr>
          <w:noProof/>
        </w:rPr>
        <w:drawing>
          <wp:anchor distT="0" distB="0" distL="114300" distR="114300" simplePos="0" relativeHeight="251658251" behindDoc="0" locked="0" layoutInCell="1" allowOverlap="1" wp14:anchorId="2D18CE3F" wp14:editId="5F5A6C0A">
            <wp:simplePos x="0" y="0"/>
            <wp:positionH relativeFrom="column">
              <wp:posOffset>-763905</wp:posOffset>
            </wp:positionH>
            <wp:positionV relativeFrom="paragraph">
              <wp:posOffset>3698875</wp:posOffset>
            </wp:positionV>
            <wp:extent cx="2576909" cy="958850"/>
            <wp:effectExtent l="0" t="0" r="0" b="0"/>
            <wp:wrapNone/>
            <wp:docPr id="768582244" name="Picture 162119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0663" name="Bildobjekt 1"/>
                    <pic:cNvPicPr/>
                  </pic:nvPicPr>
                  <pic:blipFill>
                    <a:blip r:embed="rId9"/>
                    <a:stretch>
                      <a:fillRect/>
                    </a:stretch>
                  </pic:blipFill>
                  <pic:spPr>
                    <a:xfrm>
                      <a:off x="0" y="0"/>
                      <a:ext cx="2584178" cy="961555"/>
                    </a:xfrm>
                    <a:prstGeom prst="rect">
                      <a:avLst/>
                    </a:prstGeom>
                  </pic:spPr>
                </pic:pic>
              </a:graphicData>
            </a:graphic>
            <wp14:sizeRelH relativeFrom="margin">
              <wp14:pctWidth>0</wp14:pctWidth>
            </wp14:sizeRelH>
            <wp14:sizeRelV relativeFrom="margin">
              <wp14:pctHeight>0</wp14:pctHeight>
            </wp14:sizeRelV>
          </wp:anchor>
        </w:drawing>
      </w:r>
      <w:r w:rsidR="00420F39">
        <w:rPr>
          <w:noProof/>
          <w:color w:val="FFFFFF" w:themeColor="background1"/>
        </w:rPr>
        <w:drawing>
          <wp:anchor distT="0" distB="0" distL="114300" distR="114300" simplePos="0" relativeHeight="251658240" behindDoc="0" locked="0" layoutInCell="1" allowOverlap="1" wp14:anchorId="3FB503D2" wp14:editId="7E300528">
            <wp:simplePos x="0" y="0"/>
            <wp:positionH relativeFrom="column">
              <wp:posOffset>-655955</wp:posOffset>
            </wp:positionH>
            <wp:positionV relativeFrom="paragraph">
              <wp:posOffset>3642995</wp:posOffset>
            </wp:positionV>
            <wp:extent cx="2455694" cy="914400"/>
            <wp:effectExtent l="0" t="0" r="0" b="0"/>
            <wp:wrapNone/>
            <wp:docPr id="1692140951" name="Picture 169214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40951" name="Bildobjekt 1692140951"/>
                    <pic:cNvPicPr/>
                  </pic:nvPicPr>
                  <pic:blipFill>
                    <a:blip r:embed="rId9"/>
                    <a:stretch>
                      <a:fillRect/>
                    </a:stretch>
                  </pic:blipFill>
                  <pic:spPr>
                    <a:xfrm>
                      <a:off x="0" y="0"/>
                      <a:ext cx="2455694" cy="914400"/>
                    </a:xfrm>
                    <a:prstGeom prst="rect">
                      <a:avLst/>
                    </a:prstGeom>
                  </pic:spPr>
                </pic:pic>
              </a:graphicData>
            </a:graphic>
            <wp14:sizeRelH relativeFrom="margin">
              <wp14:pctWidth>0</wp14:pctWidth>
            </wp14:sizeRelH>
            <wp14:sizeRelV relativeFrom="margin">
              <wp14:pctHeight>0</wp14:pctHeight>
            </wp14:sizeRelV>
          </wp:anchor>
        </w:drawing>
      </w:r>
      <w:r w:rsidR="005C01B2">
        <w:rPr>
          <w:color w:val="FFFFFF" w:themeColor="background1"/>
        </w:rPr>
        <w:br w:type="page"/>
      </w:r>
    </w:p>
    <w:p w14:paraId="173F5D01" w14:textId="6871B740" w:rsidR="005C01B2" w:rsidRDefault="00BE6DF5" w:rsidP="00BC0FED">
      <w:pPr>
        <w:pStyle w:val="Rubrik1"/>
      </w:pPr>
      <w:bookmarkStart w:id="1" w:name="_Toc153271217"/>
      <w:r>
        <w:lastRenderedPageBreak/>
        <w:t>Innehållsförteckning</w:t>
      </w:r>
      <w:bookmarkEnd w:id="1"/>
    </w:p>
    <w:p w14:paraId="661A583C" w14:textId="77777777" w:rsidR="006B2422" w:rsidRPr="006B2422" w:rsidRDefault="006B2422" w:rsidP="006B2422"/>
    <w:p w14:paraId="76AAFBB4" w14:textId="7E920441" w:rsidR="008967F8" w:rsidRPr="00C06E40" w:rsidRDefault="00C06E40">
      <w:pPr>
        <w:pStyle w:val="Innehll1"/>
        <w:tabs>
          <w:tab w:val="right" w:leader="dot" w:pos="9089"/>
        </w:tabs>
        <w:rPr>
          <w:i/>
          <w:iCs/>
          <w:noProof/>
          <w:sz w:val="24"/>
          <w:szCs w:val="24"/>
          <w:highlight w:val="yellow"/>
        </w:rPr>
      </w:pPr>
      <w:r w:rsidRPr="00C06E40">
        <w:rPr>
          <w:rFonts w:cstheme="minorHAnsi"/>
          <w:b/>
          <w:bCs/>
          <w:i/>
          <w:iCs/>
          <w:sz w:val="32"/>
          <w:szCs w:val="32"/>
          <w:highlight w:val="yellow"/>
        </w:rPr>
        <w:t>Justeras</w:t>
      </w:r>
      <w:r>
        <w:rPr>
          <w:rFonts w:cstheme="minorHAnsi"/>
          <w:b/>
          <w:bCs/>
          <w:i/>
          <w:iCs/>
          <w:sz w:val="36"/>
          <w:szCs w:val="36"/>
          <w:highlight w:val="yellow"/>
        </w:rPr>
        <w:t>….</w:t>
      </w:r>
      <w:r w:rsidR="008967F8" w:rsidRPr="00C06E40">
        <w:rPr>
          <w:rFonts w:cstheme="minorHAnsi"/>
          <w:b/>
          <w:bCs/>
          <w:i/>
          <w:iCs/>
          <w:sz w:val="36"/>
          <w:szCs w:val="36"/>
          <w:highlight w:val="yellow"/>
        </w:rPr>
        <w:fldChar w:fldCharType="begin"/>
      </w:r>
      <w:r w:rsidR="008967F8" w:rsidRPr="00C06E40">
        <w:rPr>
          <w:rFonts w:cstheme="minorHAnsi"/>
          <w:b/>
          <w:bCs/>
          <w:i/>
          <w:iCs/>
          <w:sz w:val="36"/>
          <w:szCs w:val="36"/>
          <w:highlight w:val="yellow"/>
        </w:rPr>
        <w:instrText xml:space="preserve"> TOC \o "1-1" \h \z \u </w:instrText>
      </w:r>
      <w:r w:rsidR="008967F8" w:rsidRPr="00C06E40">
        <w:rPr>
          <w:rFonts w:cstheme="minorHAnsi"/>
          <w:b/>
          <w:bCs/>
          <w:i/>
          <w:iCs/>
          <w:sz w:val="36"/>
          <w:szCs w:val="36"/>
          <w:highlight w:val="yellow"/>
        </w:rPr>
        <w:fldChar w:fldCharType="separate"/>
      </w:r>
      <w:hyperlink w:anchor="_Toc153271218" w:history="1">
        <w:r w:rsidR="00E561A0" w:rsidRPr="00C06E40">
          <w:rPr>
            <w:rStyle w:val="Hyperlnk"/>
            <w:i/>
            <w:iCs/>
            <w:noProof/>
            <w:sz w:val="24"/>
            <w:szCs w:val="24"/>
            <w:highlight w:val="yellow"/>
          </w:rPr>
          <w:br/>
          <w:t xml:space="preserve">Inledning, </w:t>
        </w:r>
        <w:r w:rsidR="009E4759" w:rsidRPr="00C06E40">
          <w:rPr>
            <w:rStyle w:val="Hyperlnk"/>
            <w:i/>
            <w:iCs/>
            <w:noProof/>
            <w:sz w:val="24"/>
            <w:szCs w:val="24"/>
            <w:highlight w:val="yellow"/>
          </w:rPr>
          <w:t>V</w:t>
        </w:r>
        <w:r w:rsidR="008967F8" w:rsidRPr="00C06E40">
          <w:rPr>
            <w:rStyle w:val="Hyperlnk"/>
            <w:i/>
            <w:iCs/>
            <w:noProof/>
            <w:sz w:val="24"/>
            <w:szCs w:val="24"/>
            <w:highlight w:val="yellow"/>
          </w:rPr>
          <w:t>ision, Verksamhetsidé, Kärnvärden</w:t>
        </w:r>
        <w:r w:rsidR="008967F8" w:rsidRPr="00C06E40">
          <w:rPr>
            <w:i/>
            <w:iCs/>
            <w:noProof/>
            <w:webHidden/>
            <w:sz w:val="24"/>
            <w:szCs w:val="24"/>
            <w:highlight w:val="yellow"/>
          </w:rPr>
          <w:tab/>
        </w:r>
        <w:r w:rsidR="008967F8" w:rsidRPr="00C06E40">
          <w:rPr>
            <w:i/>
            <w:iCs/>
            <w:noProof/>
            <w:webHidden/>
            <w:sz w:val="24"/>
            <w:szCs w:val="24"/>
            <w:highlight w:val="yellow"/>
          </w:rPr>
          <w:fldChar w:fldCharType="begin"/>
        </w:r>
        <w:r w:rsidR="008967F8" w:rsidRPr="00C06E40">
          <w:rPr>
            <w:i/>
            <w:iCs/>
            <w:noProof/>
            <w:webHidden/>
            <w:sz w:val="24"/>
            <w:szCs w:val="24"/>
            <w:highlight w:val="yellow"/>
          </w:rPr>
          <w:instrText xml:space="preserve"> PAGEREF _Toc153271218 \h </w:instrText>
        </w:r>
        <w:r w:rsidR="008967F8" w:rsidRPr="00C06E40">
          <w:rPr>
            <w:i/>
            <w:iCs/>
            <w:noProof/>
            <w:webHidden/>
            <w:sz w:val="24"/>
            <w:szCs w:val="24"/>
            <w:highlight w:val="yellow"/>
          </w:rPr>
        </w:r>
        <w:r w:rsidR="008967F8" w:rsidRPr="00C06E40">
          <w:rPr>
            <w:i/>
            <w:iCs/>
            <w:noProof/>
            <w:webHidden/>
            <w:sz w:val="24"/>
            <w:szCs w:val="24"/>
            <w:highlight w:val="yellow"/>
          </w:rPr>
          <w:fldChar w:fldCharType="separate"/>
        </w:r>
        <w:r w:rsidR="00020EB6" w:rsidRPr="00C06E40">
          <w:rPr>
            <w:i/>
            <w:iCs/>
            <w:noProof/>
            <w:webHidden/>
            <w:sz w:val="24"/>
            <w:szCs w:val="24"/>
            <w:highlight w:val="yellow"/>
          </w:rPr>
          <w:t>3</w:t>
        </w:r>
        <w:r w:rsidR="008967F8" w:rsidRPr="00C06E40">
          <w:rPr>
            <w:i/>
            <w:iCs/>
            <w:noProof/>
            <w:webHidden/>
            <w:sz w:val="24"/>
            <w:szCs w:val="24"/>
            <w:highlight w:val="yellow"/>
          </w:rPr>
          <w:fldChar w:fldCharType="end"/>
        </w:r>
      </w:hyperlink>
    </w:p>
    <w:p w14:paraId="0A0589B3" w14:textId="2733CC94" w:rsidR="008967F8" w:rsidRPr="00C06E40" w:rsidRDefault="00E561A0" w:rsidP="003E5514">
      <w:pPr>
        <w:pStyle w:val="Innehll1"/>
        <w:tabs>
          <w:tab w:val="right" w:leader="dot" w:pos="9089"/>
        </w:tabs>
        <w:rPr>
          <w:i/>
          <w:iCs/>
          <w:noProof/>
          <w:sz w:val="24"/>
          <w:szCs w:val="24"/>
          <w:highlight w:val="yellow"/>
        </w:rPr>
      </w:pPr>
      <w:hyperlink w:anchor="_Toc153271219" w:history="1">
        <w:r w:rsidRPr="00C06E40">
          <w:rPr>
            <w:rStyle w:val="Hyperlnk"/>
            <w:i/>
            <w:iCs/>
            <w:noProof/>
            <w:sz w:val="24"/>
            <w:szCs w:val="24"/>
            <w:highlight w:val="yellow"/>
          </w:rPr>
          <w:t>Policy – Beteende, J</w:t>
        </w:r>
        <w:r w:rsidR="008967F8" w:rsidRPr="00C06E40">
          <w:rPr>
            <w:rStyle w:val="Hyperlnk"/>
            <w:i/>
            <w:iCs/>
            <w:noProof/>
            <w:sz w:val="24"/>
            <w:szCs w:val="24"/>
            <w:highlight w:val="yellow"/>
          </w:rPr>
          <w:t>ämställdhet</w:t>
        </w:r>
        <w:r w:rsidR="006262C2" w:rsidRPr="00C06E40">
          <w:rPr>
            <w:rStyle w:val="Hyperlnk"/>
            <w:i/>
            <w:iCs/>
            <w:noProof/>
            <w:sz w:val="24"/>
            <w:szCs w:val="24"/>
            <w:highlight w:val="yellow"/>
          </w:rPr>
          <w:t xml:space="preserve">, Doping, alkhol </w:t>
        </w:r>
        <w:r w:rsidR="008967F8" w:rsidRPr="00C06E40">
          <w:rPr>
            <w:i/>
            <w:iCs/>
            <w:noProof/>
            <w:webHidden/>
            <w:sz w:val="24"/>
            <w:szCs w:val="24"/>
            <w:highlight w:val="yellow"/>
          </w:rPr>
          <w:tab/>
        </w:r>
        <w:r w:rsidR="008967F8" w:rsidRPr="00C06E40">
          <w:rPr>
            <w:i/>
            <w:iCs/>
            <w:noProof/>
            <w:webHidden/>
            <w:sz w:val="24"/>
            <w:szCs w:val="24"/>
            <w:highlight w:val="yellow"/>
          </w:rPr>
          <w:fldChar w:fldCharType="begin"/>
        </w:r>
        <w:r w:rsidR="008967F8" w:rsidRPr="00C06E40">
          <w:rPr>
            <w:i/>
            <w:iCs/>
            <w:noProof/>
            <w:webHidden/>
            <w:sz w:val="24"/>
            <w:szCs w:val="24"/>
            <w:highlight w:val="yellow"/>
          </w:rPr>
          <w:instrText xml:space="preserve"> PAGEREF _Toc153271219 \h </w:instrText>
        </w:r>
        <w:r w:rsidR="008967F8" w:rsidRPr="00C06E40">
          <w:rPr>
            <w:i/>
            <w:iCs/>
            <w:noProof/>
            <w:webHidden/>
            <w:sz w:val="24"/>
            <w:szCs w:val="24"/>
            <w:highlight w:val="yellow"/>
          </w:rPr>
        </w:r>
        <w:r w:rsidR="008967F8" w:rsidRPr="00C06E40">
          <w:rPr>
            <w:i/>
            <w:iCs/>
            <w:noProof/>
            <w:webHidden/>
            <w:sz w:val="24"/>
            <w:szCs w:val="24"/>
            <w:highlight w:val="yellow"/>
          </w:rPr>
          <w:fldChar w:fldCharType="separate"/>
        </w:r>
        <w:r w:rsidR="00020EB6" w:rsidRPr="00C06E40">
          <w:rPr>
            <w:i/>
            <w:iCs/>
            <w:noProof/>
            <w:webHidden/>
            <w:sz w:val="24"/>
            <w:szCs w:val="24"/>
            <w:highlight w:val="yellow"/>
          </w:rPr>
          <w:t>4</w:t>
        </w:r>
        <w:r w:rsidR="008967F8" w:rsidRPr="00C06E40">
          <w:rPr>
            <w:i/>
            <w:iCs/>
            <w:noProof/>
            <w:webHidden/>
            <w:sz w:val="24"/>
            <w:szCs w:val="24"/>
            <w:highlight w:val="yellow"/>
          </w:rPr>
          <w:fldChar w:fldCharType="end"/>
        </w:r>
      </w:hyperlink>
      <w:r w:rsidR="006262C2" w:rsidRPr="00C06E40">
        <w:rPr>
          <w:i/>
          <w:iCs/>
          <w:noProof/>
          <w:sz w:val="24"/>
          <w:szCs w:val="24"/>
          <w:highlight w:val="yellow"/>
        </w:rPr>
        <w:br/>
      </w:r>
      <w:r w:rsidR="003E5514" w:rsidRPr="00C06E40">
        <w:rPr>
          <w:i/>
          <w:iCs/>
          <w:noProof/>
          <w:sz w:val="24"/>
          <w:szCs w:val="24"/>
          <w:highlight w:val="yellow"/>
        </w:rPr>
        <w:br/>
      </w:r>
      <w:r w:rsidR="00192CFD" w:rsidRPr="00C06E40">
        <w:rPr>
          <w:i/>
          <w:iCs/>
          <w:noProof/>
          <w:sz w:val="24"/>
          <w:szCs w:val="24"/>
          <w:highlight w:val="yellow"/>
        </w:rPr>
        <w:t>Ansvarsområden, föreningen, lagen</w:t>
      </w:r>
      <w:r w:rsidR="003E5514" w:rsidRPr="00C06E40">
        <w:rPr>
          <w:i/>
          <w:iCs/>
          <w:highlight w:val="yellow"/>
        </w:rPr>
        <w:t>………………………………………………………………………….</w:t>
      </w:r>
    </w:p>
    <w:p w14:paraId="118051BA" w14:textId="5E1B7D6F" w:rsidR="008967F8" w:rsidRPr="00C06E40" w:rsidRDefault="003E5514">
      <w:pPr>
        <w:pStyle w:val="Innehll1"/>
        <w:tabs>
          <w:tab w:val="right" w:leader="dot" w:pos="9089"/>
        </w:tabs>
        <w:rPr>
          <w:i/>
          <w:iCs/>
          <w:noProof/>
          <w:sz w:val="24"/>
          <w:szCs w:val="24"/>
          <w:highlight w:val="yellow"/>
        </w:rPr>
      </w:pPr>
      <w:hyperlink w:anchor="_Toc153271225" w:history="1">
        <w:r w:rsidRPr="00C06E40">
          <w:rPr>
            <w:rStyle w:val="Hyperlnk"/>
            <w:i/>
            <w:iCs/>
            <w:noProof/>
            <w:sz w:val="24"/>
            <w:szCs w:val="24"/>
            <w:highlight w:val="yellow"/>
          </w:rPr>
          <w:t>Ekonomi, föreningen, lagen</w:t>
        </w:r>
        <w:r w:rsidR="00470BB6" w:rsidRPr="00C06E40">
          <w:rPr>
            <w:rStyle w:val="Hyperlnk"/>
            <w:i/>
            <w:iCs/>
            <w:noProof/>
            <w:sz w:val="24"/>
            <w:szCs w:val="24"/>
            <w:highlight w:val="yellow"/>
          </w:rPr>
          <w:br/>
          <w:t>R</w:t>
        </w:r>
        <w:r w:rsidR="008967F8" w:rsidRPr="00C06E40">
          <w:rPr>
            <w:rStyle w:val="Hyperlnk"/>
            <w:i/>
            <w:iCs/>
            <w:noProof/>
            <w:sz w:val="24"/>
            <w:szCs w:val="24"/>
            <w:highlight w:val="yellow"/>
          </w:rPr>
          <w:t>iktlinjer barn och ungdom TKH-U16</w:t>
        </w:r>
        <w:r w:rsidR="008967F8" w:rsidRPr="00C06E40">
          <w:rPr>
            <w:i/>
            <w:iCs/>
            <w:noProof/>
            <w:webHidden/>
            <w:sz w:val="24"/>
            <w:szCs w:val="24"/>
            <w:highlight w:val="yellow"/>
          </w:rPr>
          <w:tab/>
        </w:r>
        <w:r w:rsidR="008967F8" w:rsidRPr="00C06E40">
          <w:rPr>
            <w:i/>
            <w:iCs/>
            <w:noProof/>
            <w:webHidden/>
            <w:sz w:val="24"/>
            <w:szCs w:val="24"/>
            <w:highlight w:val="yellow"/>
          </w:rPr>
          <w:fldChar w:fldCharType="begin"/>
        </w:r>
        <w:r w:rsidR="008967F8" w:rsidRPr="00C06E40">
          <w:rPr>
            <w:i/>
            <w:iCs/>
            <w:noProof/>
            <w:webHidden/>
            <w:sz w:val="24"/>
            <w:szCs w:val="24"/>
            <w:highlight w:val="yellow"/>
          </w:rPr>
          <w:instrText xml:space="preserve"> PAGEREF _Toc153271225 \h </w:instrText>
        </w:r>
        <w:r w:rsidR="008967F8" w:rsidRPr="00C06E40">
          <w:rPr>
            <w:i/>
            <w:iCs/>
            <w:noProof/>
            <w:webHidden/>
            <w:sz w:val="24"/>
            <w:szCs w:val="24"/>
            <w:highlight w:val="yellow"/>
          </w:rPr>
        </w:r>
        <w:r w:rsidR="008967F8" w:rsidRPr="00C06E40">
          <w:rPr>
            <w:i/>
            <w:iCs/>
            <w:noProof/>
            <w:webHidden/>
            <w:sz w:val="24"/>
            <w:szCs w:val="24"/>
            <w:highlight w:val="yellow"/>
          </w:rPr>
          <w:fldChar w:fldCharType="separate"/>
        </w:r>
        <w:r w:rsidR="00020EB6" w:rsidRPr="00C06E40">
          <w:rPr>
            <w:i/>
            <w:iCs/>
            <w:noProof/>
            <w:webHidden/>
            <w:sz w:val="24"/>
            <w:szCs w:val="24"/>
            <w:highlight w:val="yellow"/>
          </w:rPr>
          <w:t>10</w:t>
        </w:r>
        <w:r w:rsidR="008967F8" w:rsidRPr="00C06E40">
          <w:rPr>
            <w:i/>
            <w:iCs/>
            <w:noProof/>
            <w:webHidden/>
            <w:sz w:val="24"/>
            <w:szCs w:val="24"/>
            <w:highlight w:val="yellow"/>
          </w:rPr>
          <w:fldChar w:fldCharType="end"/>
        </w:r>
      </w:hyperlink>
    </w:p>
    <w:p w14:paraId="02CBFACE" w14:textId="4A2E69FA" w:rsidR="008967F8" w:rsidRPr="00C06E40" w:rsidRDefault="008967F8">
      <w:pPr>
        <w:pStyle w:val="Innehll1"/>
        <w:tabs>
          <w:tab w:val="right" w:leader="dot" w:pos="9089"/>
        </w:tabs>
        <w:rPr>
          <w:i/>
          <w:iCs/>
          <w:noProof/>
          <w:sz w:val="24"/>
          <w:szCs w:val="24"/>
          <w:highlight w:val="yellow"/>
        </w:rPr>
      </w:pPr>
      <w:hyperlink w:anchor="_Toc153271226" w:history="1">
        <w:r w:rsidRPr="00C06E40">
          <w:rPr>
            <w:rStyle w:val="Hyperlnk"/>
            <w:i/>
            <w:iCs/>
            <w:noProof/>
            <w:sz w:val="24"/>
            <w:szCs w:val="24"/>
            <w:highlight w:val="yellow"/>
          </w:rPr>
          <w:t>Matchspel U13-U16</w:t>
        </w:r>
        <w:r w:rsidRPr="00C06E40">
          <w:rPr>
            <w:i/>
            <w:iCs/>
            <w:noProof/>
            <w:webHidden/>
            <w:sz w:val="24"/>
            <w:szCs w:val="24"/>
            <w:highlight w:val="yellow"/>
          </w:rPr>
          <w:tab/>
        </w:r>
        <w:r w:rsidRPr="00C06E40">
          <w:rPr>
            <w:i/>
            <w:iCs/>
            <w:noProof/>
            <w:webHidden/>
            <w:sz w:val="24"/>
            <w:szCs w:val="24"/>
            <w:highlight w:val="yellow"/>
          </w:rPr>
          <w:fldChar w:fldCharType="begin"/>
        </w:r>
        <w:r w:rsidRPr="00C06E40">
          <w:rPr>
            <w:i/>
            <w:iCs/>
            <w:noProof/>
            <w:webHidden/>
            <w:sz w:val="24"/>
            <w:szCs w:val="24"/>
            <w:highlight w:val="yellow"/>
          </w:rPr>
          <w:instrText xml:space="preserve"> PAGEREF _Toc153271226 \h </w:instrText>
        </w:r>
        <w:r w:rsidRPr="00C06E40">
          <w:rPr>
            <w:i/>
            <w:iCs/>
            <w:noProof/>
            <w:webHidden/>
            <w:sz w:val="24"/>
            <w:szCs w:val="24"/>
            <w:highlight w:val="yellow"/>
          </w:rPr>
        </w:r>
        <w:r w:rsidRPr="00C06E40">
          <w:rPr>
            <w:i/>
            <w:iCs/>
            <w:noProof/>
            <w:webHidden/>
            <w:sz w:val="24"/>
            <w:szCs w:val="24"/>
            <w:highlight w:val="yellow"/>
          </w:rPr>
          <w:fldChar w:fldCharType="separate"/>
        </w:r>
        <w:r w:rsidR="00020EB6" w:rsidRPr="00C06E40">
          <w:rPr>
            <w:i/>
            <w:iCs/>
            <w:noProof/>
            <w:webHidden/>
            <w:sz w:val="24"/>
            <w:szCs w:val="24"/>
            <w:highlight w:val="yellow"/>
          </w:rPr>
          <w:t>13</w:t>
        </w:r>
        <w:r w:rsidRPr="00C06E40">
          <w:rPr>
            <w:i/>
            <w:iCs/>
            <w:noProof/>
            <w:webHidden/>
            <w:sz w:val="24"/>
            <w:szCs w:val="24"/>
            <w:highlight w:val="yellow"/>
          </w:rPr>
          <w:fldChar w:fldCharType="end"/>
        </w:r>
      </w:hyperlink>
    </w:p>
    <w:p w14:paraId="66616715" w14:textId="4DFA9DCA" w:rsidR="008967F8" w:rsidRPr="00C06E40" w:rsidRDefault="008967F8">
      <w:pPr>
        <w:pStyle w:val="Innehll1"/>
        <w:tabs>
          <w:tab w:val="right" w:leader="dot" w:pos="9089"/>
        </w:tabs>
        <w:rPr>
          <w:i/>
          <w:iCs/>
          <w:noProof/>
          <w:sz w:val="24"/>
          <w:szCs w:val="24"/>
          <w:highlight w:val="yellow"/>
        </w:rPr>
      </w:pPr>
      <w:hyperlink w:anchor="_Toc153271227" w:history="1">
        <w:r w:rsidRPr="00C06E40">
          <w:rPr>
            <w:rStyle w:val="Hyperlnk"/>
            <w:i/>
            <w:iCs/>
            <w:noProof/>
            <w:sz w:val="24"/>
            <w:szCs w:val="24"/>
            <w:highlight w:val="yellow"/>
          </w:rPr>
          <w:t>Riktlinjer juniorer/ senior</w:t>
        </w:r>
        <w:r w:rsidRPr="00C06E40">
          <w:rPr>
            <w:i/>
            <w:iCs/>
            <w:noProof/>
            <w:webHidden/>
            <w:sz w:val="24"/>
            <w:szCs w:val="24"/>
            <w:highlight w:val="yellow"/>
          </w:rPr>
          <w:tab/>
        </w:r>
        <w:r w:rsidRPr="00C06E40">
          <w:rPr>
            <w:i/>
            <w:iCs/>
            <w:noProof/>
            <w:webHidden/>
            <w:sz w:val="24"/>
            <w:szCs w:val="24"/>
            <w:highlight w:val="yellow"/>
          </w:rPr>
          <w:fldChar w:fldCharType="begin"/>
        </w:r>
        <w:r w:rsidRPr="00C06E40">
          <w:rPr>
            <w:i/>
            <w:iCs/>
            <w:noProof/>
            <w:webHidden/>
            <w:sz w:val="24"/>
            <w:szCs w:val="24"/>
            <w:highlight w:val="yellow"/>
          </w:rPr>
          <w:instrText xml:space="preserve"> PAGEREF _Toc153271227 \h </w:instrText>
        </w:r>
        <w:r w:rsidRPr="00C06E40">
          <w:rPr>
            <w:i/>
            <w:iCs/>
            <w:noProof/>
            <w:webHidden/>
            <w:sz w:val="24"/>
            <w:szCs w:val="24"/>
            <w:highlight w:val="yellow"/>
          </w:rPr>
        </w:r>
        <w:r w:rsidRPr="00C06E40">
          <w:rPr>
            <w:i/>
            <w:iCs/>
            <w:noProof/>
            <w:webHidden/>
            <w:sz w:val="24"/>
            <w:szCs w:val="24"/>
            <w:highlight w:val="yellow"/>
          </w:rPr>
          <w:fldChar w:fldCharType="separate"/>
        </w:r>
        <w:r w:rsidR="00020EB6" w:rsidRPr="00C06E40">
          <w:rPr>
            <w:i/>
            <w:iCs/>
            <w:noProof/>
            <w:webHidden/>
            <w:sz w:val="24"/>
            <w:szCs w:val="24"/>
            <w:highlight w:val="yellow"/>
          </w:rPr>
          <w:t>15</w:t>
        </w:r>
        <w:r w:rsidRPr="00C06E40">
          <w:rPr>
            <w:i/>
            <w:iCs/>
            <w:noProof/>
            <w:webHidden/>
            <w:sz w:val="24"/>
            <w:szCs w:val="24"/>
            <w:highlight w:val="yellow"/>
          </w:rPr>
          <w:fldChar w:fldCharType="end"/>
        </w:r>
      </w:hyperlink>
    </w:p>
    <w:p w14:paraId="41BC7DF4" w14:textId="43B45C9F" w:rsidR="008967F8" w:rsidRPr="00C06E40" w:rsidRDefault="008967F8">
      <w:pPr>
        <w:pStyle w:val="Innehll1"/>
        <w:tabs>
          <w:tab w:val="right" w:leader="dot" w:pos="9089"/>
        </w:tabs>
        <w:rPr>
          <w:i/>
          <w:iCs/>
          <w:noProof/>
          <w:sz w:val="24"/>
          <w:szCs w:val="24"/>
          <w:highlight w:val="yellow"/>
        </w:rPr>
      </w:pPr>
      <w:hyperlink w:anchor="_Toc153271228" w:history="1">
        <w:r w:rsidRPr="00C06E40">
          <w:rPr>
            <w:rStyle w:val="Hyperlnk"/>
            <w:i/>
            <w:iCs/>
            <w:noProof/>
            <w:sz w:val="24"/>
            <w:szCs w:val="24"/>
            <w:highlight w:val="yellow"/>
          </w:rPr>
          <w:t>Övergångar</w:t>
        </w:r>
        <w:r w:rsidRPr="00C06E40">
          <w:rPr>
            <w:i/>
            <w:iCs/>
            <w:noProof/>
            <w:webHidden/>
            <w:sz w:val="24"/>
            <w:szCs w:val="24"/>
            <w:highlight w:val="yellow"/>
          </w:rPr>
          <w:tab/>
        </w:r>
        <w:r w:rsidRPr="00C06E40">
          <w:rPr>
            <w:i/>
            <w:iCs/>
            <w:noProof/>
            <w:webHidden/>
            <w:sz w:val="24"/>
            <w:szCs w:val="24"/>
            <w:highlight w:val="yellow"/>
          </w:rPr>
          <w:fldChar w:fldCharType="begin"/>
        </w:r>
        <w:r w:rsidRPr="00C06E40">
          <w:rPr>
            <w:i/>
            <w:iCs/>
            <w:noProof/>
            <w:webHidden/>
            <w:sz w:val="24"/>
            <w:szCs w:val="24"/>
            <w:highlight w:val="yellow"/>
          </w:rPr>
          <w:instrText xml:space="preserve"> PAGEREF _Toc153271228 \h </w:instrText>
        </w:r>
        <w:r w:rsidRPr="00C06E40">
          <w:rPr>
            <w:i/>
            <w:iCs/>
            <w:noProof/>
            <w:webHidden/>
            <w:sz w:val="24"/>
            <w:szCs w:val="24"/>
            <w:highlight w:val="yellow"/>
          </w:rPr>
        </w:r>
        <w:r w:rsidRPr="00C06E40">
          <w:rPr>
            <w:i/>
            <w:iCs/>
            <w:noProof/>
            <w:webHidden/>
            <w:sz w:val="24"/>
            <w:szCs w:val="24"/>
            <w:highlight w:val="yellow"/>
          </w:rPr>
          <w:fldChar w:fldCharType="separate"/>
        </w:r>
        <w:r w:rsidR="00020EB6" w:rsidRPr="00C06E40">
          <w:rPr>
            <w:i/>
            <w:iCs/>
            <w:noProof/>
            <w:webHidden/>
            <w:sz w:val="24"/>
            <w:szCs w:val="24"/>
            <w:highlight w:val="yellow"/>
          </w:rPr>
          <w:t>19</w:t>
        </w:r>
        <w:r w:rsidRPr="00C06E40">
          <w:rPr>
            <w:i/>
            <w:iCs/>
            <w:noProof/>
            <w:webHidden/>
            <w:sz w:val="24"/>
            <w:szCs w:val="24"/>
            <w:highlight w:val="yellow"/>
          </w:rPr>
          <w:fldChar w:fldCharType="end"/>
        </w:r>
      </w:hyperlink>
    </w:p>
    <w:p w14:paraId="7738C4A4" w14:textId="5B0C58E1" w:rsidR="008967F8" w:rsidRPr="00C06E40" w:rsidRDefault="008967F8">
      <w:pPr>
        <w:pStyle w:val="Innehll1"/>
        <w:tabs>
          <w:tab w:val="right" w:leader="dot" w:pos="9089"/>
        </w:tabs>
        <w:rPr>
          <w:i/>
          <w:iCs/>
          <w:noProof/>
          <w:sz w:val="24"/>
          <w:szCs w:val="24"/>
          <w:highlight w:val="yellow"/>
        </w:rPr>
      </w:pPr>
      <w:hyperlink w:anchor="_Toc153271229" w:history="1">
        <w:r w:rsidRPr="00C06E40">
          <w:rPr>
            <w:rStyle w:val="Hyperlnk"/>
            <w:i/>
            <w:iCs/>
            <w:noProof/>
            <w:sz w:val="24"/>
            <w:szCs w:val="24"/>
            <w:highlight w:val="yellow"/>
          </w:rPr>
          <w:t>Distrikt</w:t>
        </w:r>
        <w:r w:rsidRPr="00C06E40">
          <w:rPr>
            <w:i/>
            <w:iCs/>
            <w:noProof/>
            <w:webHidden/>
            <w:sz w:val="24"/>
            <w:szCs w:val="24"/>
            <w:highlight w:val="yellow"/>
          </w:rPr>
          <w:tab/>
        </w:r>
        <w:r w:rsidRPr="00C06E40">
          <w:rPr>
            <w:i/>
            <w:iCs/>
            <w:noProof/>
            <w:webHidden/>
            <w:sz w:val="24"/>
            <w:szCs w:val="24"/>
            <w:highlight w:val="yellow"/>
          </w:rPr>
          <w:fldChar w:fldCharType="begin"/>
        </w:r>
        <w:r w:rsidRPr="00C06E40">
          <w:rPr>
            <w:i/>
            <w:iCs/>
            <w:noProof/>
            <w:webHidden/>
            <w:sz w:val="24"/>
            <w:szCs w:val="24"/>
            <w:highlight w:val="yellow"/>
          </w:rPr>
          <w:instrText xml:space="preserve"> PAGEREF _Toc153271229 \h </w:instrText>
        </w:r>
        <w:r w:rsidRPr="00C06E40">
          <w:rPr>
            <w:i/>
            <w:iCs/>
            <w:noProof/>
            <w:webHidden/>
            <w:sz w:val="24"/>
            <w:szCs w:val="24"/>
            <w:highlight w:val="yellow"/>
          </w:rPr>
        </w:r>
        <w:r w:rsidRPr="00C06E40">
          <w:rPr>
            <w:i/>
            <w:iCs/>
            <w:noProof/>
            <w:webHidden/>
            <w:sz w:val="24"/>
            <w:szCs w:val="24"/>
            <w:highlight w:val="yellow"/>
          </w:rPr>
          <w:fldChar w:fldCharType="separate"/>
        </w:r>
        <w:r w:rsidR="00020EB6" w:rsidRPr="00C06E40">
          <w:rPr>
            <w:i/>
            <w:iCs/>
            <w:noProof/>
            <w:webHidden/>
            <w:sz w:val="24"/>
            <w:szCs w:val="24"/>
            <w:highlight w:val="yellow"/>
          </w:rPr>
          <w:t>21</w:t>
        </w:r>
        <w:r w:rsidRPr="00C06E40">
          <w:rPr>
            <w:i/>
            <w:iCs/>
            <w:noProof/>
            <w:webHidden/>
            <w:sz w:val="24"/>
            <w:szCs w:val="24"/>
            <w:highlight w:val="yellow"/>
          </w:rPr>
          <w:fldChar w:fldCharType="end"/>
        </w:r>
      </w:hyperlink>
    </w:p>
    <w:p w14:paraId="4AE38119" w14:textId="26F4BC2A" w:rsidR="008967F8" w:rsidRPr="00C06E40" w:rsidRDefault="008967F8">
      <w:pPr>
        <w:pStyle w:val="Innehll1"/>
        <w:tabs>
          <w:tab w:val="right" w:leader="dot" w:pos="9089"/>
        </w:tabs>
        <w:rPr>
          <w:i/>
          <w:iCs/>
          <w:noProof/>
          <w:sz w:val="24"/>
          <w:szCs w:val="24"/>
          <w:highlight w:val="yellow"/>
        </w:rPr>
      </w:pPr>
      <w:hyperlink w:anchor="_Toc153271231" w:history="1">
        <w:r w:rsidRPr="00C06E40">
          <w:rPr>
            <w:rStyle w:val="Hyperlnk"/>
            <w:i/>
            <w:iCs/>
            <w:noProof/>
            <w:sz w:val="24"/>
            <w:szCs w:val="24"/>
            <w:highlight w:val="yellow"/>
          </w:rPr>
          <w:t>Kontakt:</w:t>
        </w:r>
        <w:r w:rsidRPr="00C06E40">
          <w:rPr>
            <w:i/>
            <w:iCs/>
            <w:noProof/>
            <w:webHidden/>
            <w:sz w:val="24"/>
            <w:szCs w:val="24"/>
            <w:highlight w:val="yellow"/>
          </w:rPr>
          <w:tab/>
        </w:r>
        <w:r w:rsidRPr="00C06E40">
          <w:rPr>
            <w:i/>
            <w:iCs/>
            <w:noProof/>
            <w:webHidden/>
            <w:sz w:val="24"/>
            <w:szCs w:val="24"/>
            <w:highlight w:val="yellow"/>
          </w:rPr>
          <w:fldChar w:fldCharType="begin"/>
        </w:r>
        <w:r w:rsidRPr="00C06E40">
          <w:rPr>
            <w:i/>
            <w:iCs/>
            <w:noProof/>
            <w:webHidden/>
            <w:sz w:val="24"/>
            <w:szCs w:val="24"/>
            <w:highlight w:val="yellow"/>
          </w:rPr>
          <w:instrText xml:space="preserve"> PAGEREF _Toc153271231 \h </w:instrText>
        </w:r>
        <w:r w:rsidRPr="00C06E40">
          <w:rPr>
            <w:i/>
            <w:iCs/>
            <w:noProof/>
            <w:webHidden/>
            <w:sz w:val="24"/>
            <w:szCs w:val="24"/>
            <w:highlight w:val="yellow"/>
          </w:rPr>
        </w:r>
        <w:r w:rsidRPr="00C06E40">
          <w:rPr>
            <w:i/>
            <w:iCs/>
            <w:noProof/>
            <w:webHidden/>
            <w:sz w:val="24"/>
            <w:szCs w:val="24"/>
            <w:highlight w:val="yellow"/>
          </w:rPr>
          <w:fldChar w:fldCharType="separate"/>
        </w:r>
        <w:r w:rsidR="00020EB6" w:rsidRPr="00C06E40">
          <w:rPr>
            <w:i/>
            <w:iCs/>
            <w:noProof/>
            <w:webHidden/>
            <w:sz w:val="24"/>
            <w:szCs w:val="24"/>
            <w:highlight w:val="yellow"/>
          </w:rPr>
          <w:t>23</w:t>
        </w:r>
        <w:r w:rsidRPr="00C06E40">
          <w:rPr>
            <w:i/>
            <w:iCs/>
            <w:noProof/>
            <w:webHidden/>
            <w:sz w:val="24"/>
            <w:szCs w:val="24"/>
            <w:highlight w:val="yellow"/>
          </w:rPr>
          <w:fldChar w:fldCharType="end"/>
        </w:r>
      </w:hyperlink>
    </w:p>
    <w:p w14:paraId="40CFC022" w14:textId="14DC6CDC" w:rsidR="00876852" w:rsidRPr="00BC0FED" w:rsidRDefault="008967F8" w:rsidP="00BC0FED">
      <w:pPr>
        <w:spacing w:line="480" w:lineRule="auto"/>
        <w:rPr>
          <w:rFonts w:cstheme="minorHAnsi"/>
          <w:b/>
          <w:bCs/>
          <w:sz w:val="36"/>
          <w:szCs w:val="36"/>
        </w:rPr>
      </w:pPr>
      <w:r w:rsidRPr="00C06E40">
        <w:rPr>
          <w:rFonts w:cstheme="minorHAnsi"/>
          <w:b/>
          <w:bCs/>
          <w:i/>
          <w:iCs/>
          <w:sz w:val="36"/>
          <w:szCs w:val="36"/>
          <w:highlight w:val="yellow"/>
        </w:rPr>
        <w:fldChar w:fldCharType="end"/>
      </w:r>
    </w:p>
    <w:p w14:paraId="47F1F30E" w14:textId="70C47F2D" w:rsidR="008967F8" w:rsidRDefault="008967F8">
      <w:pPr>
        <w:rPr>
          <w:rFonts w:asciiTheme="majorHAnsi" w:eastAsiaTheme="majorEastAsia" w:hAnsiTheme="majorHAnsi" w:cstheme="majorBidi"/>
          <w:color w:val="000000" w:themeColor="text1"/>
          <w:sz w:val="52"/>
          <w:szCs w:val="32"/>
        </w:rPr>
      </w:pPr>
      <w:bookmarkStart w:id="2" w:name="_Toc153271218"/>
      <w:r>
        <w:br w:type="page"/>
      </w:r>
    </w:p>
    <w:p w14:paraId="7C1576DE" w14:textId="68F6796F" w:rsidR="00595A99" w:rsidRDefault="00595A99" w:rsidP="00BE6DF5">
      <w:pPr>
        <w:pStyle w:val="Rubrik1"/>
      </w:pPr>
      <w:r>
        <w:lastRenderedPageBreak/>
        <w:t>Inledning</w:t>
      </w:r>
      <w:r w:rsidR="00FC3522">
        <w:t xml:space="preserve"> och guide till dokumentet</w:t>
      </w:r>
    </w:p>
    <w:p w14:paraId="2853B7B8" w14:textId="0ABBA002" w:rsidR="00636080" w:rsidRDefault="00376C57" w:rsidP="00636080">
      <w:pPr>
        <w:rPr>
          <w:rFonts w:cstheme="minorHAnsi"/>
        </w:rPr>
      </w:pPr>
      <w:r>
        <w:rPr>
          <w:szCs w:val="20"/>
        </w:rPr>
        <w:t xml:space="preserve">Regionförbundet Ishockey Norr har tagit fram </w:t>
      </w:r>
      <w:r w:rsidR="00C42757">
        <w:rPr>
          <w:szCs w:val="20"/>
        </w:rPr>
        <w:t>Mål</w:t>
      </w:r>
      <w:r>
        <w:rPr>
          <w:szCs w:val="20"/>
        </w:rPr>
        <w:t xml:space="preserve"> och </w:t>
      </w:r>
      <w:r w:rsidR="00C42757">
        <w:rPr>
          <w:szCs w:val="20"/>
        </w:rPr>
        <w:t>r</w:t>
      </w:r>
      <w:r>
        <w:rPr>
          <w:szCs w:val="20"/>
        </w:rPr>
        <w:t>ik</w:t>
      </w:r>
      <w:r w:rsidR="00E06A17">
        <w:rPr>
          <w:szCs w:val="20"/>
        </w:rPr>
        <w:t>tlinjer</w:t>
      </w:r>
      <w:r w:rsidR="007E04D2">
        <w:rPr>
          <w:szCs w:val="20"/>
        </w:rPr>
        <w:t xml:space="preserve">, </w:t>
      </w:r>
      <w:r w:rsidR="00E06A17">
        <w:rPr>
          <w:szCs w:val="20"/>
        </w:rPr>
        <w:t>en guide till föreningar</w:t>
      </w:r>
      <w:r w:rsidR="00F34A05">
        <w:rPr>
          <w:szCs w:val="20"/>
        </w:rPr>
        <w:t>na</w:t>
      </w:r>
      <w:r w:rsidR="00757A7C">
        <w:rPr>
          <w:szCs w:val="20"/>
        </w:rPr>
        <w:t xml:space="preserve"> </w:t>
      </w:r>
      <w:r w:rsidR="000A6C6B">
        <w:rPr>
          <w:szCs w:val="20"/>
        </w:rPr>
        <w:t xml:space="preserve">för </w:t>
      </w:r>
      <w:r w:rsidR="00757A7C">
        <w:rPr>
          <w:szCs w:val="20"/>
        </w:rPr>
        <w:t xml:space="preserve">hur </w:t>
      </w:r>
      <w:r w:rsidR="00D85C6C">
        <w:rPr>
          <w:szCs w:val="20"/>
        </w:rPr>
        <w:br/>
      </w:r>
      <w:r w:rsidR="00636080" w:rsidRPr="00D47468">
        <w:rPr>
          <w:rFonts w:cstheme="minorHAnsi"/>
        </w:rPr>
        <w:t>ishockeyverksamhet</w:t>
      </w:r>
      <w:r w:rsidR="00105140">
        <w:rPr>
          <w:rFonts w:cstheme="minorHAnsi"/>
        </w:rPr>
        <w:t>en ska bedrivas</w:t>
      </w:r>
      <w:r w:rsidR="00636080" w:rsidRPr="00D47468">
        <w:rPr>
          <w:rFonts w:cstheme="minorHAnsi"/>
        </w:rPr>
        <w:t xml:space="preserve"> så att vi får så många</w:t>
      </w:r>
      <w:r w:rsidR="0023620E">
        <w:rPr>
          <w:rFonts w:cstheme="minorHAnsi"/>
        </w:rPr>
        <w:t xml:space="preserve"> spelare</w:t>
      </w:r>
      <w:r w:rsidR="00636080" w:rsidRPr="00D47468">
        <w:rPr>
          <w:rFonts w:cstheme="minorHAnsi"/>
        </w:rPr>
        <w:t xml:space="preserve"> som möjligt, så länge som möjligt </w:t>
      </w:r>
      <w:r w:rsidR="0023620E">
        <w:rPr>
          <w:rFonts w:cstheme="minorHAnsi"/>
        </w:rPr>
        <w:t xml:space="preserve">i </w:t>
      </w:r>
      <w:r w:rsidR="00636080" w:rsidRPr="00D47468">
        <w:rPr>
          <w:rFonts w:cstheme="minorHAnsi"/>
        </w:rPr>
        <w:t xml:space="preserve">så bra </w:t>
      </w:r>
      <w:r w:rsidR="00105140">
        <w:rPr>
          <w:rFonts w:cstheme="minorHAnsi"/>
        </w:rPr>
        <w:t xml:space="preserve">verksamhet </w:t>
      </w:r>
      <w:r w:rsidR="00636080" w:rsidRPr="00D47468">
        <w:rPr>
          <w:rFonts w:cstheme="minorHAnsi"/>
        </w:rPr>
        <w:t>som möjligt</w:t>
      </w:r>
      <w:r w:rsidR="0023620E">
        <w:rPr>
          <w:rFonts w:cstheme="minorHAnsi"/>
        </w:rPr>
        <w:t>. Allt</w:t>
      </w:r>
      <w:r w:rsidR="00636080" w:rsidRPr="00D47468">
        <w:rPr>
          <w:rFonts w:cstheme="minorHAnsi"/>
        </w:rPr>
        <w:t xml:space="preserve"> för ökat intresse</w:t>
      </w:r>
      <w:r w:rsidR="0023620E">
        <w:rPr>
          <w:rFonts w:cstheme="minorHAnsi"/>
        </w:rPr>
        <w:t xml:space="preserve"> i</w:t>
      </w:r>
      <w:r w:rsidR="00636080" w:rsidRPr="00D47468">
        <w:rPr>
          <w:rFonts w:cstheme="minorHAnsi"/>
        </w:rPr>
        <w:t xml:space="preserve"> en föreningsishockey av högsta kvalité</w:t>
      </w:r>
      <w:r w:rsidR="00636080">
        <w:rPr>
          <w:rFonts w:cstheme="minorHAnsi"/>
        </w:rPr>
        <w:t>.</w:t>
      </w:r>
    </w:p>
    <w:p w14:paraId="1CB7ADAB" w14:textId="45AD3AD3" w:rsidR="008D77E8" w:rsidRPr="00290DD1" w:rsidRDefault="008D77E8" w:rsidP="008D77E8">
      <w:pPr>
        <w:spacing w:after="0" w:line="240" w:lineRule="auto"/>
        <w:outlineLvl w:val="0"/>
        <w:rPr>
          <w:rFonts w:eastAsia="Times New Roman" w:cstheme="minorHAnsi"/>
          <w:lang w:eastAsia="sv-SE"/>
        </w:rPr>
      </w:pPr>
      <w:r>
        <w:rPr>
          <w:rFonts w:eastAsia="Times New Roman" w:cstheme="minorHAnsi"/>
          <w:lang w:eastAsia="sv-SE"/>
        </w:rPr>
        <w:t xml:space="preserve">För att vi ska nå dessa mål så </w:t>
      </w:r>
      <w:r w:rsidR="00894AA4">
        <w:rPr>
          <w:rFonts w:eastAsia="Times New Roman" w:cstheme="minorHAnsi"/>
          <w:lang w:eastAsia="sv-SE"/>
        </w:rPr>
        <w:t>ska</w:t>
      </w:r>
      <w:r>
        <w:rPr>
          <w:rFonts w:eastAsia="Times New Roman" w:cstheme="minorHAnsi"/>
          <w:lang w:eastAsia="sv-SE"/>
        </w:rPr>
        <w:t xml:space="preserve"> vi jobba med nedanstående principer</w:t>
      </w:r>
      <w:r w:rsidR="008E5D9D">
        <w:rPr>
          <w:rFonts w:eastAsia="Times New Roman" w:cstheme="minorHAnsi"/>
          <w:lang w:eastAsia="sv-SE"/>
        </w:rPr>
        <w:t>.</w:t>
      </w:r>
      <w:r w:rsidR="008E5D9D">
        <w:rPr>
          <w:rFonts w:eastAsia="Times New Roman" w:cstheme="minorHAnsi"/>
          <w:lang w:eastAsia="sv-SE"/>
        </w:rPr>
        <w:br/>
      </w:r>
      <w:r w:rsidR="00191DB5">
        <w:rPr>
          <w:rFonts w:eastAsia="Times New Roman" w:cstheme="minorHAnsi"/>
          <w:lang w:eastAsia="sv-SE"/>
        </w:rPr>
        <w:t>klicka på respektive princip för att lära mer</w:t>
      </w:r>
      <w:r w:rsidR="007826C9">
        <w:rPr>
          <w:rFonts w:eastAsia="Times New Roman" w:cstheme="minorHAnsi"/>
          <w:lang w:eastAsia="sv-SE"/>
        </w:rPr>
        <w:t>:</w:t>
      </w:r>
    </w:p>
    <w:p w14:paraId="4D8E42C6" w14:textId="77777777" w:rsidR="008D77E8" w:rsidRDefault="008D77E8" w:rsidP="008D77E8">
      <w:pPr>
        <w:rPr>
          <w:highlight w:val="yellow"/>
        </w:rPr>
      </w:pPr>
    </w:p>
    <w:p w14:paraId="627F31AA" w14:textId="36BFD488" w:rsidR="00BE6DF5" w:rsidRPr="008E5D9D" w:rsidRDefault="008D77E8" w:rsidP="008E5D9D">
      <w:pPr>
        <w:rPr>
          <w:rFonts w:cstheme="minorHAnsi"/>
        </w:rPr>
      </w:pPr>
      <w:r w:rsidRPr="00C40BEF">
        <w:rPr>
          <w:rFonts w:eastAsia="Times New Roman" w:cstheme="minorHAnsi"/>
          <w:noProof/>
          <w:lang w:eastAsia="sv-SE"/>
        </w:rPr>
        <w:drawing>
          <wp:inline distT="0" distB="0" distL="0" distR="0" wp14:anchorId="75F3F5A3" wp14:editId="379F64CE">
            <wp:extent cx="1035050" cy="1205933"/>
            <wp:effectExtent l="0" t="0" r="0" b="0"/>
            <wp:docPr id="916046134" name="Picture 945889203" descr="En bild som visar text, affisch, Teckensnitt, design&#10;&#10;Automatiskt genererad beskrivning">
              <a:hlinkClick xmlns:a="http://schemas.openxmlformats.org/drawingml/2006/main" r:id="rId10"/>
              <a:extLst xmlns:a="http://schemas.openxmlformats.org/drawingml/2006/main">
                <a:ext uri="{FF2B5EF4-FFF2-40B4-BE49-F238E27FC236}">
                  <a16:creationId xmlns:a16="http://schemas.microsoft.com/office/drawing/2014/main" id="{9D0604D4-5D3F-4C77-8DDC-900181439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6134" name="Picture 945889203" descr="En bild som visar text, affisch, Teckensnitt, design&#10;&#10;Automatiskt genererad beskrivning">
                      <a:hlinkClick r:id="rId10"/>
                      <a:extLst>
                        <a:ext uri="{FF2B5EF4-FFF2-40B4-BE49-F238E27FC236}">
                          <a16:creationId xmlns:a16="http://schemas.microsoft.com/office/drawing/2014/main" id="{9D0604D4-5D3F-4C77-8DDC-90018143954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6834" cy="1231313"/>
                    </a:xfrm>
                    <a:prstGeom prst="rect">
                      <a:avLst/>
                    </a:prstGeom>
                  </pic:spPr>
                </pic:pic>
              </a:graphicData>
            </a:graphic>
          </wp:inline>
        </w:drawing>
      </w:r>
      <w:r>
        <w:rPr>
          <w:rFonts w:eastAsia="Times New Roman" w:cstheme="minorHAnsi"/>
          <w:lang w:eastAsia="sv-SE"/>
        </w:rPr>
        <w:t xml:space="preserve">               </w:t>
      </w:r>
      <w:r>
        <w:rPr>
          <w:rFonts w:eastAsia="Times New Roman" w:cstheme="minorHAnsi"/>
          <w:noProof/>
          <w:lang w:eastAsia="sv-SE"/>
        </w:rPr>
        <w:drawing>
          <wp:inline distT="0" distB="0" distL="0" distR="0" wp14:anchorId="06F14BD6" wp14:editId="325CEC61">
            <wp:extent cx="1073150" cy="1217930"/>
            <wp:effectExtent l="0" t="0" r="0" b="1270"/>
            <wp:docPr id="409107934" name="Picture 535351355" descr="En bild som visar text, skärmbild, Teckensnitt, grafisk design&#10;&#10;Automatiskt genererad beskrivn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07934" name="Picture 535351355" descr="En bild som visar text, skärmbild, Teckensnitt, grafisk design&#10;&#10;Automatiskt genererad beskrivn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291" cy="1233979"/>
                    </a:xfrm>
                    <a:prstGeom prst="rect">
                      <a:avLst/>
                    </a:prstGeom>
                    <a:noFill/>
                  </pic:spPr>
                </pic:pic>
              </a:graphicData>
            </a:graphic>
          </wp:inline>
        </w:drawing>
      </w:r>
      <w:r>
        <w:rPr>
          <w:rFonts w:eastAsia="Times New Roman" w:cstheme="minorHAnsi"/>
          <w:lang w:eastAsia="sv-SE"/>
        </w:rPr>
        <w:t xml:space="preserve">              </w:t>
      </w:r>
      <w:r w:rsidRPr="00C40BEF">
        <w:rPr>
          <w:noProof/>
        </w:rPr>
        <w:t xml:space="preserve"> </w:t>
      </w:r>
      <w:r>
        <w:rPr>
          <w:noProof/>
        </w:rPr>
        <w:drawing>
          <wp:inline distT="0" distB="0" distL="0" distR="0" wp14:anchorId="2A6CE0E8" wp14:editId="0A4F1CA2">
            <wp:extent cx="1085850" cy="1212850"/>
            <wp:effectExtent l="0" t="0" r="0" b="6350"/>
            <wp:docPr id="497624114" name="Picture 1792211017" descr="En bild som visar text&#10;&#10;Automatiskt genererad beskrivning">
              <a:hlinkClick xmlns:a="http://schemas.openxmlformats.org/drawingml/2006/main" r:id="rId14"/>
              <a:extLst xmlns:a="http://schemas.openxmlformats.org/drawingml/2006/main">
                <a:ext uri="{FF2B5EF4-FFF2-40B4-BE49-F238E27FC236}">
                  <a16:creationId xmlns:a16="http://schemas.microsoft.com/office/drawing/2014/main" id="{474B8D00-172E-435D-8A7E-5738E2B59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4114" name="Picture 1792211017" descr="En bild som visar text&#10;&#10;Automatiskt genererad beskrivning">
                      <a:hlinkClick r:id="rId14"/>
                      <a:extLst>
                        <a:ext uri="{FF2B5EF4-FFF2-40B4-BE49-F238E27FC236}">
                          <a16:creationId xmlns:a16="http://schemas.microsoft.com/office/drawing/2014/main" id="{474B8D00-172E-435D-8A7E-5738E2B5921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98580" cy="1227069"/>
                    </a:xfrm>
                    <a:prstGeom prst="rect">
                      <a:avLst/>
                    </a:prstGeom>
                  </pic:spPr>
                </pic:pic>
              </a:graphicData>
            </a:graphic>
          </wp:inline>
        </w:drawing>
      </w:r>
      <w:r>
        <w:rPr>
          <w:noProof/>
        </w:rPr>
        <w:t xml:space="preserve">               </w:t>
      </w:r>
      <w:r>
        <w:rPr>
          <w:noProof/>
        </w:rPr>
        <w:drawing>
          <wp:inline distT="0" distB="0" distL="0" distR="0" wp14:anchorId="5DB37CAC" wp14:editId="180A26A1">
            <wp:extent cx="1079500" cy="1217930"/>
            <wp:effectExtent l="0" t="0" r="6350" b="1270"/>
            <wp:docPr id="514562135" name="Picture 1295688504" descr="En bild som visar text, skärmbild, Teckensnitt, grafisk design&#10;&#10;Automatiskt genererad beskrivn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62135" name="Picture 1295688504" descr="En bild som visar text, skärmbild, Teckensnitt, grafisk design&#10;&#10;Automatiskt genererad beskrivn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420" cy="1232507"/>
                    </a:xfrm>
                    <a:prstGeom prst="rect">
                      <a:avLst/>
                    </a:prstGeom>
                    <a:noFill/>
                  </pic:spPr>
                </pic:pic>
              </a:graphicData>
            </a:graphic>
          </wp:inline>
        </w:drawing>
      </w:r>
      <w:r>
        <w:rPr>
          <w:noProof/>
        </w:rPr>
        <w:br/>
      </w:r>
      <w:r w:rsidR="008E5D9D">
        <w:rPr>
          <w:szCs w:val="20"/>
        </w:rPr>
        <w:br/>
      </w:r>
      <w:r w:rsidR="00175E56">
        <w:rPr>
          <w:szCs w:val="20"/>
        </w:rPr>
        <w:t>Mål och Riktlinjer utgår från Svensk Ishockey och dess forskning</w:t>
      </w:r>
      <w:r w:rsidR="001B4A60">
        <w:rPr>
          <w:szCs w:val="20"/>
        </w:rPr>
        <w:t xml:space="preserve"> som råder just nu. </w:t>
      </w:r>
      <w:r w:rsidR="00915C2B">
        <w:rPr>
          <w:szCs w:val="20"/>
        </w:rPr>
        <w:t xml:space="preserve"> </w:t>
      </w:r>
      <w:r w:rsidR="00D85C6C">
        <w:rPr>
          <w:szCs w:val="20"/>
        </w:rPr>
        <w:t xml:space="preserve"> </w:t>
      </w:r>
      <w:r w:rsidR="00BA3371">
        <w:rPr>
          <w:szCs w:val="20"/>
        </w:rPr>
        <w:br/>
        <w:t xml:space="preserve">Vår önskan är att </w:t>
      </w:r>
      <w:r w:rsidR="00357E21">
        <w:rPr>
          <w:szCs w:val="20"/>
        </w:rPr>
        <w:t>föreningarna i Region Norr</w:t>
      </w:r>
      <w:r w:rsidR="00BA3371">
        <w:rPr>
          <w:szCs w:val="20"/>
        </w:rPr>
        <w:t xml:space="preserve"> bedriver verksamheten i enlighet med </w:t>
      </w:r>
      <w:r w:rsidR="00357E21">
        <w:rPr>
          <w:szCs w:val="20"/>
        </w:rPr>
        <w:t>detta.</w:t>
      </w:r>
      <w:r w:rsidR="005A4B50">
        <w:br/>
      </w:r>
      <w:r w:rsidR="002F26C8">
        <w:br/>
      </w:r>
      <w:r w:rsidR="00BE6DF5" w:rsidRPr="008E5D9D">
        <w:rPr>
          <w:rFonts w:asciiTheme="majorHAnsi" w:hAnsiTheme="majorHAnsi"/>
          <w:sz w:val="36"/>
          <w:szCs w:val="36"/>
        </w:rPr>
        <w:t>Vision, Verksamhetsidé, Kärnvärden</w:t>
      </w:r>
      <w:bookmarkEnd w:id="2"/>
    </w:p>
    <w:p w14:paraId="24C1C20A" w14:textId="195049C2" w:rsidR="00BE6DF5" w:rsidRPr="009362B1" w:rsidRDefault="737CA692" w:rsidP="00BE6DF5">
      <w:pPr>
        <w:autoSpaceDE w:val="0"/>
        <w:autoSpaceDN w:val="0"/>
        <w:adjustRightInd w:val="0"/>
        <w:spacing w:after="0" w:line="240" w:lineRule="auto"/>
        <w:rPr>
          <w:color w:val="000000"/>
        </w:rPr>
      </w:pPr>
      <w:r w:rsidRPr="009362B1">
        <w:rPr>
          <w:color w:val="000000" w:themeColor="text1"/>
        </w:rPr>
        <w:t xml:space="preserve">Svensk ishockey och Region Norr står på en fast grund när det gäller vart vi vill liksom vad vi står för, </w:t>
      </w:r>
      <w:r w:rsidR="00357E21">
        <w:rPr>
          <w:color w:val="000000" w:themeColor="text1"/>
        </w:rPr>
        <w:br/>
      </w:r>
      <w:r w:rsidRPr="009362B1">
        <w:rPr>
          <w:color w:val="000000" w:themeColor="text1"/>
        </w:rPr>
        <w:t xml:space="preserve">men också vilka vi är. </w:t>
      </w:r>
      <w:r w:rsidR="00572052" w:rsidRPr="009362B1">
        <w:rPr>
          <w:color w:val="000000"/>
        </w:rPr>
        <w:t xml:space="preserve"> </w:t>
      </w:r>
      <w:r w:rsidR="00BE6DF5" w:rsidRPr="009362B1">
        <w:rPr>
          <w:rFonts w:cstheme="minorHAnsi"/>
          <w:color w:val="000000"/>
        </w:rPr>
        <w:t xml:space="preserve">Svensk Ishockey som har föreningsidrotten som grund innefattar den ishockeysverksamhet i Sverige som aktivt ställer upp på och verkar för att nå Svensk Ishockeys gemensamma vision samt ställer upp på, lever och verkar efter Svensk Ishockeys gemensamma kärnvärden och verksamhetsidé. </w:t>
      </w:r>
    </w:p>
    <w:p w14:paraId="329C8C08" w14:textId="07BABC7C" w:rsidR="00BE6DF5" w:rsidRPr="009362B1" w:rsidRDefault="00BE6DF5" w:rsidP="00BE6DF5">
      <w:pPr>
        <w:autoSpaceDE w:val="0"/>
        <w:autoSpaceDN w:val="0"/>
        <w:adjustRightInd w:val="0"/>
        <w:spacing w:after="0" w:line="240" w:lineRule="auto"/>
        <w:rPr>
          <w:rFonts w:cstheme="minorHAnsi"/>
          <w:color w:val="000000"/>
        </w:rPr>
      </w:pPr>
      <w:r w:rsidRPr="009362B1">
        <w:rPr>
          <w:rFonts w:cstheme="minorHAnsi"/>
          <w:color w:val="000000"/>
        </w:rPr>
        <w:t xml:space="preserve">Det är Svenska ishockeyförbundets medlemmar – den demokratiska strukturen – som utarbetar och beslutar om vision, verksamhetsidé och gemensamma kärnvärden för Svensk Ishockey. Beslut som fattas på Svenska ishockeyförbundets förbundsmöte. Medlemskap i Svenska ishockeyförbundet kan enbart beviljas till föreningar som lever upp till de kriterier för medlemskap som läggs fast i Svenska ishockeyförbundets stadgar och som därigenom ligger i linje med Riksidrottsförbundets medlemskap. </w:t>
      </w:r>
    </w:p>
    <w:p w14:paraId="3AB4E9A5" w14:textId="77777777" w:rsidR="00BE6DF5" w:rsidRPr="009362B1" w:rsidRDefault="00BE6DF5" w:rsidP="00BE6DF5">
      <w:pPr>
        <w:autoSpaceDE w:val="0"/>
        <w:autoSpaceDN w:val="0"/>
        <w:adjustRightInd w:val="0"/>
        <w:spacing w:after="0" w:line="240" w:lineRule="auto"/>
        <w:rPr>
          <w:rFonts w:cstheme="minorHAnsi"/>
          <w:color w:val="000000"/>
        </w:rPr>
      </w:pPr>
    </w:p>
    <w:p w14:paraId="49743782" w14:textId="36B28F3B" w:rsidR="00BE6DF5" w:rsidRPr="009362B1" w:rsidRDefault="00B903C4" w:rsidP="00BE6DF5">
      <w:pPr>
        <w:autoSpaceDE w:val="0"/>
        <w:autoSpaceDN w:val="0"/>
        <w:adjustRightInd w:val="0"/>
        <w:spacing w:after="0" w:line="240" w:lineRule="auto"/>
        <w:rPr>
          <w:rFonts w:cstheme="minorHAnsi"/>
        </w:rPr>
      </w:pPr>
      <w:r>
        <w:rPr>
          <w:rFonts w:cstheme="minorHAnsi"/>
          <w:b/>
          <w:bCs/>
        </w:rPr>
        <w:t>Svensk Ishockeys v</w:t>
      </w:r>
      <w:r w:rsidR="00BE6DF5" w:rsidRPr="009362B1">
        <w:rPr>
          <w:rFonts w:cstheme="minorHAnsi"/>
          <w:b/>
          <w:bCs/>
        </w:rPr>
        <w:t xml:space="preserve">ision </w:t>
      </w:r>
      <w:r>
        <w:rPr>
          <w:rFonts w:cstheme="minorHAnsi"/>
          <w:b/>
          <w:bCs/>
        </w:rPr>
        <w:t xml:space="preserve">är </w:t>
      </w:r>
      <w:r w:rsidR="00BE6DF5" w:rsidRPr="009362B1">
        <w:rPr>
          <w:rFonts w:cstheme="minorHAnsi"/>
          <w:b/>
          <w:bCs/>
        </w:rPr>
        <w:t xml:space="preserve">att vara </w:t>
      </w:r>
      <w:r w:rsidR="00BE6DF5" w:rsidRPr="009362B1">
        <w:rPr>
          <w:rFonts w:cstheme="minorHAnsi"/>
          <w:b/>
          <w:bCs/>
          <w:color w:val="000000"/>
        </w:rPr>
        <w:t xml:space="preserve">Sveriges mest engagerande idrott </w:t>
      </w:r>
    </w:p>
    <w:p w14:paraId="0A824488" w14:textId="52B3E991" w:rsidR="00BE6DF5" w:rsidRDefault="00BE6DF5" w:rsidP="00BE6DF5">
      <w:pPr>
        <w:autoSpaceDE w:val="0"/>
        <w:autoSpaceDN w:val="0"/>
        <w:adjustRightInd w:val="0"/>
        <w:spacing w:after="0" w:line="240" w:lineRule="auto"/>
        <w:rPr>
          <w:rFonts w:cstheme="minorHAnsi"/>
          <w:color w:val="000000"/>
        </w:rPr>
      </w:pPr>
      <w:r w:rsidRPr="009362B1">
        <w:rPr>
          <w:rFonts w:cstheme="minorHAnsi"/>
          <w:color w:val="000000"/>
        </w:rPr>
        <w:t xml:space="preserve">Vi ska vara bäst i världen i ishockey på alla nivåer och vara den idrott som engagerar mest och flest. Svensk Ishockey ska också vara en samlande kraft och bidra till en föreningsishockey av högsta kvalitet och att bygga vårt framtida samhälle. </w:t>
      </w:r>
      <w:r w:rsidR="00043F05">
        <w:rPr>
          <w:rFonts w:cstheme="minorHAnsi"/>
          <w:color w:val="000000"/>
        </w:rPr>
        <w:br/>
      </w:r>
      <w:r w:rsidR="00DE0BA6">
        <w:rPr>
          <w:rFonts w:cstheme="minorHAnsi"/>
          <w:color w:val="000000"/>
        </w:rPr>
        <w:br/>
      </w:r>
      <w:r w:rsidR="00DE0BA6" w:rsidRPr="00DE0BA6">
        <w:rPr>
          <w:rFonts w:cstheme="minorHAnsi"/>
          <w:b/>
          <w:bCs/>
          <w:color w:val="000000"/>
        </w:rPr>
        <w:t>Region Norrs vision</w:t>
      </w:r>
    </w:p>
    <w:p w14:paraId="794737FD" w14:textId="454E8D51" w:rsidR="00043F05" w:rsidRPr="009362B1" w:rsidRDefault="00043F05" w:rsidP="00BE6DF5">
      <w:pPr>
        <w:autoSpaceDE w:val="0"/>
        <w:autoSpaceDN w:val="0"/>
        <w:adjustRightInd w:val="0"/>
        <w:spacing w:after="0" w:line="240" w:lineRule="auto"/>
        <w:rPr>
          <w:rFonts w:cstheme="minorHAnsi"/>
          <w:color w:val="000000"/>
        </w:rPr>
      </w:pPr>
      <w:r w:rsidRPr="00043F05">
        <w:rPr>
          <w:rFonts w:cstheme="minorHAnsi"/>
          <w:color w:val="000000"/>
        </w:rPr>
        <w:t xml:space="preserve">Vi ska genom vår verksamhet säkerställa att våra föreningar, spelare, tränare och domare på alla nivåer ges möjligheten att nå sin fulla potential. Vi ska på alla nivåer i vår organisation driva utveckling av ishockeyn i Region Norr. Regionerna har ett särskilt fokus på </w:t>
      </w:r>
      <w:r w:rsidRPr="00043F05">
        <w:rPr>
          <w:rFonts w:cstheme="minorHAnsi"/>
          <w:b/>
          <w:bCs/>
          <w:color w:val="000000"/>
        </w:rPr>
        <w:t>Föreningsishockey av högsta kvalitet</w:t>
      </w:r>
      <w:r w:rsidRPr="00043F05">
        <w:rPr>
          <w:rFonts w:cstheme="minorHAnsi"/>
          <w:color w:val="000000"/>
        </w:rPr>
        <w:t>.</w:t>
      </w:r>
    </w:p>
    <w:p w14:paraId="428BC1C4" w14:textId="77777777" w:rsidR="00BE6DF5" w:rsidRPr="009362B1" w:rsidRDefault="00BE6DF5" w:rsidP="00BE6DF5">
      <w:pPr>
        <w:autoSpaceDE w:val="0"/>
        <w:autoSpaceDN w:val="0"/>
        <w:adjustRightInd w:val="0"/>
        <w:spacing w:after="0" w:line="240" w:lineRule="auto"/>
        <w:rPr>
          <w:rFonts w:cstheme="minorHAnsi"/>
          <w:color w:val="000000"/>
        </w:rPr>
      </w:pPr>
    </w:p>
    <w:p w14:paraId="06954410" w14:textId="704F7A7D" w:rsidR="00BE6DF5" w:rsidRPr="009362B1" w:rsidRDefault="008F5EF3" w:rsidP="00BE6DF5">
      <w:pPr>
        <w:autoSpaceDE w:val="0"/>
        <w:autoSpaceDN w:val="0"/>
        <w:adjustRightInd w:val="0"/>
        <w:spacing w:after="0" w:line="240" w:lineRule="auto"/>
        <w:rPr>
          <w:rFonts w:cstheme="minorHAnsi"/>
          <w:color w:val="4F81BC"/>
        </w:rPr>
      </w:pPr>
      <w:r>
        <w:rPr>
          <w:rFonts w:cstheme="minorHAnsi"/>
          <w:b/>
          <w:bCs/>
        </w:rPr>
        <w:t>Svensk Ishockeys</w:t>
      </w:r>
      <w:r w:rsidR="00BE6DF5" w:rsidRPr="009362B1">
        <w:rPr>
          <w:rFonts w:cstheme="minorHAnsi"/>
          <w:b/>
          <w:bCs/>
        </w:rPr>
        <w:t xml:space="preserve"> verksamhetsidé </w:t>
      </w:r>
    </w:p>
    <w:p w14:paraId="2760D4B5" w14:textId="77777777" w:rsidR="00BE6DF5" w:rsidRPr="009362B1" w:rsidRDefault="00BE6DF5" w:rsidP="00BE6DF5">
      <w:pPr>
        <w:autoSpaceDE w:val="0"/>
        <w:autoSpaceDN w:val="0"/>
        <w:adjustRightInd w:val="0"/>
        <w:spacing w:after="0" w:line="240" w:lineRule="auto"/>
        <w:rPr>
          <w:rFonts w:cstheme="minorHAnsi"/>
          <w:color w:val="000000"/>
        </w:rPr>
      </w:pPr>
      <w:r w:rsidRPr="009362B1">
        <w:rPr>
          <w:rFonts w:cstheme="minorHAnsi"/>
          <w:color w:val="000000"/>
        </w:rPr>
        <w:t xml:space="preserve">Svensk Ishockey - tillsammans tar vi ansvar och skapar passion, framgång och glädje i vardagen. </w:t>
      </w:r>
    </w:p>
    <w:p w14:paraId="48CCF4C0" w14:textId="77777777" w:rsidR="00BE6DF5" w:rsidRDefault="00BE6DF5" w:rsidP="00BE6DF5">
      <w:pPr>
        <w:autoSpaceDE w:val="0"/>
        <w:autoSpaceDN w:val="0"/>
        <w:adjustRightInd w:val="0"/>
        <w:spacing w:after="0" w:line="240" w:lineRule="auto"/>
        <w:rPr>
          <w:rFonts w:cstheme="minorHAnsi"/>
          <w:color w:val="000000"/>
        </w:rPr>
      </w:pPr>
      <w:r w:rsidRPr="009362B1">
        <w:rPr>
          <w:rFonts w:cstheme="minorHAnsi"/>
          <w:color w:val="000000"/>
        </w:rPr>
        <w:lastRenderedPageBreak/>
        <w:t xml:space="preserve">Vi är en av de mest framgångsrika idrotterna i Sverige och en av de mest framgångsrika inom vår idrott i världen. Det ska vi fortsätta vara. Vi ger människor glädje och gemenskap, upplevelser och stolthet. </w:t>
      </w:r>
    </w:p>
    <w:p w14:paraId="3619409F" w14:textId="2E419FF1" w:rsidR="007003A1" w:rsidRPr="007003A1" w:rsidRDefault="007003A1" w:rsidP="00BE6DF5">
      <w:pPr>
        <w:autoSpaceDE w:val="0"/>
        <w:autoSpaceDN w:val="0"/>
        <w:adjustRightInd w:val="0"/>
        <w:spacing w:after="0" w:line="240" w:lineRule="auto"/>
        <w:rPr>
          <w:rFonts w:cstheme="minorHAnsi"/>
          <w:b/>
          <w:bCs/>
          <w:color w:val="000000"/>
        </w:rPr>
      </w:pPr>
    </w:p>
    <w:p w14:paraId="44695EF3" w14:textId="4E831B58" w:rsidR="007003A1" w:rsidRDefault="001A7725" w:rsidP="00BE6DF5">
      <w:pPr>
        <w:autoSpaceDE w:val="0"/>
        <w:autoSpaceDN w:val="0"/>
        <w:adjustRightInd w:val="0"/>
        <w:spacing w:after="0" w:line="240" w:lineRule="auto"/>
        <w:rPr>
          <w:rFonts w:cstheme="minorHAnsi"/>
          <w:b/>
          <w:bCs/>
          <w:color w:val="000000"/>
        </w:rPr>
      </w:pPr>
      <w:r w:rsidRPr="0010007E">
        <w:rPr>
          <w:rFonts w:cstheme="minorHAnsi"/>
          <w:b/>
          <w:bCs/>
          <w:noProof/>
        </w:rPr>
        <w:drawing>
          <wp:anchor distT="0" distB="0" distL="114300" distR="114300" simplePos="0" relativeHeight="251658250" behindDoc="1" locked="0" layoutInCell="1" allowOverlap="1" wp14:anchorId="312879EB" wp14:editId="617386F9">
            <wp:simplePos x="0" y="0"/>
            <wp:positionH relativeFrom="margin">
              <wp:align>left</wp:align>
            </wp:positionH>
            <wp:positionV relativeFrom="paragraph">
              <wp:posOffset>7620</wp:posOffset>
            </wp:positionV>
            <wp:extent cx="5035550" cy="2395855"/>
            <wp:effectExtent l="0" t="0" r="0" b="4445"/>
            <wp:wrapTight wrapText="bothSides">
              <wp:wrapPolygon edited="0">
                <wp:start x="0" y="0"/>
                <wp:lineTo x="0" y="21468"/>
                <wp:lineTo x="21491" y="21468"/>
                <wp:lineTo x="21491" y="0"/>
                <wp:lineTo x="0" y="0"/>
              </wp:wrapPolygon>
            </wp:wrapTight>
            <wp:docPr id="742981715" name="Bildobjekt 1" descr="En bild som visar text,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81715" name="Bildobjekt 1" descr="En bild som visar text, skärmbild, programvara&#10;&#10;Automatiskt genererad beskrivning"/>
                    <pic:cNvPicPr/>
                  </pic:nvPicPr>
                  <pic:blipFill rotWithShape="1">
                    <a:blip r:embed="rId18"/>
                    <a:srcRect l="4505" t="13194" r="3836" b="8625"/>
                    <a:stretch/>
                  </pic:blipFill>
                  <pic:spPr bwMode="auto">
                    <a:xfrm>
                      <a:off x="0" y="0"/>
                      <a:ext cx="5035550" cy="239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3A1" w:rsidRPr="007003A1">
        <w:rPr>
          <w:rFonts w:cstheme="minorHAnsi"/>
          <w:b/>
          <w:bCs/>
          <w:color w:val="000000"/>
        </w:rPr>
        <w:t xml:space="preserve"> </w:t>
      </w:r>
    </w:p>
    <w:p w14:paraId="6582E6C9" w14:textId="77777777" w:rsidR="007C051F" w:rsidRDefault="007C051F" w:rsidP="00BE6DF5">
      <w:pPr>
        <w:autoSpaceDE w:val="0"/>
        <w:autoSpaceDN w:val="0"/>
        <w:adjustRightInd w:val="0"/>
        <w:spacing w:after="0" w:line="240" w:lineRule="auto"/>
        <w:rPr>
          <w:rFonts w:cstheme="minorHAnsi"/>
          <w:b/>
          <w:bCs/>
          <w:color w:val="000000"/>
        </w:rPr>
      </w:pPr>
    </w:p>
    <w:p w14:paraId="4C79343B" w14:textId="77777777" w:rsidR="007C051F" w:rsidRPr="007003A1" w:rsidRDefault="007C051F" w:rsidP="00BE6DF5">
      <w:pPr>
        <w:autoSpaceDE w:val="0"/>
        <w:autoSpaceDN w:val="0"/>
        <w:adjustRightInd w:val="0"/>
        <w:spacing w:after="0" w:line="240" w:lineRule="auto"/>
        <w:rPr>
          <w:rFonts w:cstheme="minorHAnsi"/>
          <w:b/>
          <w:bCs/>
          <w:color w:val="000000"/>
        </w:rPr>
      </w:pPr>
    </w:p>
    <w:p w14:paraId="79D65126" w14:textId="4D91D5AD" w:rsidR="00BE6DF5" w:rsidRPr="009362B1" w:rsidRDefault="00BE6DF5" w:rsidP="00BE6DF5">
      <w:pPr>
        <w:autoSpaceDE w:val="0"/>
        <w:autoSpaceDN w:val="0"/>
        <w:adjustRightInd w:val="0"/>
        <w:spacing w:after="0" w:line="240" w:lineRule="auto"/>
        <w:rPr>
          <w:rFonts w:cstheme="minorHAnsi"/>
          <w:color w:val="000000"/>
        </w:rPr>
      </w:pPr>
    </w:p>
    <w:p w14:paraId="2F87EDEB" w14:textId="49D66778" w:rsidR="006E7D6A" w:rsidRDefault="006E7D6A" w:rsidP="00BE6DF5">
      <w:pPr>
        <w:autoSpaceDE w:val="0"/>
        <w:autoSpaceDN w:val="0"/>
        <w:adjustRightInd w:val="0"/>
        <w:spacing w:after="0" w:line="240" w:lineRule="auto"/>
        <w:rPr>
          <w:rFonts w:cstheme="minorHAnsi"/>
          <w:b/>
          <w:bCs/>
        </w:rPr>
      </w:pPr>
    </w:p>
    <w:p w14:paraId="1D054851" w14:textId="77777777" w:rsidR="006E7D6A" w:rsidRDefault="006E7D6A" w:rsidP="00BE6DF5">
      <w:pPr>
        <w:autoSpaceDE w:val="0"/>
        <w:autoSpaceDN w:val="0"/>
        <w:adjustRightInd w:val="0"/>
        <w:spacing w:after="0" w:line="240" w:lineRule="auto"/>
        <w:rPr>
          <w:rFonts w:cstheme="minorHAnsi"/>
          <w:b/>
          <w:bCs/>
        </w:rPr>
      </w:pPr>
    </w:p>
    <w:p w14:paraId="6E748D42" w14:textId="77777777" w:rsidR="007B0243" w:rsidRDefault="007B0243" w:rsidP="00BE6DF5">
      <w:pPr>
        <w:autoSpaceDE w:val="0"/>
        <w:autoSpaceDN w:val="0"/>
        <w:adjustRightInd w:val="0"/>
        <w:spacing w:after="0" w:line="240" w:lineRule="auto"/>
        <w:rPr>
          <w:rFonts w:cstheme="minorHAnsi"/>
          <w:b/>
          <w:bCs/>
        </w:rPr>
      </w:pPr>
    </w:p>
    <w:p w14:paraId="4F4B914E" w14:textId="77777777" w:rsidR="007B0243" w:rsidRDefault="007B0243" w:rsidP="00BE6DF5">
      <w:pPr>
        <w:autoSpaceDE w:val="0"/>
        <w:autoSpaceDN w:val="0"/>
        <w:adjustRightInd w:val="0"/>
        <w:spacing w:after="0" w:line="240" w:lineRule="auto"/>
        <w:rPr>
          <w:rFonts w:cstheme="minorHAnsi"/>
          <w:b/>
          <w:bCs/>
        </w:rPr>
      </w:pPr>
    </w:p>
    <w:p w14:paraId="52D2EB68" w14:textId="77777777" w:rsidR="007B0243" w:rsidRDefault="007B0243" w:rsidP="00BE6DF5">
      <w:pPr>
        <w:autoSpaceDE w:val="0"/>
        <w:autoSpaceDN w:val="0"/>
        <w:adjustRightInd w:val="0"/>
        <w:spacing w:after="0" w:line="240" w:lineRule="auto"/>
        <w:rPr>
          <w:rFonts w:cstheme="minorHAnsi"/>
          <w:b/>
          <w:bCs/>
        </w:rPr>
      </w:pPr>
    </w:p>
    <w:p w14:paraId="42D586DF" w14:textId="77777777" w:rsidR="007B0243" w:rsidRDefault="007B0243" w:rsidP="00BE6DF5">
      <w:pPr>
        <w:autoSpaceDE w:val="0"/>
        <w:autoSpaceDN w:val="0"/>
        <w:adjustRightInd w:val="0"/>
        <w:spacing w:after="0" w:line="240" w:lineRule="auto"/>
        <w:rPr>
          <w:rFonts w:cstheme="minorHAnsi"/>
          <w:b/>
          <w:bCs/>
        </w:rPr>
      </w:pPr>
    </w:p>
    <w:p w14:paraId="70215868" w14:textId="77777777" w:rsidR="007B0243" w:rsidRDefault="007B0243" w:rsidP="00BE6DF5">
      <w:pPr>
        <w:autoSpaceDE w:val="0"/>
        <w:autoSpaceDN w:val="0"/>
        <w:adjustRightInd w:val="0"/>
        <w:spacing w:after="0" w:line="240" w:lineRule="auto"/>
        <w:rPr>
          <w:rFonts w:cstheme="minorHAnsi"/>
          <w:b/>
          <w:bCs/>
        </w:rPr>
      </w:pPr>
    </w:p>
    <w:p w14:paraId="01DBD9AE" w14:textId="77777777" w:rsidR="007B0243" w:rsidRDefault="007B0243" w:rsidP="00BE6DF5">
      <w:pPr>
        <w:autoSpaceDE w:val="0"/>
        <w:autoSpaceDN w:val="0"/>
        <w:adjustRightInd w:val="0"/>
        <w:spacing w:after="0" w:line="240" w:lineRule="auto"/>
        <w:rPr>
          <w:rFonts w:cstheme="minorHAnsi"/>
          <w:b/>
          <w:bCs/>
        </w:rPr>
      </w:pPr>
    </w:p>
    <w:p w14:paraId="6348B992" w14:textId="77777777" w:rsidR="007B0243" w:rsidRDefault="007B0243" w:rsidP="00BE6DF5">
      <w:pPr>
        <w:autoSpaceDE w:val="0"/>
        <w:autoSpaceDN w:val="0"/>
        <w:adjustRightInd w:val="0"/>
        <w:spacing w:after="0" w:line="240" w:lineRule="auto"/>
        <w:rPr>
          <w:rFonts w:cstheme="minorHAnsi"/>
          <w:b/>
          <w:bCs/>
        </w:rPr>
      </w:pPr>
    </w:p>
    <w:p w14:paraId="4BEDC733" w14:textId="77777777" w:rsidR="007B0243" w:rsidRDefault="007B0243" w:rsidP="00BE6DF5">
      <w:pPr>
        <w:autoSpaceDE w:val="0"/>
        <w:autoSpaceDN w:val="0"/>
        <w:adjustRightInd w:val="0"/>
        <w:spacing w:after="0" w:line="240" w:lineRule="auto"/>
        <w:rPr>
          <w:rFonts w:cstheme="minorHAnsi"/>
          <w:b/>
          <w:bCs/>
        </w:rPr>
      </w:pPr>
    </w:p>
    <w:p w14:paraId="2104D3FE" w14:textId="77777777" w:rsidR="007B0243" w:rsidRDefault="007B0243" w:rsidP="00BE6DF5">
      <w:pPr>
        <w:autoSpaceDE w:val="0"/>
        <w:autoSpaceDN w:val="0"/>
        <w:adjustRightInd w:val="0"/>
        <w:spacing w:after="0" w:line="240" w:lineRule="auto"/>
        <w:rPr>
          <w:rFonts w:cstheme="minorHAnsi"/>
          <w:b/>
          <w:bCs/>
        </w:rPr>
      </w:pPr>
    </w:p>
    <w:p w14:paraId="7139811B" w14:textId="77777777" w:rsidR="007B0243" w:rsidRDefault="007B0243" w:rsidP="00BE6DF5">
      <w:pPr>
        <w:autoSpaceDE w:val="0"/>
        <w:autoSpaceDN w:val="0"/>
        <w:adjustRightInd w:val="0"/>
        <w:spacing w:after="0" w:line="240" w:lineRule="auto"/>
        <w:rPr>
          <w:rFonts w:cstheme="minorHAnsi"/>
          <w:b/>
          <w:bCs/>
        </w:rPr>
      </w:pPr>
    </w:p>
    <w:p w14:paraId="1039378C" w14:textId="77777777" w:rsidR="007B0243" w:rsidRDefault="007B0243" w:rsidP="00BE6DF5">
      <w:pPr>
        <w:autoSpaceDE w:val="0"/>
        <w:autoSpaceDN w:val="0"/>
        <w:adjustRightInd w:val="0"/>
        <w:spacing w:after="0" w:line="240" w:lineRule="auto"/>
        <w:rPr>
          <w:rFonts w:cstheme="minorHAnsi"/>
          <w:b/>
          <w:bCs/>
        </w:rPr>
      </w:pPr>
    </w:p>
    <w:p w14:paraId="6DFD53EE" w14:textId="57782858" w:rsidR="009158A0" w:rsidRPr="006451D4" w:rsidRDefault="009158A0" w:rsidP="009158A0">
      <w:pPr>
        <w:autoSpaceDE w:val="0"/>
        <w:autoSpaceDN w:val="0"/>
        <w:adjustRightInd w:val="0"/>
        <w:spacing w:after="0" w:line="240" w:lineRule="auto"/>
        <w:rPr>
          <w:rFonts w:asciiTheme="majorHAnsi" w:hAnsiTheme="majorHAnsi"/>
          <w:szCs w:val="20"/>
        </w:rPr>
      </w:pPr>
      <w:bookmarkStart w:id="3" w:name="_Toc153271219"/>
      <w:bookmarkStart w:id="4" w:name="_Hlk152579120"/>
      <w:r>
        <w:rPr>
          <w:rFonts w:asciiTheme="majorHAnsi" w:hAnsiTheme="majorHAnsi"/>
          <w:sz w:val="44"/>
          <w:szCs w:val="44"/>
        </w:rPr>
        <w:br/>
      </w:r>
    </w:p>
    <w:p w14:paraId="2A89C0CE" w14:textId="180C2452" w:rsidR="009158A0" w:rsidRDefault="00EE6810" w:rsidP="009158A0">
      <w:r w:rsidRPr="00EE6810">
        <w:rPr>
          <w:noProof/>
        </w:rPr>
        <w:drawing>
          <wp:inline distT="0" distB="0" distL="0" distR="0" wp14:anchorId="24DA0979" wp14:editId="2CEC4AA3">
            <wp:extent cx="5550185" cy="2768742"/>
            <wp:effectExtent l="0" t="0" r="0" b="0"/>
            <wp:docPr id="237886929"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86929" name="Bildobjekt 1" descr="En bild som visar text, skärmbild, Teckensnitt, nummer&#10;&#10;AI-genererat innehåll kan vara felaktigt."/>
                    <pic:cNvPicPr/>
                  </pic:nvPicPr>
                  <pic:blipFill>
                    <a:blip r:embed="rId19"/>
                    <a:stretch>
                      <a:fillRect/>
                    </a:stretch>
                  </pic:blipFill>
                  <pic:spPr>
                    <a:xfrm>
                      <a:off x="0" y="0"/>
                      <a:ext cx="5550185" cy="2768742"/>
                    </a:xfrm>
                    <a:prstGeom prst="rect">
                      <a:avLst/>
                    </a:prstGeom>
                  </pic:spPr>
                </pic:pic>
              </a:graphicData>
            </a:graphic>
          </wp:inline>
        </w:drawing>
      </w:r>
    </w:p>
    <w:p w14:paraId="593E71DF" w14:textId="64FD685E" w:rsidR="003F7A09" w:rsidRPr="004F7373" w:rsidRDefault="001C4E23" w:rsidP="003F7A09">
      <w:pPr>
        <w:rPr>
          <w:b/>
        </w:rPr>
      </w:pPr>
      <w:r w:rsidRPr="00506BA1">
        <w:rPr>
          <w:rFonts w:asciiTheme="majorHAnsi" w:hAnsiTheme="majorHAnsi"/>
          <w:bCs/>
          <w:sz w:val="40"/>
          <w:szCs w:val="40"/>
        </w:rPr>
        <w:t xml:space="preserve">Valberedningen </w:t>
      </w:r>
      <w:r w:rsidR="003F7A09">
        <w:rPr>
          <w:b/>
        </w:rPr>
        <w:br/>
      </w:r>
      <w:r>
        <w:rPr>
          <w:b/>
        </w:rPr>
        <w:br/>
      </w:r>
      <w:r w:rsidRPr="00EA1274">
        <w:rPr>
          <w:bCs/>
        </w:rPr>
        <w:t>V</w:t>
      </w:r>
      <w:r w:rsidR="00506BA1">
        <w:rPr>
          <w:bCs/>
        </w:rPr>
        <w:t>alberedning</w:t>
      </w:r>
      <w:r w:rsidR="008739D8">
        <w:rPr>
          <w:bCs/>
        </w:rPr>
        <w:t xml:space="preserve"> föreslår </w:t>
      </w:r>
      <w:r w:rsidR="00233654">
        <w:rPr>
          <w:bCs/>
        </w:rPr>
        <w:t>val av styrelse på årsmötet. Valberedningen är en av föreningens viktigast uppdrag. V</w:t>
      </w:r>
      <w:r w:rsidR="006D286C">
        <w:rPr>
          <w:bCs/>
        </w:rPr>
        <w:t>alberedningen</w:t>
      </w:r>
      <w:r w:rsidRPr="00EA1274">
        <w:rPr>
          <w:bCs/>
        </w:rPr>
        <w:t xml:space="preserve"> </w:t>
      </w:r>
      <w:r w:rsidR="00233654">
        <w:rPr>
          <w:bCs/>
        </w:rPr>
        <w:t xml:space="preserve">bör arbeta </w:t>
      </w:r>
      <w:r w:rsidRPr="00EA1274">
        <w:rPr>
          <w:bCs/>
        </w:rPr>
        <w:t xml:space="preserve">aktivt </w:t>
      </w:r>
      <w:r w:rsidR="00233654">
        <w:rPr>
          <w:bCs/>
        </w:rPr>
        <w:t xml:space="preserve">under året. </w:t>
      </w:r>
      <w:r w:rsidR="003F7A09" w:rsidRPr="003F7A09">
        <w:rPr>
          <w:bCs/>
        </w:rPr>
        <w:t>Styrelsen ska sättas ihop enligt föreningens stadgar.</w:t>
      </w:r>
      <w:r w:rsidR="00B375E0">
        <w:rPr>
          <w:bCs/>
        </w:rPr>
        <w:t xml:space="preserve"> </w:t>
      </w:r>
      <w:r w:rsidR="00681109">
        <w:t xml:space="preserve">Önskvärt är att föreningen har en styrelse med olika bakgrund och en fördelning av män och kvinnor </w:t>
      </w:r>
      <w:r w:rsidR="00681109">
        <w:lastRenderedPageBreak/>
        <w:t>enligt Riksidrottsförbundets önskemål på 60/40.</w:t>
      </w:r>
      <w:r w:rsidR="003F7A09">
        <w:br/>
      </w:r>
    </w:p>
    <w:p w14:paraId="1F562441" w14:textId="4BA35D77" w:rsidR="00681109" w:rsidRDefault="00681109" w:rsidP="00D22AC5">
      <w:pPr>
        <w:rPr>
          <w:b/>
        </w:rPr>
      </w:pPr>
    </w:p>
    <w:p w14:paraId="6BE3A265" w14:textId="670467A7" w:rsidR="004C4F1A" w:rsidRPr="004C4F1A" w:rsidRDefault="00B375E0" w:rsidP="004C4F1A">
      <w:pPr>
        <w:rPr>
          <w:bCs/>
          <w:szCs w:val="20"/>
        </w:rPr>
      </w:pPr>
      <w:r w:rsidRPr="004C4F1A">
        <w:rPr>
          <w:rFonts w:asciiTheme="majorHAnsi" w:hAnsiTheme="majorHAnsi"/>
          <w:b/>
          <w:sz w:val="40"/>
          <w:szCs w:val="40"/>
        </w:rPr>
        <w:t xml:space="preserve">Stadgar </w:t>
      </w:r>
      <w:r w:rsidR="00083F51">
        <w:rPr>
          <w:rFonts w:asciiTheme="majorHAnsi" w:hAnsiTheme="majorHAnsi"/>
          <w:b/>
          <w:sz w:val="40"/>
          <w:szCs w:val="40"/>
        </w:rPr>
        <w:t>- Årsmöte</w:t>
      </w:r>
      <w:r w:rsidR="004960D0" w:rsidRPr="004C4F1A">
        <w:rPr>
          <w:rFonts w:asciiTheme="majorHAnsi" w:hAnsiTheme="majorHAnsi"/>
          <w:b/>
          <w:sz w:val="40"/>
          <w:szCs w:val="40"/>
        </w:rPr>
        <w:br/>
      </w:r>
      <w:r w:rsidR="00704ACD" w:rsidRPr="004C4F1A">
        <w:rPr>
          <w:bCs/>
          <w:szCs w:val="20"/>
        </w:rPr>
        <w:t xml:space="preserve">Det finns vissa centrala frågor som ska behandlas i stadgarna. </w:t>
      </w:r>
    </w:p>
    <w:p w14:paraId="265875D3" w14:textId="77777777" w:rsidR="004C4F1A" w:rsidRDefault="004C4F1A" w:rsidP="004C4F1A">
      <w:pPr>
        <w:pStyle w:val="Liststycke"/>
        <w:numPr>
          <w:ilvl w:val="0"/>
          <w:numId w:val="23"/>
        </w:numPr>
        <w:rPr>
          <w:bCs/>
          <w:szCs w:val="20"/>
        </w:rPr>
      </w:pPr>
      <w:r w:rsidRPr="004C4F1A">
        <w:rPr>
          <w:bCs/>
          <w:szCs w:val="20"/>
        </w:rPr>
        <w:t>Föreningens namn</w:t>
      </w:r>
    </w:p>
    <w:p w14:paraId="4993D7E1" w14:textId="77777777" w:rsidR="00290FB8" w:rsidRDefault="00290FB8" w:rsidP="004C4F1A">
      <w:pPr>
        <w:pStyle w:val="Liststycke"/>
        <w:numPr>
          <w:ilvl w:val="0"/>
          <w:numId w:val="23"/>
        </w:numPr>
        <w:rPr>
          <w:bCs/>
          <w:szCs w:val="20"/>
        </w:rPr>
      </w:pPr>
      <w:r>
        <w:rPr>
          <w:bCs/>
          <w:szCs w:val="20"/>
        </w:rPr>
        <w:t>V</w:t>
      </w:r>
      <w:r w:rsidR="00704ACD" w:rsidRPr="004C4F1A">
        <w:rPr>
          <w:bCs/>
          <w:szCs w:val="20"/>
        </w:rPr>
        <w:t>ar</w:t>
      </w:r>
      <w:r>
        <w:rPr>
          <w:bCs/>
          <w:szCs w:val="20"/>
        </w:rPr>
        <w:t>t</w:t>
      </w:r>
      <w:r w:rsidR="00704ACD" w:rsidRPr="004C4F1A">
        <w:rPr>
          <w:bCs/>
          <w:szCs w:val="20"/>
        </w:rPr>
        <w:t xml:space="preserve"> föreningen har sin hemort eller</w:t>
      </w:r>
      <w:r w:rsidR="00704ACD" w:rsidRPr="004C4F1A">
        <w:rPr>
          <w:rFonts w:ascii="Calibri" w:hAnsi="Calibri" w:cs="Calibri"/>
          <w:bCs/>
          <w:szCs w:val="20"/>
        </w:rPr>
        <w:t> </w:t>
      </w:r>
      <w:r w:rsidR="00704ACD" w:rsidRPr="004C4F1A">
        <w:rPr>
          <w:bCs/>
          <w:szCs w:val="20"/>
        </w:rPr>
        <w:t>s</w:t>
      </w:r>
      <w:r w:rsidR="00704ACD" w:rsidRPr="004C4F1A">
        <w:rPr>
          <w:rFonts w:ascii="Flex 70" w:hAnsi="Flex 70" w:cs="Flex 70"/>
          <w:bCs/>
          <w:szCs w:val="20"/>
        </w:rPr>
        <w:t>ä</w:t>
      </w:r>
      <w:r w:rsidR="00704ACD" w:rsidRPr="004C4F1A">
        <w:rPr>
          <w:bCs/>
          <w:szCs w:val="20"/>
        </w:rPr>
        <w:t xml:space="preserve">te. </w:t>
      </w:r>
    </w:p>
    <w:p w14:paraId="3A5F448C" w14:textId="0227AEDE" w:rsidR="00290FB8" w:rsidRDefault="006C3C84" w:rsidP="004C4F1A">
      <w:pPr>
        <w:pStyle w:val="Liststycke"/>
        <w:numPr>
          <w:ilvl w:val="0"/>
          <w:numId w:val="23"/>
        </w:numPr>
        <w:rPr>
          <w:bCs/>
          <w:szCs w:val="20"/>
        </w:rPr>
      </w:pPr>
      <w:r>
        <w:rPr>
          <w:bCs/>
          <w:szCs w:val="20"/>
        </w:rPr>
        <w:t>Ä</w:t>
      </w:r>
      <w:r w:rsidR="00704ACD" w:rsidRPr="004C4F1A">
        <w:rPr>
          <w:bCs/>
          <w:szCs w:val="20"/>
        </w:rPr>
        <w:t>ndam</w:t>
      </w:r>
      <w:r w:rsidR="00704ACD" w:rsidRPr="004C4F1A">
        <w:rPr>
          <w:rFonts w:ascii="Flex 70" w:hAnsi="Flex 70" w:cs="Flex 70"/>
          <w:bCs/>
          <w:szCs w:val="20"/>
        </w:rPr>
        <w:t>å</w:t>
      </w:r>
      <w:r w:rsidR="00704ACD" w:rsidRPr="004C4F1A">
        <w:rPr>
          <w:bCs/>
          <w:szCs w:val="20"/>
        </w:rPr>
        <w:t>lsbeskrivningen</w:t>
      </w:r>
      <w:r>
        <w:rPr>
          <w:bCs/>
          <w:szCs w:val="20"/>
        </w:rPr>
        <w:t>, d</w:t>
      </w:r>
      <w:r w:rsidR="00704ACD" w:rsidRPr="004C4F1A">
        <w:rPr>
          <w:bCs/>
          <w:szCs w:val="20"/>
        </w:rPr>
        <w:t>en f</w:t>
      </w:r>
      <w:r w:rsidR="00704ACD" w:rsidRPr="004C4F1A">
        <w:rPr>
          <w:rFonts w:ascii="Flex 70" w:hAnsi="Flex 70" w:cs="Flex 70"/>
          <w:bCs/>
          <w:szCs w:val="20"/>
        </w:rPr>
        <w:t>ö</w:t>
      </w:r>
      <w:r w:rsidR="00704ACD" w:rsidRPr="004C4F1A">
        <w:rPr>
          <w:bCs/>
          <w:szCs w:val="20"/>
        </w:rPr>
        <w:t>rklarar syftet med f</w:t>
      </w:r>
      <w:r w:rsidR="00704ACD" w:rsidRPr="004C4F1A">
        <w:rPr>
          <w:rFonts w:ascii="Flex 70" w:hAnsi="Flex 70" w:cs="Flex 70"/>
          <w:bCs/>
          <w:szCs w:val="20"/>
        </w:rPr>
        <w:t>ö</w:t>
      </w:r>
      <w:r w:rsidR="00704ACD" w:rsidRPr="004C4F1A">
        <w:rPr>
          <w:bCs/>
          <w:szCs w:val="20"/>
        </w:rPr>
        <w:t>reningen samt beskriver vad f</w:t>
      </w:r>
      <w:r w:rsidR="00704ACD" w:rsidRPr="004C4F1A">
        <w:rPr>
          <w:rFonts w:ascii="Flex 70" w:hAnsi="Flex 70" w:cs="Flex 70"/>
          <w:bCs/>
          <w:szCs w:val="20"/>
        </w:rPr>
        <w:t>ö</w:t>
      </w:r>
      <w:r w:rsidR="00704ACD" w:rsidRPr="004C4F1A">
        <w:rPr>
          <w:bCs/>
          <w:szCs w:val="20"/>
        </w:rPr>
        <w:t>reningen ska verka f</w:t>
      </w:r>
      <w:r w:rsidR="00704ACD" w:rsidRPr="004C4F1A">
        <w:rPr>
          <w:rFonts w:ascii="Flex 70" w:hAnsi="Flex 70" w:cs="Flex 70"/>
          <w:bCs/>
          <w:szCs w:val="20"/>
        </w:rPr>
        <w:t>ö</w:t>
      </w:r>
      <w:r w:rsidR="00704ACD" w:rsidRPr="004C4F1A">
        <w:rPr>
          <w:bCs/>
          <w:szCs w:val="20"/>
        </w:rPr>
        <w:t xml:space="preserve">r. </w:t>
      </w:r>
    </w:p>
    <w:p w14:paraId="1DAF7279" w14:textId="77777777" w:rsidR="00E776E3" w:rsidRDefault="006C3C84" w:rsidP="004C4F1A">
      <w:pPr>
        <w:pStyle w:val="Liststycke"/>
        <w:numPr>
          <w:ilvl w:val="0"/>
          <w:numId w:val="23"/>
        </w:numPr>
        <w:rPr>
          <w:bCs/>
          <w:szCs w:val="20"/>
        </w:rPr>
      </w:pPr>
      <w:r>
        <w:rPr>
          <w:bCs/>
          <w:szCs w:val="20"/>
        </w:rPr>
        <w:t>V</w:t>
      </w:r>
      <w:r w:rsidR="00704ACD" w:rsidRPr="004C4F1A">
        <w:rPr>
          <w:bCs/>
          <w:szCs w:val="20"/>
        </w:rPr>
        <w:t>ilken beslutsordning det finns i f</w:t>
      </w:r>
      <w:r w:rsidR="00704ACD" w:rsidRPr="004C4F1A">
        <w:rPr>
          <w:rFonts w:ascii="Flex 70" w:hAnsi="Flex 70" w:cs="Flex 70"/>
          <w:bCs/>
          <w:szCs w:val="20"/>
        </w:rPr>
        <w:t>ö</w:t>
      </w:r>
      <w:r w:rsidR="00704ACD" w:rsidRPr="004C4F1A">
        <w:rPr>
          <w:bCs/>
          <w:szCs w:val="20"/>
        </w:rPr>
        <w:t xml:space="preserve">reningen. Enligt den praxis som finns </w:t>
      </w:r>
      <w:r w:rsidR="00704ACD" w:rsidRPr="004C4F1A">
        <w:rPr>
          <w:rFonts w:ascii="Flex 70" w:hAnsi="Flex 70" w:cs="Flex 70"/>
          <w:bCs/>
          <w:szCs w:val="20"/>
        </w:rPr>
        <w:t>ä</w:t>
      </w:r>
      <w:r w:rsidR="00704ACD" w:rsidRPr="004C4F1A">
        <w:rPr>
          <w:bCs/>
          <w:szCs w:val="20"/>
        </w:rPr>
        <w:t xml:space="preserve">r </w:t>
      </w:r>
      <w:r w:rsidR="00704ACD" w:rsidRPr="004C4F1A">
        <w:rPr>
          <w:rFonts w:ascii="Flex 70" w:hAnsi="Flex 70" w:cs="Flex 70"/>
          <w:bCs/>
          <w:szCs w:val="20"/>
        </w:rPr>
        <w:t>å</w:t>
      </w:r>
      <w:r w:rsidR="00704ACD" w:rsidRPr="004C4F1A">
        <w:rPr>
          <w:bCs/>
          <w:szCs w:val="20"/>
        </w:rPr>
        <w:t>rsm</w:t>
      </w:r>
      <w:r w:rsidR="00704ACD" w:rsidRPr="004C4F1A">
        <w:rPr>
          <w:rFonts w:ascii="Flex 70" w:hAnsi="Flex 70" w:cs="Flex 70"/>
          <w:bCs/>
          <w:szCs w:val="20"/>
        </w:rPr>
        <w:t>ö</w:t>
      </w:r>
      <w:r w:rsidR="00704ACD" w:rsidRPr="004C4F1A">
        <w:rPr>
          <w:bCs/>
          <w:szCs w:val="20"/>
        </w:rPr>
        <w:t>tet det h</w:t>
      </w:r>
      <w:r w:rsidR="00704ACD" w:rsidRPr="004C4F1A">
        <w:rPr>
          <w:rFonts w:ascii="Flex 70" w:hAnsi="Flex 70" w:cs="Flex 70"/>
          <w:bCs/>
          <w:szCs w:val="20"/>
        </w:rPr>
        <w:t>ö</w:t>
      </w:r>
      <w:r w:rsidR="00704ACD" w:rsidRPr="004C4F1A">
        <w:rPr>
          <w:bCs/>
          <w:szCs w:val="20"/>
        </w:rPr>
        <w:t xml:space="preserve">gst beslutande organet. Men hur </w:t>
      </w:r>
      <w:r w:rsidR="00704ACD" w:rsidRPr="004C4F1A">
        <w:rPr>
          <w:rFonts w:ascii="Flex 70" w:hAnsi="Flex 70" w:cs="Flex 70"/>
          <w:bCs/>
          <w:szCs w:val="20"/>
        </w:rPr>
        <w:t>å</w:t>
      </w:r>
      <w:r w:rsidR="00704ACD" w:rsidRPr="004C4F1A">
        <w:rPr>
          <w:bCs/>
          <w:szCs w:val="20"/>
        </w:rPr>
        <w:t>rsm</w:t>
      </w:r>
      <w:r w:rsidR="00704ACD" w:rsidRPr="004C4F1A">
        <w:rPr>
          <w:rFonts w:ascii="Flex 70" w:hAnsi="Flex 70" w:cs="Flex 70"/>
          <w:bCs/>
          <w:szCs w:val="20"/>
        </w:rPr>
        <w:t>ö</w:t>
      </w:r>
      <w:r w:rsidR="00704ACD" w:rsidRPr="004C4F1A">
        <w:rPr>
          <w:bCs/>
          <w:szCs w:val="20"/>
        </w:rPr>
        <w:t>tet ska fatta beslut regleras i stadgarna. F</w:t>
      </w:r>
      <w:r w:rsidR="00704ACD" w:rsidRPr="004C4F1A">
        <w:rPr>
          <w:rFonts w:ascii="Flex 70" w:hAnsi="Flex 70" w:cs="Flex 70"/>
          <w:bCs/>
          <w:szCs w:val="20"/>
        </w:rPr>
        <w:t>ö</w:t>
      </w:r>
      <w:r w:rsidR="00704ACD" w:rsidRPr="004C4F1A">
        <w:rPr>
          <w:bCs/>
          <w:szCs w:val="20"/>
        </w:rPr>
        <w:t xml:space="preserve">r de flesta beslut brukar det endast krävas enkel majoritet men för andra krävs det en kvalificerad majoritet. </w:t>
      </w:r>
    </w:p>
    <w:p w14:paraId="02EEF6C6" w14:textId="77777777" w:rsidR="00C46D03" w:rsidRDefault="00E776E3" w:rsidP="00C46D03">
      <w:pPr>
        <w:pStyle w:val="Liststycke"/>
        <w:numPr>
          <w:ilvl w:val="0"/>
          <w:numId w:val="23"/>
        </w:numPr>
        <w:rPr>
          <w:bCs/>
          <w:szCs w:val="20"/>
        </w:rPr>
      </w:pPr>
      <w:r>
        <w:rPr>
          <w:bCs/>
          <w:szCs w:val="20"/>
        </w:rPr>
        <w:t>Ä</w:t>
      </w:r>
      <w:r w:rsidR="00704ACD" w:rsidRPr="004C4F1A">
        <w:rPr>
          <w:bCs/>
          <w:szCs w:val="20"/>
        </w:rPr>
        <w:t>ndringar av stadgarna</w:t>
      </w:r>
      <w:r w:rsidR="009C1357">
        <w:rPr>
          <w:bCs/>
          <w:szCs w:val="20"/>
        </w:rPr>
        <w:t xml:space="preserve"> </w:t>
      </w:r>
      <w:r w:rsidR="00FC3A87">
        <w:rPr>
          <w:bCs/>
          <w:szCs w:val="20"/>
        </w:rPr>
        <w:t xml:space="preserve">sker i enligt vad det som står i dem. </w:t>
      </w:r>
      <w:r w:rsidR="005A5EFD">
        <w:rPr>
          <w:bCs/>
          <w:szCs w:val="20"/>
        </w:rPr>
        <w:t>Brukligt är att det ändras vid årsmötet, ibland k</w:t>
      </w:r>
      <w:r w:rsidR="00144A49">
        <w:rPr>
          <w:bCs/>
          <w:szCs w:val="20"/>
        </w:rPr>
        <w:t>rävs det e</w:t>
      </w:r>
      <w:r w:rsidR="00704ACD" w:rsidRPr="004C4F1A">
        <w:rPr>
          <w:bCs/>
          <w:szCs w:val="20"/>
        </w:rPr>
        <w:t xml:space="preserve">tt beslut av två årsmöten med en viss tidsperiod där emellan. </w:t>
      </w:r>
      <w:r w:rsidR="00144A49">
        <w:rPr>
          <w:bCs/>
          <w:szCs w:val="20"/>
        </w:rPr>
        <w:br/>
      </w:r>
      <w:r w:rsidR="00704ACD" w:rsidRPr="004C4F1A">
        <w:rPr>
          <w:bCs/>
          <w:szCs w:val="20"/>
        </w:rPr>
        <w:t>Denna praxis visar på stadgarnas betydelse i föreningen.</w:t>
      </w:r>
    </w:p>
    <w:p w14:paraId="0353FC3A" w14:textId="50E289EA" w:rsidR="007171C1" w:rsidRPr="00C46D03" w:rsidRDefault="00C46D03" w:rsidP="00C46D03">
      <w:pPr>
        <w:pStyle w:val="Liststycke"/>
        <w:numPr>
          <w:ilvl w:val="0"/>
          <w:numId w:val="23"/>
        </w:numPr>
        <w:rPr>
          <w:bCs/>
          <w:szCs w:val="20"/>
        </w:rPr>
      </w:pPr>
      <w:r>
        <w:rPr>
          <w:bCs/>
          <w:szCs w:val="20"/>
        </w:rPr>
        <w:t>Å</w:t>
      </w:r>
      <w:r w:rsidR="00704ACD" w:rsidRPr="00C46D03">
        <w:rPr>
          <w:bCs/>
          <w:szCs w:val="20"/>
        </w:rPr>
        <w:t>rsmötet väljer</w:t>
      </w:r>
      <w:r w:rsidR="00704ACD" w:rsidRPr="00C46D03">
        <w:rPr>
          <w:rFonts w:ascii="Calibri" w:hAnsi="Calibri" w:cs="Calibri"/>
          <w:bCs/>
          <w:szCs w:val="20"/>
        </w:rPr>
        <w:t> </w:t>
      </w:r>
      <w:r w:rsidR="00704ACD" w:rsidRPr="00C46D03">
        <w:rPr>
          <w:bCs/>
          <w:szCs w:val="20"/>
        </w:rPr>
        <w:t>styrelse</w:t>
      </w:r>
      <w:r w:rsidR="00704ACD" w:rsidRPr="00C46D03">
        <w:rPr>
          <w:rFonts w:ascii="Calibri" w:hAnsi="Calibri" w:cs="Calibri"/>
          <w:bCs/>
          <w:szCs w:val="20"/>
        </w:rPr>
        <w:t> </w:t>
      </w:r>
      <w:r w:rsidR="00704ACD" w:rsidRPr="00C46D03">
        <w:rPr>
          <w:bCs/>
          <w:szCs w:val="20"/>
        </w:rPr>
        <w:t>och vilket</w:t>
      </w:r>
      <w:r w:rsidR="00704ACD" w:rsidRPr="00C46D03">
        <w:rPr>
          <w:rFonts w:ascii="Calibri" w:hAnsi="Calibri" w:cs="Calibri"/>
          <w:bCs/>
          <w:szCs w:val="20"/>
        </w:rPr>
        <w:t> </w:t>
      </w:r>
      <w:r w:rsidR="00704ACD" w:rsidRPr="00C46D03">
        <w:rPr>
          <w:bCs/>
          <w:szCs w:val="20"/>
        </w:rPr>
        <w:t>mandat</w:t>
      </w:r>
      <w:r w:rsidR="00704ACD" w:rsidRPr="00C46D03">
        <w:rPr>
          <w:rFonts w:ascii="Calibri" w:hAnsi="Calibri" w:cs="Calibri"/>
          <w:bCs/>
          <w:szCs w:val="20"/>
        </w:rPr>
        <w:t> </w:t>
      </w:r>
      <w:r w:rsidR="00704ACD" w:rsidRPr="00C46D03">
        <w:rPr>
          <w:bCs/>
          <w:szCs w:val="20"/>
        </w:rPr>
        <w:t xml:space="preserve">och </w:t>
      </w:r>
      <w:r w:rsidR="0016644F" w:rsidRPr="00C46D03">
        <w:rPr>
          <w:bCs/>
          <w:szCs w:val="20"/>
        </w:rPr>
        <w:t>manda</w:t>
      </w:r>
      <w:r w:rsidRPr="00C46D03">
        <w:rPr>
          <w:bCs/>
          <w:szCs w:val="20"/>
        </w:rPr>
        <w:t>tperiod</w:t>
      </w:r>
      <w:r w:rsidR="0016644F" w:rsidRPr="00C46D03">
        <w:rPr>
          <w:bCs/>
          <w:szCs w:val="20"/>
        </w:rPr>
        <w:t xml:space="preserve"> ledamöterna</w:t>
      </w:r>
      <w:r w:rsidR="00704ACD" w:rsidRPr="00C46D03">
        <w:rPr>
          <w:bCs/>
          <w:szCs w:val="20"/>
        </w:rPr>
        <w:t xml:space="preserve"> i styrelsen sitter p</w:t>
      </w:r>
      <w:r w:rsidR="00704ACD" w:rsidRPr="00C46D03">
        <w:rPr>
          <w:rFonts w:ascii="Flex 70" w:hAnsi="Flex 70" w:cs="Flex 70"/>
          <w:bCs/>
          <w:szCs w:val="20"/>
        </w:rPr>
        <w:t>å</w:t>
      </w:r>
    </w:p>
    <w:p w14:paraId="52C4044A" w14:textId="43017892" w:rsidR="00704ACD" w:rsidRPr="007171C1" w:rsidRDefault="000B5819" w:rsidP="00704ACD">
      <w:pPr>
        <w:pStyle w:val="Liststycke"/>
        <w:numPr>
          <w:ilvl w:val="0"/>
          <w:numId w:val="23"/>
        </w:numPr>
        <w:rPr>
          <w:bCs/>
          <w:szCs w:val="20"/>
        </w:rPr>
      </w:pPr>
      <w:r>
        <w:rPr>
          <w:bCs/>
          <w:szCs w:val="20"/>
        </w:rPr>
        <w:t>Vem som får teckna avtal för föreningen</w:t>
      </w:r>
      <w:r w:rsidR="00704ACD" w:rsidRPr="007171C1">
        <w:rPr>
          <w:bCs/>
          <w:szCs w:val="20"/>
        </w:rPr>
        <w:t xml:space="preserve">, dvs. vem eller vilka som </w:t>
      </w:r>
      <w:r w:rsidR="00704ACD" w:rsidRPr="007171C1">
        <w:rPr>
          <w:rFonts w:ascii="Flex 70" w:hAnsi="Flex 70" w:cs="Flex 70"/>
          <w:bCs/>
          <w:szCs w:val="20"/>
        </w:rPr>
        <w:t>ä</w:t>
      </w:r>
      <w:r w:rsidR="00704ACD" w:rsidRPr="007171C1">
        <w:rPr>
          <w:bCs/>
          <w:szCs w:val="20"/>
        </w:rPr>
        <w:t>r</w:t>
      </w:r>
      <w:r w:rsidR="00704ACD" w:rsidRPr="007171C1">
        <w:rPr>
          <w:rFonts w:ascii="Calibri" w:hAnsi="Calibri" w:cs="Calibri"/>
          <w:bCs/>
          <w:szCs w:val="20"/>
        </w:rPr>
        <w:t> </w:t>
      </w:r>
      <w:r w:rsidR="00704ACD" w:rsidRPr="007171C1">
        <w:rPr>
          <w:bCs/>
          <w:szCs w:val="20"/>
        </w:rPr>
        <w:t>firmatecknare.</w:t>
      </w:r>
    </w:p>
    <w:p w14:paraId="0D3D32E1" w14:textId="2E0C7C29" w:rsidR="00C156AA" w:rsidRDefault="003F7A09" w:rsidP="00FC105F">
      <w:pPr>
        <w:rPr>
          <w:bCs/>
          <w:szCs w:val="20"/>
        </w:rPr>
      </w:pPr>
      <w:r w:rsidRPr="004960D0">
        <w:rPr>
          <w:bCs/>
          <w:szCs w:val="20"/>
        </w:rPr>
        <w:t xml:space="preserve">Inför varje årsmöte </w:t>
      </w:r>
      <w:r w:rsidR="00FC105F">
        <w:rPr>
          <w:bCs/>
          <w:szCs w:val="20"/>
        </w:rPr>
        <w:t>ska</w:t>
      </w:r>
      <w:r w:rsidRPr="004960D0">
        <w:rPr>
          <w:bCs/>
          <w:szCs w:val="20"/>
        </w:rPr>
        <w:t xml:space="preserve"> styrelsen</w:t>
      </w:r>
      <w:r w:rsidR="00FC105F">
        <w:rPr>
          <w:bCs/>
          <w:szCs w:val="20"/>
        </w:rPr>
        <w:t xml:space="preserve"> </w:t>
      </w:r>
      <w:r w:rsidR="001048D4">
        <w:rPr>
          <w:bCs/>
          <w:szCs w:val="20"/>
        </w:rPr>
        <w:t>och/</w:t>
      </w:r>
      <w:r w:rsidR="00FC105F">
        <w:rPr>
          <w:bCs/>
          <w:szCs w:val="20"/>
        </w:rPr>
        <w:t>eller valberedningen</w:t>
      </w:r>
      <w:r w:rsidRPr="004960D0">
        <w:rPr>
          <w:bCs/>
          <w:szCs w:val="20"/>
        </w:rPr>
        <w:t xml:space="preserve"> se över </w:t>
      </w:r>
      <w:r w:rsidR="00EC52C3">
        <w:rPr>
          <w:bCs/>
          <w:szCs w:val="20"/>
        </w:rPr>
        <w:t>föreningse</w:t>
      </w:r>
      <w:r w:rsidRPr="004960D0">
        <w:rPr>
          <w:bCs/>
          <w:szCs w:val="20"/>
        </w:rPr>
        <w:t xml:space="preserve"> stadgar så de är uppdaterade.</w:t>
      </w:r>
      <w:r w:rsidRPr="00B375E0">
        <w:rPr>
          <w:rFonts w:asciiTheme="majorHAnsi" w:hAnsiTheme="majorHAnsi"/>
          <w:b/>
          <w:sz w:val="40"/>
          <w:szCs w:val="40"/>
        </w:rPr>
        <w:t xml:space="preserve"> </w:t>
      </w:r>
    </w:p>
    <w:p w14:paraId="779E4935" w14:textId="514E59EC" w:rsidR="002B3BEB" w:rsidRPr="00FC105F" w:rsidRDefault="00AF4D29" w:rsidP="00FC105F">
      <w:pPr>
        <w:rPr>
          <w:rFonts w:asciiTheme="majorHAnsi" w:hAnsiTheme="majorHAnsi"/>
          <w:b/>
          <w:sz w:val="40"/>
          <w:szCs w:val="40"/>
        </w:rPr>
      </w:pPr>
      <w:r>
        <w:rPr>
          <w:bCs/>
          <w:szCs w:val="20"/>
        </w:rPr>
        <w:t>Senast 1 månad ef</w:t>
      </w:r>
      <w:r w:rsidR="00E8733D">
        <w:rPr>
          <w:bCs/>
          <w:szCs w:val="20"/>
        </w:rPr>
        <w:t xml:space="preserve">ter </w:t>
      </w:r>
      <w:r w:rsidR="00B74E3A">
        <w:rPr>
          <w:bCs/>
          <w:szCs w:val="20"/>
        </w:rPr>
        <w:t xml:space="preserve">genomfört årsmöte </w:t>
      </w:r>
      <w:r w:rsidR="00E8733D">
        <w:rPr>
          <w:bCs/>
          <w:szCs w:val="20"/>
        </w:rPr>
        <w:t xml:space="preserve">ska föreningens </w:t>
      </w:r>
      <w:r w:rsidR="00B74E3A">
        <w:rPr>
          <w:bCs/>
          <w:szCs w:val="20"/>
        </w:rPr>
        <w:t xml:space="preserve">skicka sina årsmöteshandlingar till </w:t>
      </w:r>
      <w:r w:rsidR="00C156AA">
        <w:rPr>
          <w:bCs/>
          <w:szCs w:val="20"/>
        </w:rPr>
        <w:t>Regionförbundet Ishockey Norr</w:t>
      </w:r>
      <w:r w:rsidR="004227AD">
        <w:rPr>
          <w:bCs/>
          <w:szCs w:val="20"/>
        </w:rPr>
        <w:t xml:space="preserve"> till </w:t>
      </w:r>
      <w:r w:rsidR="004227AD" w:rsidRPr="004227AD">
        <w:rPr>
          <w:bCs/>
          <w:szCs w:val="20"/>
          <w:highlight w:val="green"/>
        </w:rPr>
        <w:t>xxxx@hockeykontornorr.se</w:t>
      </w:r>
      <w:r w:rsidR="00FC105F">
        <w:rPr>
          <w:rFonts w:asciiTheme="majorHAnsi" w:hAnsiTheme="majorHAnsi"/>
          <w:b/>
          <w:sz w:val="40"/>
          <w:szCs w:val="40"/>
        </w:rPr>
        <w:br/>
      </w:r>
      <w:r w:rsidR="006E4F26" w:rsidRPr="004960D0">
        <w:rPr>
          <w:rFonts w:asciiTheme="majorHAnsi" w:hAnsiTheme="majorHAnsi" w:cstheme="minorHAnsi"/>
          <w:color w:val="000000"/>
          <w:sz w:val="40"/>
          <w:szCs w:val="40"/>
        </w:rPr>
        <w:br/>
      </w:r>
      <w:r w:rsidR="002C531A" w:rsidRPr="004960D0">
        <w:rPr>
          <w:rFonts w:asciiTheme="majorHAnsi" w:hAnsiTheme="majorHAnsi" w:cstheme="minorHAnsi"/>
          <w:color w:val="000000"/>
          <w:sz w:val="40"/>
          <w:szCs w:val="40"/>
        </w:rPr>
        <w:t>V</w:t>
      </w:r>
      <w:r w:rsidR="0033091F" w:rsidRPr="004960D0">
        <w:rPr>
          <w:rFonts w:asciiTheme="majorHAnsi" w:hAnsiTheme="majorHAnsi" w:cstheme="minorHAnsi"/>
          <w:color w:val="000000"/>
          <w:sz w:val="40"/>
          <w:szCs w:val="40"/>
        </w:rPr>
        <w:t>erksamhetsidé</w:t>
      </w:r>
      <w:r w:rsidR="006E4F26" w:rsidRPr="004960D0">
        <w:rPr>
          <w:rFonts w:asciiTheme="majorHAnsi" w:hAnsiTheme="majorHAnsi" w:cstheme="minorHAnsi"/>
          <w:color w:val="000000"/>
          <w:sz w:val="40"/>
          <w:szCs w:val="40"/>
        </w:rPr>
        <w:t xml:space="preserve">, </w:t>
      </w:r>
      <w:r w:rsidR="002C531A" w:rsidRPr="004960D0">
        <w:rPr>
          <w:rFonts w:asciiTheme="majorHAnsi" w:hAnsiTheme="majorHAnsi" w:cstheme="minorHAnsi"/>
          <w:color w:val="000000"/>
          <w:sz w:val="40"/>
          <w:szCs w:val="40"/>
        </w:rPr>
        <w:t>V</w:t>
      </w:r>
      <w:r w:rsidR="006E4F26" w:rsidRPr="004960D0">
        <w:rPr>
          <w:rFonts w:asciiTheme="majorHAnsi" w:hAnsiTheme="majorHAnsi" w:cstheme="minorHAnsi"/>
          <w:color w:val="000000"/>
          <w:sz w:val="40"/>
          <w:szCs w:val="40"/>
        </w:rPr>
        <w:t xml:space="preserve">ision, </w:t>
      </w:r>
      <w:r w:rsidR="002C531A" w:rsidRPr="004960D0">
        <w:rPr>
          <w:rFonts w:asciiTheme="majorHAnsi" w:hAnsiTheme="majorHAnsi" w:cstheme="minorHAnsi"/>
          <w:color w:val="000000"/>
          <w:sz w:val="40"/>
          <w:szCs w:val="40"/>
        </w:rPr>
        <w:t>K</w:t>
      </w:r>
      <w:r w:rsidR="006E4F26" w:rsidRPr="004960D0">
        <w:rPr>
          <w:rFonts w:asciiTheme="majorHAnsi" w:hAnsiTheme="majorHAnsi" w:cstheme="minorHAnsi"/>
          <w:color w:val="000000"/>
          <w:sz w:val="40"/>
          <w:szCs w:val="40"/>
        </w:rPr>
        <w:t xml:space="preserve">ärnvärden och </w:t>
      </w:r>
      <w:r w:rsidR="002C531A" w:rsidRPr="004960D0">
        <w:rPr>
          <w:rFonts w:asciiTheme="majorHAnsi" w:hAnsiTheme="majorHAnsi" w:cstheme="minorHAnsi"/>
          <w:color w:val="000000"/>
          <w:sz w:val="40"/>
          <w:szCs w:val="40"/>
        </w:rPr>
        <w:t>M</w:t>
      </w:r>
      <w:r w:rsidR="006E4F26" w:rsidRPr="004960D0">
        <w:rPr>
          <w:rFonts w:asciiTheme="majorHAnsi" w:hAnsiTheme="majorHAnsi" w:cstheme="minorHAnsi"/>
          <w:color w:val="000000"/>
          <w:sz w:val="40"/>
          <w:szCs w:val="40"/>
        </w:rPr>
        <w:t>ål</w:t>
      </w:r>
      <w:r w:rsidR="0033091F" w:rsidRPr="004960D0">
        <w:rPr>
          <w:rFonts w:asciiTheme="majorHAnsi" w:hAnsiTheme="majorHAnsi" w:cstheme="minorHAnsi"/>
          <w:color w:val="000000"/>
          <w:sz w:val="40"/>
          <w:szCs w:val="40"/>
        </w:rPr>
        <w:t xml:space="preserve"> </w:t>
      </w:r>
      <w:r w:rsidR="00DA1B41" w:rsidRPr="004960D0">
        <w:rPr>
          <w:rFonts w:asciiTheme="majorHAnsi" w:hAnsiTheme="majorHAnsi" w:cstheme="minorHAnsi"/>
          <w:color w:val="000000"/>
          <w:sz w:val="40"/>
          <w:szCs w:val="40"/>
        </w:rPr>
        <w:t xml:space="preserve"> </w:t>
      </w:r>
      <w:r w:rsidR="00FC105F">
        <w:rPr>
          <w:rFonts w:asciiTheme="majorHAnsi" w:hAnsiTheme="majorHAnsi" w:cstheme="minorHAnsi"/>
          <w:color w:val="000000"/>
          <w:sz w:val="40"/>
          <w:szCs w:val="40"/>
        </w:rPr>
        <w:br/>
      </w:r>
      <w:r w:rsidR="00FC105F" w:rsidRPr="004960D0">
        <w:rPr>
          <w:rFonts w:asciiTheme="majorHAnsi" w:hAnsiTheme="majorHAnsi" w:cstheme="minorHAnsi"/>
          <w:i/>
          <w:iCs/>
          <w:color w:val="000000"/>
          <w:sz w:val="40"/>
          <w:szCs w:val="40"/>
        </w:rPr>
        <w:t xml:space="preserve">I föreningens xxxx </w:t>
      </w:r>
      <w:r w:rsidR="00FC105F" w:rsidRPr="004960D0">
        <w:rPr>
          <w:rFonts w:asciiTheme="majorHAnsi" w:hAnsiTheme="majorHAnsi" w:cstheme="minorHAnsi"/>
          <w:color w:val="000000"/>
          <w:sz w:val="40"/>
          <w:szCs w:val="40"/>
        </w:rPr>
        <w:t xml:space="preserve"> </w:t>
      </w:r>
      <w:r w:rsidR="00FC105F" w:rsidRPr="004960D0">
        <w:rPr>
          <w:rFonts w:asciiTheme="majorHAnsi" w:hAnsiTheme="majorHAnsi" w:cstheme="minorHAnsi"/>
          <w:i/>
          <w:iCs/>
          <w:color w:val="000000"/>
          <w:sz w:val="40"/>
          <w:szCs w:val="40"/>
        </w:rPr>
        <w:t>har vi följande</w:t>
      </w:r>
    </w:p>
    <w:p w14:paraId="6AC6BF19" w14:textId="77777777" w:rsidR="002B3BEB" w:rsidRPr="00EC580F" w:rsidRDefault="002B3BEB" w:rsidP="00572052">
      <w:pPr>
        <w:autoSpaceDE w:val="0"/>
        <w:autoSpaceDN w:val="0"/>
        <w:adjustRightInd w:val="0"/>
        <w:spacing w:after="0" w:line="240" w:lineRule="auto"/>
        <w:rPr>
          <w:rFonts w:cstheme="minorHAnsi"/>
          <w:b/>
          <w:bCs/>
          <w:color w:val="000000"/>
        </w:rPr>
      </w:pPr>
    </w:p>
    <w:p w14:paraId="038BB17C" w14:textId="77777777" w:rsidR="00EC580F" w:rsidRPr="00EC580F" w:rsidRDefault="002B3BEB" w:rsidP="004E79DE">
      <w:pPr>
        <w:autoSpaceDE w:val="0"/>
        <w:autoSpaceDN w:val="0"/>
        <w:adjustRightInd w:val="0"/>
        <w:spacing w:after="0" w:line="240" w:lineRule="auto"/>
        <w:rPr>
          <w:rFonts w:cstheme="minorHAnsi"/>
          <w:b/>
          <w:bCs/>
          <w:color w:val="000000"/>
        </w:rPr>
      </w:pPr>
      <w:r w:rsidRPr="00EC580F">
        <w:rPr>
          <w:rFonts w:cstheme="minorHAnsi"/>
          <w:b/>
          <w:bCs/>
          <w:color w:val="000000"/>
        </w:rPr>
        <w:t>Verksamhetsidé</w:t>
      </w:r>
    </w:p>
    <w:p w14:paraId="0B2F92E2" w14:textId="77777777" w:rsidR="008F507D" w:rsidRDefault="002A78F7" w:rsidP="003B27EA">
      <w:pPr>
        <w:autoSpaceDE w:val="0"/>
        <w:autoSpaceDN w:val="0"/>
        <w:adjustRightInd w:val="0"/>
        <w:spacing w:after="0" w:line="240" w:lineRule="auto"/>
        <w:rPr>
          <w:rFonts w:cstheme="minorHAnsi"/>
          <w:color w:val="000000"/>
        </w:rPr>
      </w:pPr>
      <w:r>
        <w:rPr>
          <w:rFonts w:cstheme="minorHAnsi"/>
          <w:color w:val="000000"/>
        </w:rPr>
        <w:t xml:space="preserve">I </w:t>
      </w:r>
      <w:r w:rsidR="008F507D">
        <w:rPr>
          <w:rFonts w:cstheme="minorHAnsi"/>
          <w:color w:val="000000"/>
        </w:rPr>
        <w:t xml:space="preserve">förening </w:t>
      </w:r>
      <w:r w:rsidR="008F507D" w:rsidRPr="0023672D">
        <w:rPr>
          <w:rFonts w:cstheme="minorHAnsi"/>
          <w:color w:val="000000"/>
          <w:highlight w:val="green"/>
        </w:rPr>
        <w:t>xxxx</w:t>
      </w:r>
      <w:r w:rsidR="008F507D">
        <w:rPr>
          <w:rFonts w:cstheme="minorHAnsi"/>
          <w:color w:val="000000"/>
        </w:rPr>
        <w:t xml:space="preserve"> har vi följande verksamhetsidé:</w:t>
      </w:r>
    </w:p>
    <w:p w14:paraId="048D7316" w14:textId="70D08948" w:rsidR="003B27EA" w:rsidRPr="006E24C5" w:rsidRDefault="003B27EA" w:rsidP="008F507D">
      <w:pPr>
        <w:pStyle w:val="Liststycke"/>
        <w:numPr>
          <w:ilvl w:val="0"/>
          <w:numId w:val="21"/>
        </w:numPr>
        <w:autoSpaceDE w:val="0"/>
        <w:autoSpaceDN w:val="0"/>
        <w:adjustRightInd w:val="0"/>
        <w:spacing w:after="0" w:line="240" w:lineRule="auto"/>
        <w:rPr>
          <w:rFonts w:cstheme="minorHAnsi"/>
          <w:i/>
          <w:iCs/>
          <w:color w:val="000000"/>
        </w:rPr>
      </w:pPr>
      <w:r w:rsidRPr="006E24C5">
        <w:rPr>
          <w:rFonts w:cstheme="minorHAnsi"/>
          <w:i/>
          <w:iCs/>
          <w:color w:val="000000"/>
        </w:rPr>
        <w:t xml:space="preserve">Anger vad som görs, hur och för vem. </w:t>
      </w:r>
    </w:p>
    <w:p w14:paraId="7EC4BE9C" w14:textId="50E60994" w:rsidR="00754C84" w:rsidRDefault="00F8563D" w:rsidP="007D69A2">
      <w:pPr>
        <w:autoSpaceDE w:val="0"/>
        <w:autoSpaceDN w:val="0"/>
        <w:adjustRightInd w:val="0"/>
        <w:spacing w:after="0" w:line="240" w:lineRule="auto"/>
        <w:rPr>
          <w:rFonts w:cstheme="minorHAnsi"/>
          <w:color w:val="000000"/>
          <w:highlight w:val="yellow"/>
        </w:rPr>
      </w:pPr>
      <w:r>
        <w:rPr>
          <w:rFonts w:cstheme="minorHAnsi"/>
          <w:b/>
          <w:bCs/>
          <w:color w:val="000000"/>
        </w:rPr>
        <w:t>78</w:t>
      </w:r>
      <w:r w:rsidR="007D69A2">
        <w:rPr>
          <w:rFonts w:cstheme="minorHAnsi"/>
          <w:b/>
          <w:bCs/>
          <w:color w:val="000000"/>
        </w:rPr>
        <w:br/>
      </w:r>
      <w:r w:rsidR="002B3BEB" w:rsidRPr="00EC580F">
        <w:rPr>
          <w:rFonts w:cstheme="minorHAnsi"/>
          <w:b/>
          <w:bCs/>
          <w:color w:val="000000"/>
        </w:rPr>
        <w:t xml:space="preserve">Vision </w:t>
      </w:r>
      <w:r w:rsidR="00EC580F">
        <w:rPr>
          <w:rFonts w:cstheme="minorHAnsi"/>
          <w:b/>
          <w:bCs/>
          <w:color w:val="000000"/>
        </w:rPr>
        <w:br/>
      </w:r>
      <w:r w:rsidR="00754C84" w:rsidRPr="00754C84">
        <w:rPr>
          <w:rFonts w:cstheme="minorHAnsi"/>
          <w:color w:val="000000"/>
        </w:rPr>
        <w:t xml:space="preserve">I förening </w:t>
      </w:r>
      <w:r w:rsidR="00754C84" w:rsidRPr="0023672D">
        <w:rPr>
          <w:rFonts w:cstheme="minorHAnsi"/>
          <w:color w:val="000000"/>
          <w:highlight w:val="green"/>
        </w:rPr>
        <w:t>xxxx</w:t>
      </w:r>
      <w:r w:rsidR="00754C84">
        <w:rPr>
          <w:rFonts w:cstheme="minorHAnsi"/>
          <w:color w:val="000000"/>
        </w:rPr>
        <w:t xml:space="preserve"> </w:t>
      </w:r>
      <w:r w:rsidR="00754C84" w:rsidRPr="00754C84">
        <w:rPr>
          <w:rFonts w:cstheme="minorHAnsi"/>
          <w:color w:val="000000"/>
        </w:rPr>
        <w:t>har vi följande vision:</w:t>
      </w:r>
    </w:p>
    <w:p w14:paraId="720F6914" w14:textId="4B11F352" w:rsidR="00986992" w:rsidRPr="00667E6D" w:rsidRDefault="00986992" w:rsidP="00667E6D">
      <w:pPr>
        <w:pStyle w:val="Liststycke"/>
        <w:numPr>
          <w:ilvl w:val="0"/>
          <w:numId w:val="21"/>
        </w:numPr>
        <w:autoSpaceDE w:val="0"/>
        <w:autoSpaceDN w:val="0"/>
        <w:adjustRightInd w:val="0"/>
        <w:spacing w:after="0" w:line="240" w:lineRule="auto"/>
        <w:rPr>
          <w:rFonts w:cstheme="minorHAnsi"/>
          <w:i/>
          <w:iCs/>
          <w:color w:val="000000"/>
        </w:rPr>
      </w:pPr>
    </w:p>
    <w:p w14:paraId="44B8F7C9" w14:textId="4E890AAC" w:rsidR="00EC580F" w:rsidRPr="00EC580F" w:rsidRDefault="00EC580F" w:rsidP="004E79DE">
      <w:pPr>
        <w:autoSpaceDE w:val="0"/>
        <w:autoSpaceDN w:val="0"/>
        <w:adjustRightInd w:val="0"/>
        <w:spacing w:after="0" w:line="240" w:lineRule="auto"/>
        <w:rPr>
          <w:rFonts w:cstheme="minorHAnsi"/>
          <w:b/>
          <w:bCs/>
          <w:color w:val="000000"/>
        </w:rPr>
      </w:pPr>
    </w:p>
    <w:p w14:paraId="723F89CC" w14:textId="77777777" w:rsidR="002B2C3F" w:rsidRDefault="00273DD9" w:rsidP="006E7AAC">
      <w:pPr>
        <w:autoSpaceDE w:val="0"/>
        <w:autoSpaceDN w:val="0"/>
        <w:adjustRightInd w:val="0"/>
        <w:spacing w:after="0" w:line="240" w:lineRule="auto"/>
        <w:rPr>
          <w:rFonts w:cstheme="minorHAnsi"/>
          <w:b/>
          <w:bCs/>
          <w:color w:val="000000"/>
        </w:rPr>
      </w:pPr>
      <w:r>
        <w:rPr>
          <w:rFonts w:cstheme="minorHAnsi"/>
          <w:b/>
          <w:bCs/>
          <w:color w:val="000000"/>
        </w:rPr>
        <w:t>Kärnvärden</w:t>
      </w:r>
      <w:r w:rsidR="002B3BEB" w:rsidRPr="00FF7BE1">
        <w:rPr>
          <w:rFonts w:cstheme="minorHAnsi"/>
          <w:b/>
          <w:bCs/>
          <w:color w:val="000000"/>
        </w:rPr>
        <w:t xml:space="preserve"> </w:t>
      </w:r>
    </w:p>
    <w:p w14:paraId="11715AF5" w14:textId="76CA319B" w:rsidR="002B2C3F" w:rsidRDefault="002B3BEB" w:rsidP="006E7AAC">
      <w:pPr>
        <w:autoSpaceDE w:val="0"/>
        <w:autoSpaceDN w:val="0"/>
        <w:adjustRightInd w:val="0"/>
        <w:spacing w:after="0" w:line="240" w:lineRule="auto"/>
        <w:rPr>
          <w:rFonts w:cstheme="minorHAnsi"/>
          <w:color w:val="000000"/>
        </w:rPr>
      </w:pPr>
      <w:r w:rsidRPr="00FF7BE1">
        <w:rPr>
          <w:rFonts w:cstheme="minorHAnsi"/>
          <w:b/>
          <w:bCs/>
          <w:color w:val="000000"/>
        </w:rPr>
        <w:t>​</w:t>
      </w:r>
      <w:r w:rsidR="002B2C3F" w:rsidRPr="002B2C3F">
        <w:rPr>
          <w:rFonts w:cstheme="minorHAnsi"/>
          <w:color w:val="000000"/>
        </w:rPr>
        <w:t xml:space="preserve"> </w:t>
      </w:r>
      <w:r w:rsidR="002B2C3F" w:rsidRPr="00754C84">
        <w:rPr>
          <w:rFonts w:cstheme="minorHAnsi"/>
          <w:color w:val="000000"/>
        </w:rPr>
        <w:t xml:space="preserve">I förening </w:t>
      </w:r>
      <w:r w:rsidR="002B2C3F" w:rsidRPr="0023672D">
        <w:rPr>
          <w:rFonts w:cstheme="minorHAnsi"/>
          <w:color w:val="000000"/>
          <w:highlight w:val="green"/>
        </w:rPr>
        <w:t>xxxx</w:t>
      </w:r>
      <w:r w:rsidR="002B2C3F">
        <w:rPr>
          <w:rFonts w:cstheme="minorHAnsi"/>
          <w:color w:val="000000"/>
        </w:rPr>
        <w:t xml:space="preserve"> </w:t>
      </w:r>
      <w:r w:rsidR="002B2C3F" w:rsidRPr="00754C84">
        <w:rPr>
          <w:rFonts w:cstheme="minorHAnsi"/>
          <w:color w:val="000000"/>
        </w:rPr>
        <w:t xml:space="preserve">har vi följande </w:t>
      </w:r>
      <w:r w:rsidR="002B2C3F">
        <w:rPr>
          <w:rFonts w:cstheme="minorHAnsi"/>
          <w:color w:val="000000"/>
        </w:rPr>
        <w:t>kärnvärden</w:t>
      </w:r>
      <w:r w:rsidR="005E7EAD">
        <w:rPr>
          <w:rFonts w:cstheme="minorHAnsi"/>
          <w:color w:val="000000"/>
        </w:rPr>
        <w:t>/värdegrund</w:t>
      </w:r>
      <w:r w:rsidR="002B2C3F" w:rsidRPr="00754C84">
        <w:rPr>
          <w:rFonts w:cstheme="minorHAnsi"/>
          <w:color w:val="000000"/>
        </w:rPr>
        <w:t>:</w:t>
      </w:r>
    </w:p>
    <w:p w14:paraId="6A4FD58E" w14:textId="2309C84F" w:rsidR="00BF076C" w:rsidRPr="00847250" w:rsidRDefault="006E7AAC" w:rsidP="006E7AAC">
      <w:pPr>
        <w:pStyle w:val="Liststycke"/>
        <w:numPr>
          <w:ilvl w:val="0"/>
          <w:numId w:val="22"/>
        </w:numPr>
        <w:autoSpaceDE w:val="0"/>
        <w:autoSpaceDN w:val="0"/>
        <w:adjustRightInd w:val="0"/>
        <w:spacing w:after="0" w:line="240" w:lineRule="auto"/>
        <w:rPr>
          <w:rFonts w:cstheme="minorHAnsi"/>
          <w:color w:val="000000"/>
        </w:rPr>
      </w:pPr>
      <w:r w:rsidRPr="00847250">
        <w:rPr>
          <w:rFonts w:cstheme="minorHAnsi"/>
          <w:i/>
          <w:iCs/>
          <w:color w:val="000000"/>
          <w:highlight w:val="yellow"/>
        </w:rPr>
        <w:br/>
      </w:r>
    </w:p>
    <w:p w14:paraId="77896D8F" w14:textId="30398303" w:rsidR="008576F7" w:rsidRPr="00294506" w:rsidRDefault="002B3BEB" w:rsidP="00BF076C">
      <w:pPr>
        <w:autoSpaceDE w:val="0"/>
        <w:autoSpaceDN w:val="0"/>
        <w:adjustRightInd w:val="0"/>
        <w:spacing w:after="0" w:line="240" w:lineRule="auto"/>
        <w:rPr>
          <w:rFonts w:cstheme="minorHAnsi"/>
          <w:color w:val="000000"/>
        </w:rPr>
      </w:pPr>
      <w:r w:rsidRPr="00BF076C">
        <w:rPr>
          <w:rFonts w:cstheme="minorHAnsi"/>
          <w:b/>
          <w:bCs/>
          <w:color w:val="000000"/>
        </w:rPr>
        <w:t>Mål​</w:t>
      </w:r>
      <w:r w:rsidR="00C90BA8" w:rsidRPr="00BF076C">
        <w:t xml:space="preserve"> </w:t>
      </w:r>
      <w:r w:rsidR="00C90BA8" w:rsidRPr="00BF076C">
        <w:rPr>
          <w:rFonts w:cstheme="minorHAnsi"/>
          <w:color w:val="000000"/>
        </w:rPr>
        <w:t> </w:t>
      </w:r>
      <w:r w:rsidRPr="002B3BEB">
        <w:rPr>
          <w:rFonts w:cstheme="minorHAnsi"/>
          <w:color w:val="000000"/>
          <w:highlight w:val="yellow"/>
        </w:rPr>
        <w:br/>
      </w:r>
      <w:r w:rsidR="008576F7" w:rsidRPr="00294506">
        <w:rPr>
          <w:rFonts w:cstheme="minorHAnsi"/>
          <w:color w:val="000000"/>
        </w:rPr>
        <w:t xml:space="preserve">I förening </w:t>
      </w:r>
      <w:r w:rsidR="008576F7" w:rsidRPr="00294506">
        <w:rPr>
          <w:rFonts w:cstheme="minorHAnsi"/>
          <w:color w:val="000000"/>
          <w:highlight w:val="green"/>
        </w:rPr>
        <w:t>x</w:t>
      </w:r>
      <w:r w:rsidR="00667E6D" w:rsidRPr="00294506">
        <w:rPr>
          <w:rFonts w:cstheme="minorHAnsi"/>
          <w:color w:val="000000"/>
          <w:highlight w:val="green"/>
        </w:rPr>
        <w:t>xxx</w:t>
      </w:r>
      <w:r w:rsidR="008576F7" w:rsidRPr="00294506">
        <w:rPr>
          <w:rFonts w:cstheme="minorHAnsi"/>
          <w:color w:val="000000"/>
        </w:rPr>
        <w:t xml:space="preserve"> </w:t>
      </w:r>
      <w:r w:rsidR="00667E6D" w:rsidRPr="00294506">
        <w:rPr>
          <w:rFonts w:cstheme="minorHAnsi"/>
          <w:color w:val="000000"/>
        </w:rPr>
        <w:t xml:space="preserve">har vi följande </w:t>
      </w:r>
      <w:r w:rsidR="007C4EFE" w:rsidRPr="00294506">
        <w:rPr>
          <w:rFonts w:cstheme="minorHAnsi"/>
          <w:color w:val="000000"/>
        </w:rPr>
        <w:t>verksamhetsmål</w:t>
      </w:r>
      <w:r w:rsidR="00667E6D" w:rsidRPr="00294506">
        <w:rPr>
          <w:rFonts w:cstheme="minorHAnsi"/>
          <w:color w:val="000000"/>
        </w:rPr>
        <w:t xml:space="preserve"> </w:t>
      </w:r>
      <w:r w:rsidR="007C4EFE">
        <w:rPr>
          <w:rFonts w:cstheme="minorHAnsi"/>
          <w:color w:val="000000"/>
        </w:rPr>
        <w:t>för säsongen 2026/2027</w:t>
      </w:r>
      <w:r w:rsidR="00403B05" w:rsidRPr="00294506">
        <w:rPr>
          <w:rFonts w:cstheme="minorHAnsi"/>
          <w:color w:val="000000"/>
        </w:rPr>
        <w:t>:</w:t>
      </w:r>
    </w:p>
    <w:p w14:paraId="6A3D3E18" w14:textId="2963D219" w:rsidR="002B3BEB" w:rsidRPr="007C4EFE" w:rsidRDefault="002B3BEB" w:rsidP="00BF076C">
      <w:pPr>
        <w:pStyle w:val="Liststycke"/>
        <w:numPr>
          <w:ilvl w:val="0"/>
          <w:numId w:val="20"/>
        </w:numPr>
        <w:autoSpaceDE w:val="0"/>
        <w:autoSpaceDN w:val="0"/>
        <w:adjustRightInd w:val="0"/>
        <w:spacing w:after="0" w:line="240" w:lineRule="auto"/>
        <w:rPr>
          <w:rFonts w:cstheme="minorHAnsi"/>
          <w:color w:val="000000"/>
        </w:rPr>
      </w:pPr>
      <w:r w:rsidRPr="007C4EFE">
        <w:rPr>
          <w:rFonts w:cstheme="minorHAnsi"/>
          <w:color w:val="000000"/>
        </w:rPr>
        <w:lastRenderedPageBreak/>
        <w:br/>
      </w:r>
      <w:r w:rsidRPr="007C4EFE">
        <w:rPr>
          <w:rFonts w:ascii="Cambria Math" w:hAnsi="Cambria Math" w:cs="Cambria Math"/>
          <w:color w:val="000000"/>
          <w:highlight w:val="yellow"/>
        </w:rPr>
        <w:t>​</w:t>
      </w:r>
    </w:p>
    <w:p w14:paraId="320204F6" w14:textId="77777777" w:rsidR="00A025DF" w:rsidRDefault="002B3BEB" w:rsidP="00E2754F">
      <w:pPr>
        <w:autoSpaceDE w:val="0"/>
        <w:autoSpaceDN w:val="0"/>
        <w:adjustRightInd w:val="0"/>
        <w:spacing w:after="0" w:line="240" w:lineRule="auto"/>
        <w:rPr>
          <w:rFonts w:cstheme="minorHAnsi"/>
          <w:b/>
          <w:bCs/>
          <w:color w:val="000000"/>
        </w:rPr>
      </w:pPr>
      <w:r w:rsidRPr="00E2754F">
        <w:rPr>
          <w:rFonts w:cstheme="minorHAnsi"/>
          <w:b/>
          <w:bCs/>
          <w:color w:val="000000"/>
        </w:rPr>
        <w:t>Fakta om föreningen​</w:t>
      </w:r>
    </w:p>
    <w:p w14:paraId="0DA3BAFF" w14:textId="4C9986E1" w:rsidR="00E7398E" w:rsidRPr="00E7398E" w:rsidRDefault="00E7398E" w:rsidP="00E7398E">
      <w:pPr>
        <w:pStyle w:val="Liststycke"/>
        <w:numPr>
          <w:ilvl w:val="0"/>
          <w:numId w:val="20"/>
        </w:numPr>
        <w:autoSpaceDE w:val="0"/>
        <w:autoSpaceDN w:val="0"/>
        <w:adjustRightInd w:val="0"/>
        <w:spacing w:after="0" w:line="240" w:lineRule="auto"/>
        <w:rPr>
          <w:rFonts w:cstheme="minorHAnsi"/>
          <w:color w:val="000000"/>
          <w:highlight w:val="green"/>
        </w:rPr>
      </w:pPr>
      <w:r w:rsidRPr="00621802">
        <w:rPr>
          <w:rFonts w:cstheme="minorHAnsi"/>
          <w:b/>
          <w:bCs/>
          <w:color w:val="000000"/>
          <w:highlight w:val="green"/>
        </w:rPr>
        <w:t>Xxxx</w:t>
      </w:r>
      <w:r w:rsidRPr="00E7398E">
        <w:rPr>
          <w:rFonts w:cstheme="minorHAnsi"/>
          <w:b/>
          <w:bCs/>
          <w:color w:val="000000"/>
        </w:rPr>
        <w:t xml:space="preserve"> bildades</w:t>
      </w:r>
      <w:r w:rsidR="00621802">
        <w:rPr>
          <w:rFonts w:cstheme="minorHAnsi"/>
          <w:b/>
          <w:bCs/>
          <w:color w:val="000000"/>
        </w:rPr>
        <w:t xml:space="preserve"> år</w:t>
      </w:r>
    </w:p>
    <w:p w14:paraId="0FEFC26C" w14:textId="77777777" w:rsidR="00F84B51" w:rsidRPr="00F3556B" w:rsidRDefault="00621802" w:rsidP="00E7398E">
      <w:pPr>
        <w:pStyle w:val="Liststycke"/>
        <w:numPr>
          <w:ilvl w:val="0"/>
          <w:numId w:val="20"/>
        </w:numPr>
        <w:autoSpaceDE w:val="0"/>
        <w:autoSpaceDN w:val="0"/>
        <w:adjustRightInd w:val="0"/>
        <w:spacing w:after="0" w:line="240" w:lineRule="auto"/>
        <w:rPr>
          <w:rFonts w:cstheme="minorHAnsi"/>
          <w:color w:val="000000"/>
          <w:highlight w:val="green"/>
        </w:rPr>
      </w:pPr>
      <w:r w:rsidRPr="00F3556B">
        <w:rPr>
          <w:rFonts w:cstheme="minorHAnsi"/>
          <w:color w:val="000000"/>
          <w:highlight w:val="green"/>
        </w:rPr>
        <w:t xml:space="preserve">Xxxx </w:t>
      </w:r>
      <w:r w:rsidR="00F84B51" w:rsidRPr="00F3556B">
        <w:rPr>
          <w:rFonts w:cstheme="minorHAnsi"/>
          <w:color w:val="000000"/>
          <w:highlight w:val="green"/>
        </w:rPr>
        <w:t>har xxxx medlemmar</w:t>
      </w:r>
    </w:p>
    <w:p w14:paraId="3584AAC3" w14:textId="592D0355" w:rsidR="007C4EFE" w:rsidRPr="00F3556B" w:rsidRDefault="00D3618D">
      <w:pPr>
        <w:pStyle w:val="Liststycke"/>
        <w:numPr>
          <w:ilvl w:val="0"/>
          <w:numId w:val="20"/>
        </w:numPr>
        <w:autoSpaceDE w:val="0"/>
        <w:autoSpaceDN w:val="0"/>
        <w:adjustRightInd w:val="0"/>
        <w:spacing w:after="0" w:line="240" w:lineRule="auto"/>
        <w:rPr>
          <w:rFonts w:cstheme="minorHAnsi"/>
          <w:color w:val="000000"/>
          <w:highlight w:val="green"/>
        </w:rPr>
      </w:pPr>
      <w:r w:rsidRPr="00F3556B">
        <w:rPr>
          <w:rFonts w:cstheme="minorHAnsi"/>
          <w:color w:val="000000"/>
          <w:highlight w:val="green"/>
        </w:rPr>
        <w:t>X</w:t>
      </w:r>
      <w:r w:rsidR="00F84B51" w:rsidRPr="00F3556B">
        <w:rPr>
          <w:rFonts w:cstheme="minorHAnsi"/>
          <w:color w:val="000000"/>
          <w:highlight w:val="green"/>
        </w:rPr>
        <w:t>xxx</w:t>
      </w:r>
      <w:r w:rsidRPr="00F3556B">
        <w:rPr>
          <w:rFonts w:cstheme="minorHAnsi"/>
          <w:color w:val="000000"/>
          <w:highlight w:val="green"/>
        </w:rPr>
        <w:t xml:space="preserve"> har </w:t>
      </w:r>
      <w:r w:rsidR="00F3556B" w:rsidRPr="00F3556B">
        <w:rPr>
          <w:rFonts w:cstheme="minorHAnsi"/>
          <w:color w:val="000000"/>
          <w:highlight w:val="green"/>
        </w:rPr>
        <w:t xml:space="preserve">följande lag </w:t>
      </w:r>
      <w:r w:rsidR="00F3556B" w:rsidRPr="00F3556B">
        <w:rPr>
          <w:rFonts w:cstheme="minorHAnsi"/>
          <w:color w:val="000000"/>
          <w:highlight w:val="green"/>
        </w:rPr>
        <w:br/>
        <w:t xml:space="preserve"> </w:t>
      </w:r>
      <w:r w:rsidR="002B3BEB" w:rsidRPr="00F3556B">
        <w:rPr>
          <w:rFonts w:cstheme="minorHAnsi"/>
          <w:color w:val="000000"/>
          <w:highlight w:val="green"/>
        </w:rPr>
        <w:br/>
      </w:r>
    </w:p>
    <w:p w14:paraId="00545ED1" w14:textId="77777777" w:rsidR="003F7A09" w:rsidRDefault="003F7A09" w:rsidP="00D22AC5">
      <w:pPr>
        <w:rPr>
          <w:rFonts w:asciiTheme="majorHAnsi" w:hAnsiTheme="majorHAnsi"/>
          <w:sz w:val="44"/>
          <w:szCs w:val="44"/>
        </w:rPr>
      </w:pPr>
    </w:p>
    <w:p w14:paraId="46F85FDB" w14:textId="2AE1E65E" w:rsidR="009C2FCF" w:rsidRPr="005263CE" w:rsidRDefault="003F7A09" w:rsidP="00D22AC5">
      <w:pPr>
        <w:rPr>
          <w:sz w:val="40"/>
          <w:szCs w:val="40"/>
        </w:rPr>
      </w:pPr>
      <w:r w:rsidRPr="005263CE">
        <w:rPr>
          <w:rFonts w:asciiTheme="majorHAnsi" w:hAnsiTheme="majorHAnsi"/>
          <w:sz w:val="40"/>
          <w:szCs w:val="40"/>
        </w:rPr>
        <w:t xml:space="preserve">Föreningens </w:t>
      </w:r>
      <w:r w:rsidR="00D2754A">
        <w:rPr>
          <w:rFonts w:asciiTheme="majorHAnsi" w:hAnsiTheme="majorHAnsi"/>
          <w:sz w:val="40"/>
          <w:szCs w:val="40"/>
        </w:rPr>
        <w:t xml:space="preserve">styrelse, </w:t>
      </w:r>
      <w:r w:rsidRPr="005263CE">
        <w:rPr>
          <w:rFonts w:asciiTheme="majorHAnsi" w:hAnsiTheme="majorHAnsi"/>
          <w:sz w:val="40"/>
          <w:szCs w:val="40"/>
        </w:rPr>
        <w:t>organisation och struktur:</w:t>
      </w:r>
    </w:p>
    <w:p w14:paraId="753368F6" w14:textId="123460DE" w:rsidR="00456412" w:rsidRDefault="00120308" w:rsidP="00057B2F">
      <w:r w:rsidRPr="00D2754A">
        <w:t xml:space="preserve">Föreningens styrelse utses på årsmötet av föreningens medlemmar. </w:t>
      </w:r>
      <w:r w:rsidR="001905DB">
        <w:br/>
      </w:r>
      <w:r w:rsidR="00E11B00" w:rsidRPr="00D2754A">
        <w:t xml:space="preserve">Viktiga ansvarsområden att ha i en ishockeyförening, kan med fördel vara en ledamot i styrelsen, men det måste inte vara så, kommittéer och ansvarsområden </w:t>
      </w:r>
      <w:r w:rsidR="002E76B1">
        <w:t xml:space="preserve">kan vara fristående och </w:t>
      </w:r>
      <w:r w:rsidR="00E11B00" w:rsidRPr="00D2754A">
        <w:t>utses de av styrelsen:</w:t>
      </w:r>
      <w:r w:rsidR="00E11B00">
        <w:br/>
      </w:r>
      <w:r w:rsidR="00E11B00">
        <w:br/>
      </w:r>
      <w:r w:rsidR="001905DB">
        <w:t xml:space="preserve">Vid årsmötet den </w:t>
      </w:r>
      <w:r w:rsidR="001905DB" w:rsidRPr="00E11B00">
        <w:rPr>
          <w:highlight w:val="green"/>
        </w:rPr>
        <w:t>xxxx,</w:t>
      </w:r>
      <w:r w:rsidR="001905DB">
        <w:t xml:space="preserve"> valdes följande </w:t>
      </w:r>
      <w:r w:rsidR="00456412">
        <w:t>styrelseledamöter:</w:t>
      </w:r>
      <w:r w:rsidR="00456412">
        <w:br/>
      </w:r>
      <w:r w:rsidR="00456412" w:rsidRPr="00E11B00">
        <w:rPr>
          <w:highlight w:val="green"/>
        </w:rPr>
        <w:t>Ordförande</w:t>
      </w:r>
      <w:r w:rsidR="00456412" w:rsidRPr="00E11B00">
        <w:rPr>
          <w:highlight w:val="green"/>
        </w:rPr>
        <w:br/>
        <w:t>Kassör</w:t>
      </w:r>
      <w:r w:rsidR="00456412" w:rsidRPr="00E11B00">
        <w:rPr>
          <w:highlight w:val="green"/>
        </w:rPr>
        <w:br/>
        <w:t>Ledamot</w:t>
      </w:r>
      <w:r w:rsidR="00456412" w:rsidRPr="00E11B00">
        <w:rPr>
          <w:highlight w:val="green"/>
        </w:rPr>
        <w:br/>
        <w:t>Ledamot</w:t>
      </w:r>
      <w:r w:rsidR="00456412" w:rsidRPr="00E11B00">
        <w:rPr>
          <w:highlight w:val="green"/>
        </w:rPr>
        <w:br/>
        <w:t>Ledamot</w:t>
      </w:r>
    </w:p>
    <w:p w14:paraId="6B58F2DE" w14:textId="171CA343" w:rsidR="00CB2B48" w:rsidRDefault="00E11B00" w:rsidP="00CB2B48">
      <w:r>
        <w:t xml:space="preserve">I föreningen </w:t>
      </w:r>
      <w:r w:rsidRPr="00CB2B48">
        <w:rPr>
          <w:highlight w:val="green"/>
        </w:rPr>
        <w:t>xxxx</w:t>
      </w:r>
      <w:r>
        <w:t xml:space="preserve"> har vi även följande ansvarsområden</w:t>
      </w:r>
      <w:r w:rsidR="009A4801">
        <w:t>:</w:t>
      </w:r>
    </w:p>
    <w:p w14:paraId="33E14479" w14:textId="1B69513C" w:rsidR="00CB2B48" w:rsidRDefault="007403A4" w:rsidP="00CB2B48">
      <w:pPr>
        <w:pStyle w:val="Liststycke"/>
        <w:numPr>
          <w:ilvl w:val="0"/>
          <w:numId w:val="20"/>
        </w:numPr>
      </w:pPr>
      <w:r>
        <w:t>Ungdomsansvarig</w:t>
      </w:r>
      <w:r w:rsidR="004F1CCF">
        <w:t>/</w:t>
      </w:r>
      <w:r>
        <w:t>Utbildningsansvarig</w:t>
      </w:r>
      <w:r w:rsidR="009A4801">
        <w:t xml:space="preserve"> </w:t>
      </w:r>
      <w:r w:rsidR="009A4801" w:rsidRPr="009A4801">
        <w:rPr>
          <w:highlight w:val="green"/>
        </w:rPr>
        <w:t>– xxxx</w:t>
      </w:r>
    </w:p>
    <w:p w14:paraId="76B9FF32" w14:textId="334FB6F1" w:rsidR="00CB2B48" w:rsidRDefault="004F1CCF" w:rsidP="00CB2B48">
      <w:pPr>
        <w:pStyle w:val="Liststycke"/>
        <w:numPr>
          <w:ilvl w:val="0"/>
          <w:numId w:val="20"/>
        </w:numPr>
      </w:pPr>
      <w:r>
        <w:t>T</w:t>
      </w:r>
      <w:r w:rsidR="00AB2F72">
        <w:t xml:space="preserve">re </w:t>
      </w:r>
      <w:r>
        <w:t>K</w:t>
      </w:r>
      <w:r w:rsidR="00AB2F72">
        <w:t xml:space="preserve">ronor </w:t>
      </w:r>
      <w:r>
        <w:t>H</w:t>
      </w:r>
      <w:r w:rsidR="00AB2F72">
        <w:t>ockeyskola</w:t>
      </w:r>
      <w:r>
        <w:t xml:space="preserve"> ansvarig</w:t>
      </w:r>
      <w:r w:rsidR="009A4801">
        <w:t xml:space="preserve"> </w:t>
      </w:r>
      <w:r w:rsidR="009A4801" w:rsidRPr="009A4801">
        <w:rPr>
          <w:highlight w:val="green"/>
        </w:rPr>
        <w:t>– xxxx</w:t>
      </w:r>
    </w:p>
    <w:p w14:paraId="3E239C26" w14:textId="49A5C4E5" w:rsidR="00CB2B48" w:rsidRDefault="00AB2F72" w:rsidP="00CB2B48">
      <w:pPr>
        <w:pStyle w:val="Liststycke"/>
        <w:numPr>
          <w:ilvl w:val="0"/>
          <w:numId w:val="20"/>
        </w:numPr>
      </w:pPr>
      <w:r>
        <w:t>Domaransvarig</w:t>
      </w:r>
      <w:r w:rsidR="009A4801">
        <w:t xml:space="preserve"> </w:t>
      </w:r>
      <w:r w:rsidR="009A4801" w:rsidRPr="009A4801">
        <w:rPr>
          <w:highlight w:val="green"/>
        </w:rPr>
        <w:t>– xxxx</w:t>
      </w:r>
    </w:p>
    <w:p w14:paraId="55C82BF1" w14:textId="6BAFD01C" w:rsidR="00845AC8" w:rsidRPr="00D2754A" w:rsidRDefault="00AB2F72" w:rsidP="00CB2B48">
      <w:pPr>
        <w:pStyle w:val="Liststycke"/>
        <w:numPr>
          <w:ilvl w:val="0"/>
          <w:numId w:val="20"/>
        </w:numPr>
      </w:pPr>
      <w:r>
        <w:t>Målvaktsansvarig</w:t>
      </w:r>
      <w:r w:rsidR="009A4801">
        <w:t xml:space="preserve"> </w:t>
      </w:r>
      <w:r w:rsidR="009A4801" w:rsidRPr="009A4801">
        <w:rPr>
          <w:highlight w:val="green"/>
        </w:rPr>
        <w:t>– xxxx</w:t>
      </w:r>
      <w:r w:rsidR="00456412">
        <w:br/>
      </w:r>
      <w:r w:rsidR="00120308" w:rsidRPr="00D2754A">
        <w:br/>
      </w:r>
    </w:p>
    <w:p w14:paraId="05C5CD94" w14:textId="44C4C19A" w:rsidR="0073121C" w:rsidRPr="00516BC2" w:rsidRDefault="00EA5E67" w:rsidP="00516BC2">
      <w:pPr>
        <w:rPr>
          <w:rFonts w:asciiTheme="majorHAnsi" w:hAnsiTheme="majorHAnsi"/>
          <w:b/>
          <w:bCs/>
          <w:sz w:val="32"/>
          <w:szCs w:val="32"/>
        </w:rPr>
      </w:pPr>
      <w:r>
        <w:rPr>
          <w:rFonts w:asciiTheme="majorHAnsi" w:hAnsiTheme="majorHAnsi"/>
          <w:b/>
          <w:bCs/>
          <w:sz w:val="32"/>
          <w:szCs w:val="32"/>
        </w:rPr>
        <w:t>Ordförande</w:t>
      </w:r>
      <w:r w:rsidR="00516BC2">
        <w:rPr>
          <w:rFonts w:asciiTheme="majorHAnsi" w:hAnsiTheme="majorHAnsi"/>
          <w:b/>
          <w:bCs/>
          <w:sz w:val="32"/>
          <w:szCs w:val="32"/>
        </w:rPr>
        <w:br/>
      </w:r>
      <w:r w:rsidR="0073121C" w:rsidRPr="0073121C">
        <w:rPr>
          <w:rFonts w:cs="Flex-70-Regular"/>
          <w:szCs w:val="20"/>
        </w:rPr>
        <w:t>Leder styrelsens arbete, viktigt att ordförande har</w:t>
      </w:r>
      <w:r w:rsidR="0073121C" w:rsidRPr="0073121C">
        <w:rPr>
          <w:rFonts w:cs="Flex-90-Bold"/>
          <w:b/>
          <w:bCs/>
          <w:szCs w:val="20"/>
        </w:rPr>
        <w:t xml:space="preserve"> </w:t>
      </w:r>
      <w:r w:rsidR="0073121C" w:rsidRPr="0073121C">
        <w:rPr>
          <w:rFonts w:cs="Flex-70-Regular"/>
          <w:szCs w:val="20"/>
        </w:rPr>
        <w:t>stort engagemang och tid för föreningsarbete.</w:t>
      </w:r>
      <w:r w:rsidR="0073121C" w:rsidRPr="0073121C">
        <w:rPr>
          <w:rFonts w:cs="Flex-70-Regular"/>
          <w:szCs w:val="20"/>
        </w:rPr>
        <w:br/>
        <w:t>Brukligt är att ordförande är föreningens representant i olika frågor och oftast sammankallande för möten. Ordförande bör vara väl insatt i vilka krav som ställs på</w:t>
      </w:r>
      <w:r w:rsidR="00D20159">
        <w:rPr>
          <w:rFonts w:cs="Flex-70-Regular"/>
          <w:szCs w:val="20"/>
        </w:rPr>
        <w:t xml:space="preserve"> </w:t>
      </w:r>
      <w:r w:rsidR="0073121C" w:rsidRPr="0073121C">
        <w:rPr>
          <w:rFonts w:cs="Flex-70-Regular"/>
          <w:szCs w:val="20"/>
        </w:rPr>
        <w:t>föreningen från andra organisationer och intressenter. Ordförande är oftast firmatecknare tillsammans med kassören.</w:t>
      </w:r>
    </w:p>
    <w:p w14:paraId="63EA3DD3" w14:textId="77777777" w:rsidR="000B5DF6" w:rsidRDefault="00EA5E67" w:rsidP="00C81B8B">
      <w:pPr>
        <w:autoSpaceDE w:val="0"/>
        <w:autoSpaceDN w:val="0"/>
        <w:adjustRightInd w:val="0"/>
        <w:spacing w:after="0" w:line="240" w:lineRule="auto"/>
        <w:rPr>
          <w:rFonts w:cs="Flex-70-Regular"/>
          <w:szCs w:val="20"/>
        </w:rPr>
      </w:pPr>
      <w:r>
        <w:rPr>
          <w:rFonts w:asciiTheme="majorHAnsi" w:hAnsiTheme="majorHAnsi"/>
          <w:b/>
          <w:bCs/>
          <w:sz w:val="32"/>
          <w:szCs w:val="32"/>
        </w:rPr>
        <w:t>Kassör</w:t>
      </w:r>
      <w:r w:rsidR="00A422B8">
        <w:rPr>
          <w:rFonts w:asciiTheme="majorHAnsi" w:hAnsiTheme="majorHAnsi"/>
          <w:b/>
          <w:bCs/>
          <w:sz w:val="32"/>
          <w:szCs w:val="32"/>
        </w:rPr>
        <w:br/>
      </w:r>
      <w:r w:rsidR="00A422B8" w:rsidRPr="00A422B8">
        <w:rPr>
          <w:rFonts w:cs="Flex-70-Regular"/>
          <w:szCs w:val="20"/>
        </w:rPr>
        <w:t xml:space="preserve">Förvaltar föreningens ekonomiska tillgångar, ansvarar för de ekonomiska såsom budget, bokföring och bokslut, finns personal så är det brukligt att dom sköter det löpande. </w:t>
      </w:r>
      <w:r w:rsidR="00A422B8" w:rsidRPr="00A422B8">
        <w:rPr>
          <w:rFonts w:cs="Flex-70-Regular"/>
          <w:szCs w:val="20"/>
        </w:rPr>
        <w:br/>
        <w:t xml:space="preserve">Bör ha engagemang i föreningen och kunskap om förhållandet mellan ekonomi och verksamhet. </w:t>
      </w:r>
      <w:r w:rsidR="000B5DF6">
        <w:rPr>
          <w:rFonts w:cs="Flex-70-Regular"/>
          <w:szCs w:val="20"/>
        </w:rPr>
        <w:br/>
      </w:r>
      <w:r w:rsidR="00A422B8" w:rsidRPr="00A422B8">
        <w:rPr>
          <w:rFonts w:cs="Flex-70-Regular"/>
          <w:szCs w:val="20"/>
        </w:rPr>
        <w:t>Bevakar lagar och regler för ekonomisk rapportering för föreningen.</w:t>
      </w:r>
    </w:p>
    <w:p w14:paraId="5F762800" w14:textId="2F257ECF" w:rsidR="00A422B8" w:rsidRPr="00C81B8B" w:rsidRDefault="000B5DF6" w:rsidP="00C81B8B">
      <w:pPr>
        <w:autoSpaceDE w:val="0"/>
        <w:autoSpaceDN w:val="0"/>
        <w:adjustRightInd w:val="0"/>
        <w:spacing w:after="0" w:line="240" w:lineRule="auto"/>
        <w:rPr>
          <w:rFonts w:cs="Flex-70-Regular"/>
          <w:sz w:val="22"/>
        </w:rPr>
      </w:pPr>
      <w:r>
        <w:rPr>
          <w:rFonts w:cs="Flex-70-Regular"/>
          <w:szCs w:val="20"/>
        </w:rPr>
        <w:t xml:space="preserve">Bör ha inloggning till TSM </w:t>
      </w:r>
      <w:r w:rsidR="00B87539">
        <w:rPr>
          <w:rFonts w:cs="Flex-70-Regular"/>
          <w:szCs w:val="20"/>
        </w:rPr>
        <w:t>för</w:t>
      </w:r>
      <w:r w:rsidR="001C0677">
        <w:rPr>
          <w:rFonts w:cs="Flex-70-Regular"/>
          <w:szCs w:val="20"/>
        </w:rPr>
        <w:t xml:space="preserve"> att </w:t>
      </w:r>
      <w:r w:rsidR="00B87539">
        <w:rPr>
          <w:rFonts w:cs="Flex-70-Regular"/>
          <w:szCs w:val="20"/>
        </w:rPr>
        <w:t xml:space="preserve">se </w:t>
      </w:r>
      <w:r w:rsidR="001C0677">
        <w:rPr>
          <w:rFonts w:cs="Flex-70-Regular"/>
          <w:szCs w:val="20"/>
        </w:rPr>
        <w:t>fakturor</w:t>
      </w:r>
      <w:r w:rsidR="00102FA6">
        <w:rPr>
          <w:rFonts w:cs="Flex-70-Regular"/>
          <w:szCs w:val="20"/>
        </w:rPr>
        <w:t>.</w:t>
      </w:r>
      <w:r w:rsidR="001C0677">
        <w:rPr>
          <w:rFonts w:cs="Flex-70-Regular"/>
          <w:szCs w:val="20"/>
        </w:rPr>
        <w:t xml:space="preserve"> </w:t>
      </w:r>
      <w:r w:rsidR="00C81B8B">
        <w:rPr>
          <w:rFonts w:cs="Flex-70-Regular"/>
          <w:sz w:val="22"/>
        </w:rPr>
        <w:br/>
      </w:r>
    </w:p>
    <w:p w14:paraId="2F3550EA" w14:textId="7B9753C6" w:rsidR="00A03157" w:rsidRPr="0044629D" w:rsidRDefault="00367AD4" w:rsidP="00663870">
      <w:pPr>
        <w:rPr>
          <w:rFonts w:asciiTheme="majorHAnsi" w:hAnsiTheme="majorHAnsi"/>
          <w:b/>
          <w:bCs/>
          <w:sz w:val="32"/>
          <w:szCs w:val="32"/>
        </w:rPr>
      </w:pPr>
      <w:r w:rsidRPr="0044629D">
        <w:rPr>
          <w:rFonts w:asciiTheme="majorHAnsi" w:hAnsiTheme="majorHAnsi"/>
          <w:b/>
          <w:bCs/>
          <w:sz w:val="32"/>
          <w:szCs w:val="32"/>
        </w:rPr>
        <w:lastRenderedPageBreak/>
        <w:t>Ungdomsan</w:t>
      </w:r>
      <w:r w:rsidR="00A03157" w:rsidRPr="0044629D">
        <w:rPr>
          <w:rFonts w:asciiTheme="majorHAnsi" w:hAnsiTheme="majorHAnsi"/>
          <w:b/>
          <w:bCs/>
          <w:sz w:val="32"/>
          <w:szCs w:val="32"/>
        </w:rPr>
        <w:t>svarig</w:t>
      </w:r>
    </w:p>
    <w:p w14:paraId="5DA4F20E" w14:textId="77777777" w:rsidR="00274AE4" w:rsidRDefault="00C90DE3" w:rsidP="0003386F">
      <w:pPr>
        <w:pStyle w:val="Liststycke"/>
        <w:numPr>
          <w:ilvl w:val="0"/>
          <w:numId w:val="16"/>
        </w:numPr>
      </w:pPr>
      <w:r>
        <w:t>Tillsammans med ledarna ansvarig för spelarnas utveckling</w:t>
      </w:r>
      <w:r w:rsidR="00274AE4">
        <w:t xml:space="preserve">, både som spelare och människa. </w:t>
      </w:r>
    </w:p>
    <w:p w14:paraId="12A3657B" w14:textId="266EC8EC" w:rsidR="00A03157" w:rsidRPr="00A03157" w:rsidRDefault="00A03157" w:rsidP="0003386F">
      <w:pPr>
        <w:pStyle w:val="Liststycke"/>
        <w:numPr>
          <w:ilvl w:val="0"/>
          <w:numId w:val="16"/>
        </w:numPr>
      </w:pPr>
      <w:r w:rsidRPr="00A03157">
        <w:t xml:space="preserve">Kontakt med </w:t>
      </w:r>
      <w:r w:rsidR="009402E4">
        <w:t>Regionförbundet (Region Norr</w:t>
      </w:r>
      <w:r w:rsidRPr="00A03157">
        <w:t>):</w:t>
      </w:r>
      <w:r w:rsidRPr="00A03157">
        <w:br/>
        <w:t>- Serieadministratörer, du är ansvarig för kontakt</w:t>
      </w:r>
      <w:r w:rsidR="00653D55">
        <w:t xml:space="preserve">en </w:t>
      </w:r>
      <w:r w:rsidR="00D636C8">
        <w:t>från föreningens ledare till</w:t>
      </w:r>
      <w:r w:rsidRPr="00A03157">
        <w:t xml:space="preserve"> </w:t>
      </w:r>
      <w:r w:rsidR="001220B3">
        <w:t>RN</w:t>
      </w:r>
      <w:r w:rsidRPr="00A03157">
        <w:t xml:space="preserve"> </w:t>
      </w:r>
      <w:r w:rsidR="004830C3">
        <w:t>(Region Norr)</w:t>
      </w:r>
      <w:r w:rsidRPr="00A03157">
        <w:br/>
        <w:t xml:space="preserve">  Tävlingsfrågor, dispenser, disciplinärenden </w:t>
      </w:r>
      <w:r w:rsidRPr="00A03157">
        <w:br/>
        <w:t>- Hockeyutvecklare, kontaktperson för träffar och uppföljning</w:t>
      </w:r>
    </w:p>
    <w:p w14:paraId="2178E512" w14:textId="77777777" w:rsidR="00A03157" w:rsidRPr="00A03157" w:rsidRDefault="00A03157" w:rsidP="0003386F">
      <w:pPr>
        <w:pStyle w:val="Liststycke"/>
        <w:numPr>
          <w:ilvl w:val="0"/>
          <w:numId w:val="16"/>
        </w:numPr>
      </w:pPr>
      <w:r w:rsidRPr="00A03157">
        <w:t>Ha koll på seriebestämmelser och information som skickas ut</w:t>
      </w:r>
    </w:p>
    <w:p w14:paraId="35F89EA9" w14:textId="77777777" w:rsidR="00A03157" w:rsidRPr="00A03157" w:rsidRDefault="00A03157" w:rsidP="0003386F">
      <w:pPr>
        <w:pStyle w:val="Liststycke"/>
        <w:numPr>
          <w:ilvl w:val="0"/>
          <w:numId w:val="16"/>
        </w:numPr>
      </w:pPr>
      <w:r w:rsidRPr="00A03157">
        <w:t>Delta i Region Norrs träffar som vi bjuder in till tex. Serieupptaktsträffar, Dialogträff,</w:t>
      </w:r>
      <w:r w:rsidRPr="00A03157">
        <w:br/>
        <w:t>Informerar och har en dialog med alla ledare</w:t>
      </w:r>
    </w:p>
    <w:p w14:paraId="1DEB78F0" w14:textId="77777777" w:rsidR="00A03157" w:rsidRPr="00A03157" w:rsidRDefault="00A03157" w:rsidP="0003386F">
      <w:pPr>
        <w:pStyle w:val="Liststycke"/>
        <w:numPr>
          <w:ilvl w:val="0"/>
          <w:numId w:val="16"/>
        </w:numPr>
      </w:pPr>
      <w:r w:rsidRPr="00A03157">
        <w:t>Se till att alla lag har ledare, kan ske tillsammans med styrelsen</w:t>
      </w:r>
    </w:p>
    <w:p w14:paraId="6D8B43DC" w14:textId="77777777" w:rsidR="00A03157" w:rsidRPr="00A03157" w:rsidRDefault="00A03157" w:rsidP="0003386F">
      <w:pPr>
        <w:pStyle w:val="Liststycke"/>
        <w:numPr>
          <w:ilvl w:val="0"/>
          <w:numId w:val="16"/>
        </w:numPr>
      </w:pPr>
      <w:r w:rsidRPr="00A03157">
        <w:t>Se till att alla ledare och lag följer föreningens mål och riktlinjer</w:t>
      </w:r>
      <w:r w:rsidRPr="00A03157">
        <w:br/>
        <w:t>Ansvara för att alla lag har en säsongsplanering, gärna tillsammans alla ledarteam</w:t>
      </w:r>
    </w:p>
    <w:p w14:paraId="12B7435D" w14:textId="4C58E82F" w:rsidR="00A03157" w:rsidRPr="00A03157" w:rsidRDefault="00A03157" w:rsidP="0003386F">
      <w:pPr>
        <w:pStyle w:val="Liststycke"/>
        <w:numPr>
          <w:ilvl w:val="0"/>
          <w:numId w:val="16"/>
        </w:numPr>
      </w:pPr>
      <w:r w:rsidRPr="00A03157">
        <w:t>Arrangera ledarträffar 2</w:t>
      </w:r>
      <w:r w:rsidR="00764A9D" w:rsidRPr="00A03157">
        <w:t>–</w:t>
      </w:r>
      <w:r w:rsidRPr="00A03157">
        <w:t>4 gånger per år. Sker ofta tillsammans med styrelsen.</w:t>
      </w:r>
    </w:p>
    <w:p w14:paraId="43F9522F" w14:textId="1BA004C1" w:rsidR="00367AD4" w:rsidRDefault="00A03157" w:rsidP="0003386F">
      <w:pPr>
        <w:pStyle w:val="Liststycke"/>
        <w:numPr>
          <w:ilvl w:val="0"/>
          <w:numId w:val="16"/>
        </w:numPr>
      </w:pPr>
      <w:r w:rsidRPr="00A03157">
        <w:t>Vi önskar att ni har en koppling till styrelsen – delta på aktuella styrelsemöten</w:t>
      </w:r>
      <w:r w:rsidRPr="00A03157">
        <w:br/>
        <w:t>Delaktighet och återrapport hur verksamheten fungerar</w:t>
      </w:r>
    </w:p>
    <w:p w14:paraId="3E55EE7C" w14:textId="2DC37B71" w:rsidR="00FF4D33" w:rsidRDefault="00FF4D33" w:rsidP="0003386F">
      <w:pPr>
        <w:pStyle w:val="Liststycke"/>
        <w:numPr>
          <w:ilvl w:val="0"/>
          <w:numId w:val="16"/>
        </w:numPr>
      </w:pPr>
      <w:r>
        <w:t>Skapa god samverkan med övriga föreningar</w:t>
      </w:r>
    </w:p>
    <w:p w14:paraId="3636FD7B" w14:textId="533307AB" w:rsidR="006F49ED" w:rsidRPr="00C05B98" w:rsidRDefault="006F49ED" w:rsidP="006F49ED">
      <w:pPr>
        <w:rPr>
          <w:rFonts w:asciiTheme="majorHAnsi" w:hAnsiTheme="majorHAnsi"/>
          <w:b/>
          <w:bCs/>
          <w:sz w:val="32"/>
          <w:szCs w:val="32"/>
        </w:rPr>
      </w:pPr>
      <w:r w:rsidRPr="00B65B43">
        <w:rPr>
          <w:rFonts w:asciiTheme="majorHAnsi" w:hAnsiTheme="majorHAnsi"/>
          <w:b/>
          <w:sz w:val="32"/>
          <w:szCs w:val="32"/>
        </w:rPr>
        <w:t>U</w:t>
      </w:r>
      <w:r w:rsidR="006C644F" w:rsidRPr="00B65B43">
        <w:rPr>
          <w:rFonts w:asciiTheme="majorHAnsi" w:hAnsiTheme="majorHAnsi"/>
          <w:b/>
          <w:sz w:val="32"/>
          <w:szCs w:val="32"/>
        </w:rPr>
        <w:t>tbildning</w:t>
      </w:r>
    </w:p>
    <w:p w14:paraId="22F8EA82" w14:textId="08CB776C" w:rsidR="002822F5" w:rsidRDefault="002822F5" w:rsidP="002822F5">
      <w:r>
        <w:t>Utbildningsansvarig</w:t>
      </w:r>
      <w:r w:rsidR="006F49ED">
        <w:t xml:space="preserve">, </w:t>
      </w:r>
      <w:r w:rsidR="0058067F">
        <w:t xml:space="preserve">dessa uppgifter </w:t>
      </w:r>
      <w:r>
        <w:t>kan även ingå i ungdomsansvariges uppgifter i en mindre förening</w:t>
      </w:r>
      <w:r w:rsidR="007B4187">
        <w:t>.</w:t>
      </w:r>
    </w:p>
    <w:p w14:paraId="2AF403DF" w14:textId="6D63F001" w:rsidR="005C3065" w:rsidRDefault="00DF6037" w:rsidP="0003386F">
      <w:pPr>
        <w:numPr>
          <w:ilvl w:val="0"/>
          <w:numId w:val="18"/>
        </w:numPr>
        <w:spacing w:after="0"/>
      </w:pPr>
      <w:r>
        <w:t>Ungdoms-/utbildningsansvarig</w:t>
      </w:r>
      <w:r w:rsidRPr="005C3065">
        <w:t xml:space="preserve"> </w:t>
      </w:r>
      <w:r>
        <w:t>ansvarar för dialog</w:t>
      </w:r>
      <w:r w:rsidR="008A52FB">
        <w:t>en</w:t>
      </w:r>
      <w:r w:rsidR="00E33F90">
        <w:t xml:space="preserve"> </w:t>
      </w:r>
      <w:r w:rsidR="005C3065" w:rsidRPr="005C3065">
        <w:t xml:space="preserve">med </w:t>
      </w:r>
      <w:r w:rsidR="00DF6CF0">
        <w:t xml:space="preserve">Regionförbund </w:t>
      </w:r>
      <w:r w:rsidR="00050330">
        <w:t>Ishockey Norr</w:t>
      </w:r>
      <w:r w:rsidR="00E33F90">
        <w:t>.</w:t>
      </w:r>
    </w:p>
    <w:p w14:paraId="3F04502E" w14:textId="61F0FF17" w:rsidR="00E960FF" w:rsidRDefault="00473F8C">
      <w:pPr>
        <w:numPr>
          <w:ilvl w:val="0"/>
          <w:numId w:val="18"/>
        </w:numPr>
        <w:spacing w:after="0"/>
      </w:pPr>
      <w:r>
        <w:t xml:space="preserve">Kontrollera att </w:t>
      </w:r>
      <w:r w:rsidR="008A52FB">
        <w:t>föreningens</w:t>
      </w:r>
      <w:r>
        <w:t xml:space="preserve"> ledare har fullgod </w:t>
      </w:r>
      <w:r w:rsidR="00E209CE">
        <w:t>utbildningsnivå</w:t>
      </w:r>
      <w:r>
        <w:t xml:space="preserve"> </w:t>
      </w:r>
      <w:r w:rsidR="005C3065" w:rsidRPr="005C3065">
        <w:t>enligt SIF:s utbildningsstege</w:t>
      </w:r>
      <w:r w:rsidR="007E5C36">
        <w:t xml:space="preserve">, se </w:t>
      </w:r>
      <w:r w:rsidR="006C6EE5">
        <w:t xml:space="preserve">bild </w:t>
      </w:r>
      <w:r w:rsidR="007E5C36">
        <w:t>nedan</w:t>
      </w:r>
      <w:r>
        <w:t xml:space="preserve">. </w:t>
      </w:r>
      <w:r w:rsidR="007A6508">
        <w:t>Kommunicera internt</w:t>
      </w:r>
      <w:r w:rsidR="00CD3F97">
        <w:t xml:space="preserve"> vilka ledare som är i behov av utbildning</w:t>
      </w:r>
      <w:r w:rsidR="007A6508">
        <w:t>.</w:t>
      </w:r>
    </w:p>
    <w:p w14:paraId="392BFC12" w14:textId="77777777" w:rsidR="005F4782" w:rsidRDefault="00761EC5">
      <w:pPr>
        <w:numPr>
          <w:ilvl w:val="0"/>
          <w:numId w:val="18"/>
        </w:numPr>
        <w:spacing w:after="0"/>
      </w:pPr>
      <w:r>
        <w:t xml:space="preserve">Utbildningarna </w:t>
      </w:r>
      <w:r w:rsidR="00F607EA">
        <w:t xml:space="preserve">skall </w:t>
      </w:r>
      <w:r>
        <w:t>genomför</w:t>
      </w:r>
      <w:r w:rsidR="00F607EA">
        <w:t>a</w:t>
      </w:r>
      <w:r>
        <w:t xml:space="preserve">s i kronologisk ordning. </w:t>
      </w:r>
    </w:p>
    <w:p w14:paraId="2BB3295B" w14:textId="533FD765" w:rsidR="008958C1" w:rsidRDefault="00316127">
      <w:pPr>
        <w:numPr>
          <w:ilvl w:val="0"/>
          <w:numId w:val="18"/>
        </w:numPr>
        <w:spacing w:after="0"/>
      </w:pPr>
      <w:r>
        <w:t>Ungdoms</w:t>
      </w:r>
      <w:r w:rsidR="00DB6D61">
        <w:t>-/</w:t>
      </w:r>
      <w:r w:rsidR="006A0C12">
        <w:t>u</w:t>
      </w:r>
      <w:r w:rsidR="004E3708">
        <w:t>tbildningsansvarig kan tilldelas</w:t>
      </w:r>
      <w:r w:rsidR="001E3695">
        <w:t xml:space="preserve"> </w:t>
      </w:r>
      <w:r w:rsidR="004E3708">
        <w:t xml:space="preserve">behörigheten </w:t>
      </w:r>
      <w:r w:rsidR="004E3708" w:rsidRPr="004E3708">
        <w:rPr>
          <w:i/>
          <w:iCs/>
        </w:rPr>
        <w:t>Föreningsadministratör</w:t>
      </w:r>
      <w:r w:rsidR="004E3708">
        <w:t xml:space="preserve"> i </w:t>
      </w:r>
      <w:hyperlink r:id="rId20" w:history="1">
        <w:r w:rsidR="001E3695" w:rsidRPr="004E3708">
          <w:rPr>
            <w:rStyle w:val="Hyperlnk"/>
          </w:rPr>
          <w:t>Idrottens Utbildningsplattform IUP</w:t>
        </w:r>
      </w:hyperlink>
      <w:r w:rsidR="00ED3A2F">
        <w:t xml:space="preserve"> </w:t>
      </w:r>
      <w:r w:rsidR="00D96C42">
        <w:t>för</w:t>
      </w:r>
      <w:r w:rsidR="008F5C84">
        <w:t xml:space="preserve"> översikt</w:t>
      </w:r>
      <w:r w:rsidR="00ED3A2F">
        <w:t xml:space="preserve"> av </w:t>
      </w:r>
      <w:r w:rsidR="008958C1">
        <w:t xml:space="preserve">ledarnas </w:t>
      </w:r>
      <w:r w:rsidR="00BE199E">
        <w:t>utbildningsnivå</w:t>
      </w:r>
      <w:r w:rsidR="00ED3A2F">
        <w:t xml:space="preserve"> </w:t>
      </w:r>
      <w:r w:rsidR="008958C1">
        <w:t>i föreningen.</w:t>
      </w:r>
    </w:p>
    <w:p w14:paraId="23FCCF68" w14:textId="57A66E02" w:rsidR="00ED3A2F" w:rsidRDefault="008958C1" w:rsidP="008958C1">
      <w:pPr>
        <w:spacing w:after="0"/>
        <w:ind w:left="720"/>
      </w:pPr>
      <w:r>
        <w:t xml:space="preserve">Kontakta </w:t>
      </w:r>
      <w:r w:rsidR="00BB7282">
        <w:t>Region Norr för att tilldelas behörighet.</w:t>
      </w:r>
      <w:r>
        <w:t xml:space="preserve"> </w:t>
      </w:r>
    </w:p>
    <w:p w14:paraId="2DA287C8" w14:textId="62EDD9F5" w:rsidR="00F06F15" w:rsidRDefault="007D0597">
      <w:pPr>
        <w:numPr>
          <w:ilvl w:val="0"/>
          <w:numId w:val="18"/>
        </w:numPr>
        <w:spacing w:after="0"/>
      </w:pPr>
      <w:r>
        <w:t>Tränarlicense</w:t>
      </w:r>
      <w:r w:rsidR="007E7BFC">
        <w:t>n</w:t>
      </w:r>
      <w:r>
        <w:t xml:space="preserve"> är giltig i tre år. </w:t>
      </w:r>
      <w:r w:rsidR="007E7BFC">
        <w:t>F</w:t>
      </w:r>
      <w:r w:rsidR="004515C1">
        <w:t xml:space="preserve">ör att tränarlicensen </w:t>
      </w:r>
      <w:r w:rsidR="00920816">
        <w:t xml:space="preserve">ska vara aktiv </w:t>
      </w:r>
      <w:r w:rsidR="00E32FD2">
        <w:t>krävs att</w:t>
      </w:r>
      <w:r w:rsidR="007E7BFC">
        <w:t xml:space="preserve"> </w:t>
      </w:r>
      <w:r w:rsidR="00EF325E">
        <w:t>steg</w:t>
      </w:r>
      <w:r w:rsidR="0007572B">
        <w:t>utbildning alternativt fortbildning</w:t>
      </w:r>
      <w:r w:rsidR="00C94F96">
        <w:t xml:space="preserve"> genomförs </w:t>
      </w:r>
      <w:r w:rsidR="003A65AB">
        <w:t xml:space="preserve">var </w:t>
      </w:r>
      <w:r w:rsidR="007E7BFC">
        <w:t>tredje år</w:t>
      </w:r>
      <w:r w:rsidR="0007572B">
        <w:t xml:space="preserve">. </w:t>
      </w:r>
    </w:p>
    <w:p w14:paraId="2B36C954" w14:textId="71CE4571" w:rsidR="005C3065" w:rsidRPr="005C3065" w:rsidRDefault="005C3065" w:rsidP="0003386F">
      <w:pPr>
        <w:numPr>
          <w:ilvl w:val="0"/>
          <w:numId w:val="18"/>
        </w:numPr>
        <w:spacing w:after="0"/>
      </w:pPr>
      <w:r w:rsidRPr="005C3065">
        <w:t xml:space="preserve">Informera </w:t>
      </w:r>
      <w:r w:rsidR="00875D42">
        <w:t>föreningens</w:t>
      </w:r>
      <w:r w:rsidRPr="005C3065">
        <w:t xml:space="preserve"> ledare om övriga utbildningar</w:t>
      </w:r>
      <w:r w:rsidR="00033FC4">
        <w:t xml:space="preserve"> och </w:t>
      </w:r>
      <w:r w:rsidRPr="005C3065">
        <w:t xml:space="preserve">digitala träffar som Region Norr och RF-SISU bjuder </w:t>
      </w:r>
      <w:r w:rsidR="00033FC4">
        <w:t>arrangerar.</w:t>
      </w:r>
    </w:p>
    <w:p w14:paraId="6FD67294" w14:textId="7B036D11" w:rsidR="005C3065" w:rsidRPr="005C3065" w:rsidRDefault="0077743A" w:rsidP="0003386F">
      <w:pPr>
        <w:numPr>
          <w:ilvl w:val="0"/>
          <w:numId w:val="18"/>
        </w:numPr>
        <w:spacing w:after="0"/>
      </w:pPr>
      <w:r>
        <w:t xml:space="preserve">I dialog med Region Norr/RF-SISU </w:t>
      </w:r>
      <w:r w:rsidR="001F15B6">
        <w:t>i</w:t>
      </w:r>
      <w:r w:rsidR="005C3065" w:rsidRPr="005C3065">
        <w:t>nventera övrigt behov</w:t>
      </w:r>
      <w:r w:rsidR="001F15B6">
        <w:t xml:space="preserve"> av insatser</w:t>
      </w:r>
      <w:r w:rsidR="005C3065" w:rsidRPr="005C3065">
        <w:t xml:space="preserve"> för ledare, föräldrar och spelare.</w:t>
      </w:r>
      <w:r w:rsidR="001F15B6">
        <w:t xml:space="preserve"> </w:t>
      </w:r>
      <w:r w:rsidR="006B542E">
        <w:t>T</w:t>
      </w:r>
      <w:r w:rsidR="006B542E" w:rsidRPr="005C3065">
        <w:t>ill exempel</w:t>
      </w:r>
      <w:r w:rsidR="005C3065" w:rsidRPr="005C3065">
        <w:t xml:space="preserve"> </w:t>
      </w:r>
      <w:r w:rsidR="006B542E">
        <w:t>i</w:t>
      </w:r>
      <w:r w:rsidR="005C3065" w:rsidRPr="005C3065">
        <w:t>drottsskador, kost, föräldrar, spelarutbildning</w:t>
      </w:r>
      <w:r w:rsidR="005C2115">
        <w:t xml:space="preserve"> etcet</w:t>
      </w:r>
      <w:r w:rsidR="00A1187E">
        <w:t>era</w:t>
      </w:r>
      <w:r w:rsidR="005C3065" w:rsidRPr="005C3065">
        <w:t>.</w:t>
      </w:r>
    </w:p>
    <w:p w14:paraId="59906596" w14:textId="2A1F24FB" w:rsidR="007E5C36" w:rsidRDefault="007E5C36" w:rsidP="00DF4E20">
      <w:pPr>
        <w:spacing w:after="0"/>
        <w:ind w:left="720"/>
      </w:pPr>
      <w:r w:rsidRPr="007E5C36">
        <w:rPr>
          <w:noProof/>
        </w:rPr>
        <w:lastRenderedPageBreak/>
        <w:drawing>
          <wp:anchor distT="0" distB="0" distL="114300" distR="114300" simplePos="0" relativeHeight="251658253" behindDoc="1" locked="0" layoutInCell="1" allowOverlap="1" wp14:anchorId="7705EF6C" wp14:editId="56D82785">
            <wp:simplePos x="0" y="0"/>
            <wp:positionH relativeFrom="margin">
              <wp:align>right</wp:align>
            </wp:positionH>
            <wp:positionV relativeFrom="paragraph">
              <wp:posOffset>426085</wp:posOffset>
            </wp:positionV>
            <wp:extent cx="5777865" cy="2553335"/>
            <wp:effectExtent l="0" t="0" r="0" b="0"/>
            <wp:wrapTight wrapText="bothSides">
              <wp:wrapPolygon edited="0">
                <wp:start x="0" y="0"/>
                <wp:lineTo x="0" y="21433"/>
                <wp:lineTo x="21507" y="21433"/>
                <wp:lineTo x="21507" y="0"/>
                <wp:lineTo x="0" y="0"/>
              </wp:wrapPolygon>
            </wp:wrapTight>
            <wp:docPr id="356958250" name="Bildobjekt 6">
              <a:extLst xmlns:a="http://schemas.openxmlformats.org/drawingml/2006/main">
                <a:ext uri="{FF2B5EF4-FFF2-40B4-BE49-F238E27FC236}">
                  <a16:creationId xmlns:a16="http://schemas.microsoft.com/office/drawing/2014/main" id="{C3F09FD3-EDFB-1330-D216-B29ADEE3F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C3F09FD3-EDFB-1330-D216-B29ADEE3FB48}"/>
                        </a:ext>
                      </a:extLst>
                    </pic:cNvPr>
                    <pic:cNvPicPr>
                      <a:picLocks noChangeAspect="1"/>
                    </pic:cNvPicPr>
                  </pic:nvPicPr>
                  <pic:blipFill>
                    <a:blip r:embed="rId21"/>
                    <a:stretch>
                      <a:fillRect/>
                    </a:stretch>
                  </pic:blipFill>
                  <pic:spPr>
                    <a:xfrm>
                      <a:off x="0" y="0"/>
                      <a:ext cx="5777865" cy="2553335"/>
                    </a:xfrm>
                    <a:prstGeom prst="rect">
                      <a:avLst/>
                    </a:prstGeom>
                  </pic:spPr>
                </pic:pic>
              </a:graphicData>
            </a:graphic>
          </wp:anchor>
        </w:drawing>
      </w:r>
      <w:r w:rsidR="005C3065" w:rsidRPr="005C3065">
        <w:br/>
      </w:r>
    </w:p>
    <w:p w14:paraId="736E01D6" w14:textId="7BF5984F" w:rsidR="00AE1D85" w:rsidRPr="00C05B98" w:rsidRDefault="005C3065" w:rsidP="00C05B98">
      <w:pPr>
        <w:spacing w:after="0"/>
        <w:ind w:left="720"/>
      </w:pPr>
      <w:r w:rsidRPr="005C3065">
        <w:t xml:space="preserve"> </w:t>
      </w:r>
    </w:p>
    <w:p w14:paraId="70635DBB" w14:textId="3E3ADE46" w:rsidR="0040184F" w:rsidRPr="00C05B98" w:rsidRDefault="00505CB7" w:rsidP="0040184F">
      <w:pPr>
        <w:rPr>
          <w:rFonts w:asciiTheme="majorHAnsi" w:hAnsiTheme="majorHAnsi"/>
          <w:b/>
          <w:bCs/>
          <w:sz w:val="32"/>
          <w:szCs w:val="32"/>
        </w:rPr>
      </w:pPr>
      <w:r w:rsidRPr="00C05B98">
        <w:rPr>
          <w:rFonts w:asciiTheme="majorHAnsi" w:hAnsiTheme="majorHAnsi"/>
          <w:b/>
          <w:bCs/>
          <w:sz w:val="32"/>
          <w:szCs w:val="32"/>
        </w:rPr>
        <w:t>Domar</w:t>
      </w:r>
      <w:r w:rsidR="00732494" w:rsidRPr="00C05B98">
        <w:rPr>
          <w:rFonts w:asciiTheme="majorHAnsi" w:hAnsiTheme="majorHAnsi"/>
          <w:b/>
          <w:bCs/>
          <w:sz w:val="32"/>
          <w:szCs w:val="32"/>
        </w:rPr>
        <w:t>ansvarig</w:t>
      </w:r>
    </w:p>
    <w:p w14:paraId="4B82B961" w14:textId="7C426C3F" w:rsidR="0040184F" w:rsidRPr="001B3093" w:rsidRDefault="00636C46" w:rsidP="00695FAC">
      <w:pPr>
        <w:pStyle w:val="Liststycke"/>
        <w:numPr>
          <w:ilvl w:val="0"/>
          <w:numId w:val="6"/>
        </w:numPr>
      </w:pPr>
      <w:r>
        <w:t>E</w:t>
      </w:r>
      <w:r w:rsidR="007D3D98" w:rsidRPr="001B3093">
        <w:t>tt stöd</w:t>
      </w:r>
      <w:r w:rsidR="0040184F" w:rsidRPr="001B3093">
        <w:t xml:space="preserve"> åt </w:t>
      </w:r>
      <w:r w:rsidR="00EA5E67">
        <w:t>förenings</w:t>
      </w:r>
      <w:r w:rsidR="0040184F" w:rsidRPr="001B3093">
        <w:t>domarna</w:t>
      </w:r>
      <w:r w:rsidR="00695FAC">
        <w:t xml:space="preserve">, </w:t>
      </w:r>
      <w:r w:rsidR="00F10CCE">
        <w:t>det är en fördel</w:t>
      </w:r>
      <w:r w:rsidR="00695FAC">
        <w:t xml:space="preserve"> om hen har domarerfarenhet, men </w:t>
      </w:r>
      <w:r w:rsidR="00F10CCE">
        <w:t xml:space="preserve">inte en nödvändighet, </w:t>
      </w:r>
      <w:r w:rsidR="00695FAC">
        <w:t xml:space="preserve">det </w:t>
      </w:r>
      <w:r w:rsidR="004919A0">
        <w:t>är viktigar</w:t>
      </w:r>
      <w:r w:rsidR="004919A0" w:rsidRPr="005F549A">
        <w:t xml:space="preserve">e att det finns en </w:t>
      </w:r>
      <w:r w:rsidR="00E65756" w:rsidRPr="005F549A">
        <w:t xml:space="preserve">person som </w:t>
      </w:r>
      <w:r w:rsidR="004919A0" w:rsidRPr="005F549A">
        <w:t>ger domarna stöd</w:t>
      </w:r>
      <w:r w:rsidR="009D76F7" w:rsidRPr="005F549A">
        <w:t xml:space="preserve">, </w:t>
      </w:r>
      <w:r w:rsidR="00054540" w:rsidRPr="005F549A">
        <w:t xml:space="preserve">än att </w:t>
      </w:r>
      <w:r w:rsidR="009D76F7" w:rsidRPr="005F549A">
        <w:t xml:space="preserve">hen har domarerfarenhet. </w:t>
      </w:r>
      <w:r w:rsidR="00054540" w:rsidRPr="00054540">
        <w:t>Det handlar om att bli sedd och känna sig trygg.</w:t>
      </w:r>
      <w:r w:rsidR="00EA5E67">
        <w:br/>
      </w:r>
      <w:r w:rsidR="001B3093" w:rsidRPr="001B3093">
        <w:t xml:space="preserve">Har du tidigare varit domare själv är det bra om du coachar dem vi matcher. </w:t>
      </w:r>
    </w:p>
    <w:p w14:paraId="58CD3ED9" w14:textId="70C952E4" w:rsidR="0040184F" w:rsidRPr="00C8064E" w:rsidRDefault="006363CE" w:rsidP="0003386F">
      <w:pPr>
        <w:pStyle w:val="Liststycke"/>
        <w:numPr>
          <w:ilvl w:val="0"/>
          <w:numId w:val="6"/>
        </w:numPr>
      </w:pPr>
      <w:r w:rsidRPr="00C8064E">
        <w:t>Ha en dialog med föreningens båsfunktionärsteam</w:t>
      </w:r>
      <w:r w:rsidR="00880D4E" w:rsidRPr="00C8064E">
        <w:t xml:space="preserve"> så de föregår med gott exempel och </w:t>
      </w:r>
      <w:r w:rsidR="0040184F" w:rsidRPr="00C8064E">
        <w:t xml:space="preserve">välkomna domarna inför match och ser till att domarna tas om hand om tills matchen är slut. </w:t>
      </w:r>
    </w:p>
    <w:p w14:paraId="54F0FC0C" w14:textId="6EB229B9" w:rsidR="0040184F" w:rsidRPr="0069789D" w:rsidRDefault="004023B6" w:rsidP="0003386F">
      <w:pPr>
        <w:pStyle w:val="Liststycke"/>
        <w:numPr>
          <w:ilvl w:val="0"/>
          <w:numId w:val="6"/>
        </w:numPr>
      </w:pPr>
      <w:r w:rsidRPr="0096178D">
        <w:t xml:space="preserve">I samråd med </w:t>
      </w:r>
      <w:r w:rsidR="00C87CBE" w:rsidRPr="0096178D">
        <w:t xml:space="preserve">Regionen genomföra föreningsdomarutbildningar för spelare </w:t>
      </w:r>
      <w:r w:rsidR="00C87CBE" w:rsidRPr="0096178D">
        <w:rPr>
          <w:highlight w:val="green"/>
        </w:rPr>
        <w:t>U</w:t>
      </w:r>
      <w:r w:rsidR="00095980" w:rsidRPr="0096178D">
        <w:rPr>
          <w:highlight w:val="green"/>
        </w:rPr>
        <w:t>15</w:t>
      </w:r>
      <w:r w:rsidR="00095980" w:rsidRPr="0096178D">
        <w:t xml:space="preserve"> </w:t>
      </w:r>
      <w:r w:rsidR="003F756A" w:rsidRPr="0096178D">
        <w:t xml:space="preserve">och </w:t>
      </w:r>
      <w:r w:rsidR="003F756A" w:rsidRPr="0069789D">
        <w:t xml:space="preserve">uppåt. </w:t>
      </w:r>
    </w:p>
    <w:p w14:paraId="3C0243CF" w14:textId="5EBA13B2" w:rsidR="0040184F" w:rsidRDefault="000C196E" w:rsidP="0003386F">
      <w:pPr>
        <w:pStyle w:val="Liststycke"/>
        <w:numPr>
          <w:ilvl w:val="0"/>
          <w:numId w:val="6"/>
        </w:numPr>
      </w:pPr>
      <w:r w:rsidRPr="0069789D">
        <w:t xml:space="preserve">Dialog med tränarna </w:t>
      </w:r>
      <w:r w:rsidR="00F736E5">
        <w:t xml:space="preserve">och lagledarna </w:t>
      </w:r>
      <w:r w:rsidRPr="0069789D">
        <w:t xml:space="preserve">för </w:t>
      </w:r>
      <w:r w:rsidR="00BF347F" w:rsidRPr="0069789D">
        <w:t xml:space="preserve">att arbeta för ett tryggt ishockeyklimat och för nyrekrytering av </w:t>
      </w:r>
      <w:r w:rsidR="0069789D" w:rsidRPr="0069789D">
        <w:t xml:space="preserve">domare. </w:t>
      </w:r>
    </w:p>
    <w:p w14:paraId="7022DB98" w14:textId="7E8396DC" w:rsidR="009D350A" w:rsidRDefault="00C315E3" w:rsidP="0003386F">
      <w:pPr>
        <w:pStyle w:val="Liststycke"/>
        <w:numPr>
          <w:ilvl w:val="0"/>
          <w:numId w:val="6"/>
        </w:numPr>
      </w:pPr>
      <w:r>
        <w:t>I rolle</w:t>
      </w:r>
      <w:r w:rsidR="00BD3890">
        <w:t>n kan domartillsättning ingå för de yngre lagen</w:t>
      </w:r>
      <w:r w:rsidR="00B33F14">
        <w:t>.</w:t>
      </w:r>
    </w:p>
    <w:p w14:paraId="28EB9296" w14:textId="35F1BC46" w:rsidR="0040184F" w:rsidRPr="00FB37EC" w:rsidRDefault="00B33F14" w:rsidP="00732494">
      <w:pPr>
        <w:pStyle w:val="Liststycke"/>
        <w:numPr>
          <w:ilvl w:val="0"/>
          <w:numId w:val="6"/>
        </w:numPr>
      </w:pPr>
      <w:r>
        <w:t xml:space="preserve">Tillsätter du matcher kan det vara ett uppdrag utöver domaransvarigrollen. </w:t>
      </w:r>
      <w:r w:rsidR="00FB37EC">
        <w:br/>
      </w:r>
    </w:p>
    <w:p w14:paraId="491783F1" w14:textId="77777777" w:rsidR="00F964D1" w:rsidRPr="00F964D1" w:rsidRDefault="003A1039" w:rsidP="00F964D1">
      <w:r w:rsidRPr="00F964D1">
        <w:rPr>
          <w:rFonts w:asciiTheme="majorHAnsi" w:hAnsiTheme="majorHAnsi"/>
          <w:b/>
          <w:bCs/>
          <w:sz w:val="32"/>
          <w:szCs w:val="32"/>
        </w:rPr>
        <w:t>Målvaktsansvarig</w:t>
      </w:r>
    </w:p>
    <w:p w14:paraId="23C99A6E" w14:textId="163E2077" w:rsidR="00214C23" w:rsidRPr="0026337F" w:rsidRDefault="00C87B73" w:rsidP="00214C23">
      <w:pPr>
        <w:pStyle w:val="Liststycke"/>
        <w:numPr>
          <w:ilvl w:val="0"/>
          <w:numId w:val="6"/>
        </w:numPr>
      </w:pPr>
      <w:r>
        <w:t xml:space="preserve">Rekrytera </w:t>
      </w:r>
      <w:r w:rsidR="00C50050">
        <w:t xml:space="preserve">och säkerhetsställa att alla lag har en målvaktsledare. </w:t>
      </w:r>
      <w:r w:rsidR="004E2470">
        <w:br/>
      </w:r>
      <w:r w:rsidR="00C50050">
        <w:t>M</w:t>
      </w:r>
      <w:r>
        <w:t>ålvaktsleda</w:t>
      </w:r>
      <w:r w:rsidR="0059300E">
        <w:t>r</w:t>
      </w:r>
      <w:r w:rsidR="00023BC0">
        <w:t>na</w:t>
      </w:r>
      <w:r>
        <w:t xml:space="preserve"> har </w:t>
      </w:r>
      <w:r w:rsidR="004E2470">
        <w:t>ett extra ansvar</w:t>
      </w:r>
      <w:r w:rsidR="00214C23" w:rsidRPr="0026337F">
        <w:t xml:space="preserve"> att säkerställa att målvakterna får rätt uppmärksamhet och att deras utveckling integreras i lagets </w:t>
      </w:r>
      <w:r w:rsidR="00B8685E">
        <w:t>träningar</w:t>
      </w:r>
      <w:r w:rsidR="00214C23" w:rsidRPr="0026337F">
        <w:t>. </w:t>
      </w:r>
    </w:p>
    <w:p w14:paraId="6A756C2B" w14:textId="7D5746C0" w:rsidR="0026337F" w:rsidRPr="0026337F" w:rsidRDefault="008A29CD" w:rsidP="0026337F">
      <w:pPr>
        <w:pStyle w:val="Liststycke"/>
        <w:numPr>
          <w:ilvl w:val="0"/>
          <w:numId w:val="6"/>
        </w:numPr>
      </w:pPr>
      <w:r>
        <w:t>Tillsammans med lagens målvaktsledare s</w:t>
      </w:r>
      <w:r w:rsidR="0026337F" w:rsidRPr="0026337F">
        <w:t xml:space="preserve">äkerställa att målvakterna får regelbunden och ändamålsenlig träning </w:t>
      </w:r>
      <w:r w:rsidR="00023BC0">
        <w:t xml:space="preserve">feedback, </w:t>
      </w:r>
      <w:r w:rsidR="0026337F" w:rsidRPr="0026337F">
        <w:t>anpassad efter deras nivå och behov. </w:t>
      </w:r>
    </w:p>
    <w:p w14:paraId="7A9445F0" w14:textId="0EE98598" w:rsidR="0026337F" w:rsidRPr="0026337F" w:rsidRDefault="0026337F" w:rsidP="00B46B47">
      <w:pPr>
        <w:pStyle w:val="Liststycke"/>
        <w:numPr>
          <w:ilvl w:val="0"/>
          <w:numId w:val="6"/>
        </w:numPr>
      </w:pPr>
      <w:r w:rsidRPr="0026337F">
        <w:t>Stö</w:t>
      </w:r>
      <w:r w:rsidR="00F37DCE">
        <w:t xml:space="preserve">tta </w:t>
      </w:r>
      <w:r w:rsidRPr="0026337F">
        <w:t xml:space="preserve">och </w:t>
      </w:r>
      <w:r w:rsidR="00F37DCE">
        <w:t xml:space="preserve">se till att </w:t>
      </w:r>
      <w:r w:rsidR="00C14BF0">
        <w:t xml:space="preserve">målvaktsledarna utbildas och utvecklas. </w:t>
      </w:r>
      <w:r w:rsidRPr="0026337F">
        <w:t> </w:t>
      </w:r>
    </w:p>
    <w:p w14:paraId="725205D5" w14:textId="506FE3A5" w:rsidR="0026337F" w:rsidRPr="0026337F" w:rsidRDefault="0026337F" w:rsidP="00AE7491">
      <w:pPr>
        <w:pStyle w:val="Liststycke"/>
        <w:numPr>
          <w:ilvl w:val="0"/>
          <w:numId w:val="6"/>
        </w:numPr>
      </w:pPr>
      <w:r w:rsidRPr="0026337F">
        <w:t>Skapa en bra målvaktskultur</w:t>
      </w:r>
      <w:r w:rsidR="00D87BC0">
        <w:t>,</w:t>
      </w:r>
      <w:r w:rsidRPr="0026337F">
        <w:t xml:space="preserve"> en positiv och utvecklande miljö för målvakterna inom föreningen. </w:t>
      </w:r>
    </w:p>
    <w:p w14:paraId="77D0B3DD" w14:textId="2DE6AF0D" w:rsidR="00F964D1" w:rsidRDefault="00F964D1" w:rsidP="00D42D7F">
      <w:pPr>
        <w:pStyle w:val="Liststycke"/>
        <w:ind w:left="786"/>
      </w:pPr>
    </w:p>
    <w:p w14:paraId="2CFBBF31" w14:textId="1C911AA0" w:rsidR="003A1039" w:rsidRDefault="003A1039" w:rsidP="00F216E7">
      <w:pPr>
        <w:rPr>
          <w:rFonts w:asciiTheme="majorHAnsi" w:hAnsiTheme="majorHAnsi"/>
          <w:b/>
          <w:bCs/>
          <w:sz w:val="32"/>
          <w:szCs w:val="32"/>
        </w:rPr>
      </w:pPr>
    </w:p>
    <w:p w14:paraId="28955DF5" w14:textId="2B88BE80" w:rsidR="00F216E7" w:rsidRPr="00633581" w:rsidRDefault="00F216E7" w:rsidP="00F216E7">
      <w:pPr>
        <w:rPr>
          <w:rFonts w:asciiTheme="majorHAnsi" w:hAnsiTheme="majorHAnsi"/>
          <w:b/>
          <w:bCs/>
          <w:sz w:val="32"/>
          <w:szCs w:val="32"/>
        </w:rPr>
      </w:pPr>
      <w:r w:rsidRPr="00633581">
        <w:rPr>
          <w:rFonts w:asciiTheme="majorHAnsi" w:hAnsiTheme="majorHAnsi"/>
          <w:b/>
          <w:bCs/>
          <w:sz w:val="32"/>
          <w:szCs w:val="32"/>
        </w:rPr>
        <w:t>T</w:t>
      </w:r>
      <w:r w:rsidR="00DE77C4" w:rsidRPr="00633581">
        <w:rPr>
          <w:rFonts w:asciiTheme="majorHAnsi" w:hAnsiTheme="majorHAnsi"/>
          <w:b/>
          <w:bCs/>
          <w:sz w:val="32"/>
          <w:szCs w:val="32"/>
        </w:rPr>
        <w:t xml:space="preserve">re Kronor </w:t>
      </w:r>
      <w:r w:rsidRPr="00633581">
        <w:rPr>
          <w:rFonts w:asciiTheme="majorHAnsi" w:hAnsiTheme="majorHAnsi"/>
          <w:b/>
          <w:bCs/>
          <w:sz w:val="32"/>
          <w:szCs w:val="32"/>
        </w:rPr>
        <w:t>H</w:t>
      </w:r>
      <w:r w:rsidR="00DE77C4" w:rsidRPr="00633581">
        <w:rPr>
          <w:rFonts w:asciiTheme="majorHAnsi" w:hAnsiTheme="majorHAnsi"/>
          <w:b/>
          <w:bCs/>
          <w:sz w:val="32"/>
          <w:szCs w:val="32"/>
        </w:rPr>
        <w:t>ockeyskola</w:t>
      </w:r>
      <w:r w:rsidRPr="00633581">
        <w:rPr>
          <w:rFonts w:asciiTheme="majorHAnsi" w:hAnsiTheme="majorHAnsi"/>
          <w:b/>
          <w:bCs/>
          <w:sz w:val="32"/>
          <w:szCs w:val="32"/>
        </w:rPr>
        <w:t xml:space="preserve"> ansvarig</w:t>
      </w:r>
      <w:r w:rsidR="00C11E67" w:rsidRPr="00633581">
        <w:rPr>
          <w:rFonts w:asciiTheme="majorHAnsi" w:hAnsiTheme="majorHAnsi"/>
          <w:b/>
          <w:bCs/>
          <w:sz w:val="32"/>
          <w:szCs w:val="32"/>
        </w:rPr>
        <w:t xml:space="preserve"> (TKH)</w:t>
      </w:r>
    </w:p>
    <w:p w14:paraId="44DD20C0" w14:textId="454D990D" w:rsidR="00C11E67" w:rsidRDefault="00C11E67" w:rsidP="00C11E67">
      <w:pPr>
        <w:pStyle w:val="Liststycke"/>
        <w:numPr>
          <w:ilvl w:val="0"/>
          <w:numId w:val="16"/>
        </w:numPr>
      </w:pPr>
      <w:r>
        <w:t>Ansvarig för det administrativa runt TKH</w:t>
      </w:r>
      <w:r w:rsidR="003500F3">
        <w:t>, söka och återrapportera projektstöd</w:t>
      </w:r>
    </w:p>
    <w:p w14:paraId="10C469D9" w14:textId="043275E1" w:rsidR="003500F3" w:rsidRDefault="003500F3" w:rsidP="00C11E67">
      <w:pPr>
        <w:pStyle w:val="Liststycke"/>
        <w:numPr>
          <w:ilvl w:val="0"/>
          <w:numId w:val="16"/>
        </w:numPr>
      </w:pPr>
      <w:r>
        <w:t>Aktivt arbeta med rekrytering av spelare och ledare</w:t>
      </w:r>
    </w:p>
    <w:p w14:paraId="33D042CD" w14:textId="68479E22" w:rsidR="003500F3" w:rsidRDefault="00883933" w:rsidP="00C11E67">
      <w:pPr>
        <w:pStyle w:val="Liststycke"/>
        <w:numPr>
          <w:ilvl w:val="0"/>
          <w:numId w:val="16"/>
        </w:numPr>
      </w:pPr>
      <w:r>
        <w:t>Ser till att föreningens</w:t>
      </w:r>
      <w:r w:rsidR="00E75CE3">
        <w:t xml:space="preserve"> </w:t>
      </w:r>
      <w:r w:rsidR="00416765">
        <w:t>genomför</w:t>
      </w:r>
      <w:r w:rsidR="00E75CE3">
        <w:t xml:space="preserve"> regionens</w:t>
      </w:r>
      <w:r w:rsidR="003500F3">
        <w:t xml:space="preserve"> </w:t>
      </w:r>
      <w:r w:rsidR="00E75CE3">
        <w:t xml:space="preserve">fysiska </w:t>
      </w:r>
      <w:r w:rsidR="003500F3">
        <w:t>TKH</w:t>
      </w:r>
      <w:r w:rsidR="00E75CE3">
        <w:t>-</w:t>
      </w:r>
      <w:r w:rsidR="003500F3">
        <w:t>utbildning</w:t>
      </w:r>
    </w:p>
    <w:p w14:paraId="3A4C4847" w14:textId="419F986D" w:rsidR="003500F3" w:rsidRDefault="003500F3" w:rsidP="00C11E67">
      <w:pPr>
        <w:pStyle w:val="Liststycke"/>
        <w:numPr>
          <w:ilvl w:val="0"/>
          <w:numId w:val="16"/>
        </w:numPr>
      </w:pPr>
      <w:r>
        <w:t>Föräldrainformation</w:t>
      </w:r>
      <w:r w:rsidR="000E0049">
        <w:t xml:space="preserve"> och dialog med föräldrarna</w:t>
      </w:r>
    </w:p>
    <w:p w14:paraId="359776A3" w14:textId="38F3C2C5" w:rsidR="00F216E7" w:rsidRPr="00E52B99" w:rsidRDefault="0016661C" w:rsidP="003500F3">
      <w:pPr>
        <w:pStyle w:val="Liststycke"/>
        <w:numPr>
          <w:ilvl w:val="0"/>
          <w:numId w:val="16"/>
        </w:numPr>
      </w:pPr>
      <w:r>
        <w:t>Önskvärt</w:t>
      </w:r>
      <w:r w:rsidR="00D7703C">
        <w:t>:</w:t>
      </w:r>
      <w:r>
        <w:t xml:space="preserve"> att det finns låneutrustning </w:t>
      </w:r>
      <w:r w:rsidR="00E52B99">
        <w:br/>
      </w:r>
    </w:p>
    <w:p w14:paraId="2A2D3B24" w14:textId="7CB29F96" w:rsidR="00732494" w:rsidRPr="00633581" w:rsidRDefault="00732494" w:rsidP="00732494">
      <w:pPr>
        <w:rPr>
          <w:rFonts w:asciiTheme="majorHAnsi" w:hAnsiTheme="majorHAnsi"/>
          <w:b/>
          <w:bCs/>
          <w:sz w:val="32"/>
          <w:szCs w:val="32"/>
        </w:rPr>
      </w:pPr>
      <w:r w:rsidRPr="00633581">
        <w:rPr>
          <w:rFonts w:asciiTheme="majorHAnsi" w:hAnsiTheme="majorHAnsi"/>
          <w:b/>
          <w:bCs/>
          <w:sz w:val="32"/>
          <w:szCs w:val="32"/>
        </w:rPr>
        <w:t>Admi</w:t>
      </w:r>
      <w:r w:rsidR="00505CB7" w:rsidRPr="00633581">
        <w:rPr>
          <w:rFonts w:asciiTheme="majorHAnsi" w:hAnsiTheme="majorHAnsi"/>
          <w:b/>
          <w:bCs/>
          <w:sz w:val="32"/>
          <w:szCs w:val="32"/>
        </w:rPr>
        <w:t>nistrativa uppgifter</w:t>
      </w:r>
    </w:p>
    <w:p w14:paraId="56E4B9AC" w14:textId="7310210F" w:rsidR="00F216E7" w:rsidRDefault="00F3114B" w:rsidP="0003386F">
      <w:pPr>
        <w:pStyle w:val="Liststycke"/>
        <w:numPr>
          <w:ilvl w:val="0"/>
          <w:numId w:val="16"/>
        </w:numPr>
      </w:pPr>
      <w:r>
        <w:t>Uppdater</w:t>
      </w:r>
      <w:r w:rsidR="00F216E7">
        <w:t>ad hemsida</w:t>
      </w:r>
      <w:r w:rsidR="00A04962">
        <w:t xml:space="preserve"> mm, f</w:t>
      </w:r>
      <w:r w:rsidR="00DE5252">
        <w:t>ölja föreningens kommunikationsstrategi</w:t>
      </w:r>
    </w:p>
    <w:p w14:paraId="133354A9" w14:textId="4CD13BD4" w:rsidR="00F216E7" w:rsidRDefault="008A3F82" w:rsidP="0003386F">
      <w:pPr>
        <w:pStyle w:val="Liststycke"/>
        <w:numPr>
          <w:ilvl w:val="0"/>
          <w:numId w:val="16"/>
        </w:numPr>
      </w:pPr>
      <w:r>
        <w:t>Kunnig inom TSM, tex s</w:t>
      </w:r>
      <w:r w:rsidR="00F216E7">
        <w:t>äsongsregist</w:t>
      </w:r>
      <w:r w:rsidR="00A04962">
        <w:t>r</w:t>
      </w:r>
      <w:r w:rsidR="00F216E7">
        <w:t>era era spelare</w:t>
      </w:r>
      <w:r>
        <w:t>, lägga in matcher etc</w:t>
      </w:r>
    </w:p>
    <w:p w14:paraId="6207C378" w14:textId="4DC9BD2A" w:rsidR="00E52B99" w:rsidRDefault="00F774C4" w:rsidP="009D4C37">
      <w:pPr>
        <w:pStyle w:val="Liststycke"/>
        <w:numPr>
          <w:ilvl w:val="0"/>
          <w:numId w:val="16"/>
        </w:numPr>
      </w:pPr>
      <w:r>
        <w:t xml:space="preserve">Kunnig inom </w:t>
      </w:r>
      <w:r w:rsidR="008A3F82">
        <w:t>OV</w:t>
      </w:r>
      <w:r w:rsidR="00652943">
        <w:t xml:space="preserve">R, </w:t>
      </w:r>
      <w:r>
        <w:t xml:space="preserve">alla matcher från U13 och uppåt ska </w:t>
      </w:r>
      <w:r w:rsidR="00652943">
        <w:t>liverapportera</w:t>
      </w:r>
      <w:r>
        <w:t>s</w:t>
      </w:r>
      <w:r w:rsidR="00636C46">
        <w:t>, informera berörda</w:t>
      </w:r>
      <w:r w:rsidR="00652943">
        <w:t xml:space="preserve"> </w:t>
      </w:r>
      <w:r w:rsidR="00E52B99">
        <w:br/>
      </w:r>
    </w:p>
    <w:p w14:paraId="0BFA4ABD" w14:textId="1CE6EC66" w:rsidR="009D4C37" w:rsidRPr="00E52B99" w:rsidRDefault="009D4C37" w:rsidP="00E52B99">
      <w:r w:rsidRPr="00E52B99">
        <w:rPr>
          <w:rFonts w:asciiTheme="majorHAnsi" w:hAnsiTheme="majorHAnsi"/>
          <w:sz w:val="32"/>
          <w:szCs w:val="32"/>
        </w:rPr>
        <w:t>Viktiga punkter att ha med vid varje styrelsemöte:</w:t>
      </w:r>
    </w:p>
    <w:p w14:paraId="1C11EFB5" w14:textId="74A03324" w:rsidR="009D4C37" w:rsidRDefault="009D4C37" w:rsidP="009D4C37">
      <w:pPr>
        <w:pStyle w:val="Liststycke"/>
        <w:numPr>
          <w:ilvl w:val="0"/>
          <w:numId w:val="19"/>
        </w:numPr>
      </w:pPr>
      <w:r>
        <w:t>Ungdomsverksamheten</w:t>
      </w:r>
      <w:r w:rsidR="00951E1F">
        <w:t xml:space="preserve"> TKH – U15</w:t>
      </w:r>
      <w:r>
        <w:br/>
        <w:t>- Rekrytering och behålla perspektiv</w:t>
      </w:r>
    </w:p>
    <w:p w14:paraId="7725AB52" w14:textId="61C749C1" w:rsidR="009D4C37" w:rsidRDefault="009D4C37" w:rsidP="009D4C37">
      <w:pPr>
        <w:pStyle w:val="Liststycke"/>
        <w:numPr>
          <w:ilvl w:val="0"/>
          <w:numId w:val="19"/>
        </w:numPr>
      </w:pPr>
      <w:r>
        <w:t>Junior och seniorverksamheten</w:t>
      </w:r>
      <w:r w:rsidR="006859E6">
        <w:t xml:space="preserve"> (om det finns)</w:t>
      </w:r>
    </w:p>
    <w:p w14:paraId="7B2A6E4F" w14:textId="7353DA8E" w:rsidR="009D4C37" w:rsidRDefault="009D4C37" w:rsidP="009D4C37">
      <w:pPr>
        <w:pStyle w:val="Liststycke"/>
        <w:numPr>
          <w:ilvl w:val="0"/>
          <w:numId w:val="19"/>
        </w:numPr>
      </w:pPr>
      <w:r>
        <w:t>Utbildning</w:t>
      </w:r>
      <w:r>
        <w:br/>
        <w:t>- spelare, ledare, föräldrar</w:t>
      </w:r>
      <w:r w:rsidR="002E7B3F">
        <w:t>, domare</w:t>
      </w:r>
    </w:p>
    <w:p w14:paraId="25D6C0EA" w14:textId="77777777" w:rsidR="009D4C37" w:rsidRDefault="009D4C37" w:rsidP="009D4C37">
      <w:pPr>
        <w:pStyle w:val="Liststycke"/>
        <w:numPr>
          <w:ilvl w:val="0"/>
          <w:numId w:val="19"/>
        </w:numPr>
      </w:pPr>
      <w:r>
        <w:t>Ekonomi</w:t>
      </w:r>
    </w:p>
    <w:p w14:paraId="3AB3A05C" w14:textId="77777777" w:rsidR="009D4C37" w:rsidRDefault="009D4C37" w:rsidP="009D4C37">
      <w:pPr>
        <w:pStyle w:val="Liststycke"/>
        <w:numPr>
          <w:ilvl w:val="0"/>
          <w:numId w:val="19"/>
        </w:numPr>
      </w:pPr>
      <w:r>
        <w:t>Anläggning</w:t>
      </w:r>
    </w:p>
    <w:p w14:paraId="181BAA9D" w14:textId="77777777" w:rsidR="009D4C37" w:rsidRDefault="009D4C37" w:rsidP="009D4C37">
      <w:pPr>
        <w:pStyle w:val="Liststycke"/>
        <w:numPr>
          <w:ilvl w:val="0"/>
          <w:numId w:val="19"/>
        </w:numPr>
      </w:pPr>
      <w:r>
        <w:t>Domare</w:t>
      </w:r>
    </w:p>
    <w:p w14:paraId="0A32C1BB" w14:textId="56E08BC6" w:rsidR="006859E6" w:rsidRDefault="006859E6" w:rsidP="009D4C37">
      <w:pPr>
        <w:pStyle w:val="Liststycke"/>
        <w:numPr>
          <w:ilvl w:val="0"/>
          <w:numId w:val="19"/>
        </w:numPr>
      </w:pPr>
      <w:r>
        <w:t>Övrigt</w:t>
      </w:r>
    </w:p>
    <w:p w14:paraId="63713E20" w14:textId="77777777" w:rsidR="007E5C36" w:rsidRPr="006F49ED" w:rsidRDefault="007E5C36" w:rsidP="00732494">
      <w:pPr>
        <w:rPr>
          <w:rFonts w:asciiTheme="majorHAnsi" w:hAnsiTheme="majorHAnsi"/>
          <w:b/>
          <w:bCs/>
          <w:sz w:val="40"/>
          <w:szCs w:val="40"/>
        </w:rPr>
      </w:pPr>
    </w:p>
    <w:p w14:paraId="0139AA3F" w14:textId="77777777" w:rsidR="006F49ED" w:rsidRPr="00367AD4" w:rsidRDefault="006F49ED" w:rsidP="002822F5"/>
    <w:p w14:paraId="13696E1D" w14:textId="77777777" w:rsidR="00016670" w:rsidRPr="00925C74" w:rsidRDefault="00016670" w:rsidP="00016670">
      <w:pPr>
        <w:pStyle w:val="Rubrik1"/>
      </w:pPr>
      <w:r w:rsidRPr="00925C74">
        <w:t>Lagorganisation</w:t>
      </w:r>
    </w:p>
    <w:p w14:paraId="4EB21784" w14:textId="77777777" w:rsidR="00016670" w:rsidRDefault="00016670" w:rsidP="00016670">
      <w:pPr>
        <w:pStyle w:val="Rubrik1"/>
        <w:spacing w:after="0"/>
        <w:rPr>
          <w:rFonts w:asciiTheme="minorHAnsi" w:hAnsiTheme="minorHAnsi" w:cs="Cambria Math" w:hint="eastAsia"/>
          <w:b/>
          <w:bCs/>
          <w:sz w:val="20"/>
          <w:szCs w:val="20"/>
        </w:rPr>
      </w:pPr>
      <w:r w:rsidRPr="00DB36C1">
        <w:rPr>
          <w:rFonts w:asciiTheme="minorHAnsi" w:hAnsiTheme="minorHAnsi"/>
          <w:b/>
          <w:bCs/>
          <w:sz w:val="20"/>
          <w:szCs w:val="20"/>
        </w:rPr>
        <w:t xml:space="preserve">Lagbildande </w:t>
      </w:r>
      <w:r w:rsidRPr="00DB36C1">
        <w:rPr>
          <w:rFonts w:asciiTheme="minorHAnsi" w:hAnsiTheme="minorHAnsi" w:cs="Cambria Math"/>
          <w:b/>
          <w:bCs/>
          <w:sz w:val="20"/>
          <w:szCs w:val="20"/>
        </w:rPr>
        <w:t>​</w:t>
      </w:r>
    </w:p>
    <w:p w14:paraId="213CF9A6" w14:textId="77777777" w:rsidR="00016670" w:rsidRDefault="00016670" w:rsidP="00016670">
      <w:pPr>
        <w:pStyle w:val="Rubrik1"/>
        <w:spacing w:after="0"/>
        <w:rPr>
          <w:rFonts w:asciiTheme="minorHAnsi" w:hAnsiTheme="minorHAnsi" w:cs="Cambria Math" w:hint="eastAsia"/>
          <w:b/>
          <w:bCs/>
          <w:sz w:val="20"/>
          <w:szCs w:val="20"/>
        </w:rPr>
      </w:pPr>
    </w:p>
    <w:p w14:paraId="3B420EDA" w14:textId="7B212CEF" w:rsidR="00016670" w:rsidRDefault="00016670" w:rsidP="00016670">
      <w:pPr>
        <w:autoSpaceDE w:val="0"/>
        <w:autoSpaceDN w:val="0"/>
        <w:adjustRightInd w:val="0"/>
        <w:spacing w:after="0" w:line="240" w:lineRule="auto"/>
        <w:rPr>
          <w:rFonts w:cs="CIDFont+F2"/>
          <w:szCs w:val="20"/>
        </w:rPr>
      </w:pPr>
      <w:r w:rsidRPr="00FF493E">
        <w:rPr>
          <w:rFonts w:cs="CIDFont+F2"/>
          <w:szCs w:val="20"/>
        </w:rPr>
        <w:t>Som ledare ska du årlige</w:t>
      </w:r>
      <w:r w:rsidR="00A201E9">
        <w:rPr>
          <w:rFonts w:cs="CIDFont+F2"/>
          <w:szCs w:val="20"/>
        </w:rPr>
        <w:t>n</w:t>
      </w:r>
      <w:r w:rsidRPr="00FF493E">
        <w:rPr>
          <w:rFonts w:cs="CIDFont+F2"/>
          <w:szCs w:val="20"/>
        </w:rPr>
        <w:t xml:space="preserve"> lämna in utdrag ur belastningsregistret.</w:t>
      </w:r>
      <w:r w:rsidRPr="00FF493E">
        <w:rPr>
          <w:rFonts w:cs="CIDFont+F2"/>
          <w:szCs w:val="20"/>
        </w:rPr>
        <w:br/>
      </w:r>
      <w:r w:rsidR="0043617E">
        <w:rPr>
          <w:rFonts w:cs="CIDFont+F2"/>
          <w:szCs w:val="20"/>
        </w:rPr>
        <w:t xml:space="preserve">I föreningen </w:t>
      </w:r>
      <w:r w:rsidR="0043617E" w:rsidRPr="00D55CEB">
        <w:rPr>
          <w:rFonts w:cs="CIDFont+F2"/>
          <w:szCs w:val="20"/>
          <w:highlight w:val="green"/>
        </w:rPr>
        <w:t>xxxx</w:t>
      </w:r>
      <w:r w:rsidR="0043617E">
        <w:rPr>
          <w:rFonts w:cs="CIDFont+F2"/>
          <w:szCs w:val="20"/>
        </w:rPr>
        <w:t xml:space="preserve"> lämna</w:t>
      </w:r>
      <w:r w:rsidR="00AE310A">
        <w:rPr>
          <w:rFonts w:cs="CIDFont+F2"/>
          <w:szCs w:val="20"/>
        </w:rPr>
        <w:t xml:space="preserve">s </w:t>
      </w:r>
      <w:r w:rsidR="0043617E">
        <w:rPr>
          <w:rFonts w:cs="CIDFont+F2"/>
          <w:szCs w:val="20"/>
        </w:rPr>
        <w:t xml:space="preserve">utdrag ut belastningsregistret </w:t>
      </w:r>
      <w:r w:rsidR="00D55CEB">
        <w:rPr>
          <w:rFonts w:cs="CIDFont+F2"/>
          <w:szCs w:val="20"/>
        </w:rPr>
        <w:t xml:space="preserve">till </w:t>
      </w:r>
      <w:r w:rsidR="00D55CEB" w:rsidRPr="00D55CEB">
        <w:rPr>
          <w:rFonts w:cs="CIDFont+F2"/>
          <w:szCs w:val="20"/>
          <w:highlight w:val="green"/>
        </w:rPr>
        <w:t>xxxx</w:t>
      </w:r>
      <w:r w:rsidR="00A201E9">
        <w:rPr>
          <w:rFonts w:cs="CIDFont+F2"/>
          <w:szCs w:val="20"/>
        </w:rPr>
        <w:t>.</w:t>
      </w:r>
    </w:p>
    <w:p w14:paraId="4A6D93D7" w14:textId="77777777" w:rsidR="00924141" w:rsidRDefault="00924141" w:rsidP="00016670">
      <w:pPr>
        <w:autoSpaceDE w:val="0"/>
        <w:autoSpaceDN w:val="0"/>
        <w:adjustRightInd w:val="0"/>
        <w:spacing w:after="0" w:line="240" w:lineRule="auto"/>
        <w:rPr>
          <w:rFonts w:cs="CIDFont+F2"/>
          <w:szCs w:val="20"/>
        </w:rPr>
      </w:pPr>
    </w:p>
    <w:p w14:paraId="6CF4C20D" w14:textId="098FE1C2" w:rsidR="00786395" w:rsidRDefault="00924141" w:rsidP="001E0E97">
      <w:pPr>
        <w:autoSpaceDE w:val="0"/>
        <w:autoSpaceDN w:val="0"/>
        <w:adjustRightInd w:val="0"/>
        <w:spacing w:after="0" w:line="240" w:lineRule="auto"/>
        <w:rPr>
          <w:rFonts w:cs="Cambria Math"/>
          <w:i/>
          <w:iCs/>
          <w:szCs w:val="20"/>
        </w:rPr>
      </w:pPr>
      <w:r>
        <w:rPr>
          <w:rFonts w:cs="CIDFont+F2"/>
          <w:szCs w:val="20"/>
        </w:rPr>
        <w:t xml:space="preserve">När </w:t>
      </w:r>
      <w:r w:rsidR="00AA5E8D">
        <w:rPr>
          <w:rFonts w:cs="CIDFont+F2"/>
          <w:szCs w:val="20"/>
        </w:rPr>
        <w:t>föreningen</w:t>
      </w:r>
      <w:r w:rsidR="00B41F98">
        <w:rPr>
          <w:rFonts w:cs="CIDFont+F2"/>
          <w:szCs w:val="20"/>
        </w:rPr>
        <w:t xml:space="preserve"> startar upp Tre Kronor Hockeyskola behövs ett ledarteam</w:t>
      </w:r>
      <w:r w:rsidR="00AA5E8D">
        <w:rPr>
          <w:rFonts w:cs="CIDFont+F2"/>
          <w:szCs w:val="20"/>
        </w:rPr>
        <w:t>. T</w:t>
      </w:r>
      <w:r w:rsidR="0065722B">
        <w:rPr>
          <w:rFonts w:cs="CIDFont+F2"/>
          <w:szCs w:val="20"/>
        </w:rPr>
        <w:t>eam</w:t>
      </w:r>
      <w:r w:rsidR="00666ACE">
        <w:rPr>
          <w:rFonts w:cs="CIDFont+F2"/>
          <w:szCs w:val="20"/>
        </w:rPr>
        <w:t>et</w:t>
      </w:r>
      <w:r w:rsidR="0065722B">
        <w:rPr>
          <w:rFonts w:cs="CIDFont+F2"/>
          <w:szCs w:val="20"/>
        </w:rPr>
        <w:t xml:space="preserve"> behöv</w:t>
      </w:r>
      <w:r w:rsidR="00AA5E8D">
        <w:rPr>
          <w:rFonts w:cs="CIDFont+F2"/>
          <w:szCs w:val="20"/>
        </w:rPr>
        <w:t>er</w:t>
      </w:r>
      <w:r w:rsidR="0065722B">
        <w:rPr>
          <w:rFonts w:cs="CIDFont+F2"/>
          <w:szCs w:val="20"/>
        </w:rPr>
        <w:t xml:space="preserve"> olika egenskaper och kompetenser</w:t>
      </w:r>
      <w:r w:rsidR="00A2692F">
        <w:rPr>
          <w:rFonts w:cs="CIDFont+F2"/>
          <w:szCs w:val="20"/>
        </w:rPr>
        <w:t xml:space="preserve"> såsom, pedagogiskt ledarskap</w:t>
      </w:r>
      <w:r w:rsidR="000B2E7D">
        <w:rPr>
          <w:rFonts w:cs="CIDFont+F2"/>
          <w:szCs w:val="20"/>
        </w:rPr>
        <w:t xml:space="preserve"> och </w:t>
      </w:r>
      <w:r w:rsidR="0065722B">
        <w:rPr>
          <w:rFonts w:cs="CIDFont+F2"/>
          <w:szCs w:val="20"/>
        </w:rPr>
        <w:t>hockeykunskap</w:t>
      </w:r>
      <w:r w:rsidR="00227BD0">
        <w:rPr>
          <w:rFonts w:cs="CIDFont+F2"/>
          <w:szCs w:val="20"/>
        </w:rPr>
        <w:t xml:space="preserve">. </w:t>
      </w:r>
      <w:r w:rsidR="00DA33A7">
        <w:rPr>
          <w:rFonts w:cs="CIDFont+F2"/>
          <w:szCs w:val="20"/>
        </w:rPr>
        <w:t xml:space="preserve">I teamet </w:t>
      </w:r>
      <w:r w:rsidR="003461DE">
        <w:rPr>
          <w:rFonts w:cs="CIDFont+F2"/>
          <w:szCs w:val="20"/>
        </w:rPr>
        <w:t xml:space="preserve">behövs </w:t>
      </w:r>
      <w:r w:rsidR="00DA33A7">
        <w:rPr>
          <w:rFonts w:cs="CIDFont+F2"/>
          <w:szCs w:val="20"/>
        </w:rPr>
        <w:t xml:space="preserve">också </w:t>
      </w:r>
      <w:r w:rsidR="00DC3377">
        <w:rPr>
          <w:rFonts w:cs="CIDFont+F2"/>
          <w:szCs w:val="20"/>
        </w:rPr>
        <w:lastRenderedPageBreak/>
        <w:t xml:space="preserve">någon som sköter administrationen. </w:t>
      </w:r>
      <w:r w:rsidR="005B2335">
        <w:rPr>
          <w:rFonts w:cs="CIDFont+F2"/>
          <w:szCs w:val="20"/>
        </w:rPr>
        <w:t xml:space="preserve">Se </w:t>
      </w:r>
      <w:r w:rsidR="00DC3377">
        <w:rPr>
          <w:rFonts w:cs="CIDFont+F2"/>
          <w:szCs w:val="20"/>
        </w:rPr>
        <w:t xml:space="preserve">guide i </w:t>
      </w:r>
      <w:r w:rsidR="005B2335">
        <w:rPr>
          <w:rFonts w:cs="CIDFont+F2"/>
          <w:szCs w:val="20"/>
        </w:rPr>
        <w:t xml:space="preserve">dokumentet </w:t>
      </w:r>
      <w:r w:rsidR="005B2335" w:rsidRPr="001E0E97">
        <w:rPr>
          <w:rFonts w:cs="CIDFont+F2"/>
          <w:szCs w:val="20"/>
          <w:u w:val="single"/>
        </w:rPr>
        <w:t xml:space="preserve">”Att </w:t>
      </w:r>
      <w:r w:rsidR="001E0E97" w:rsidRPr="001E0E97">
        <w:rPr>
          <w:rFonts w:cs="CIDFont+F2"/>
          <w:szCs w:val="20"/>
          <w:u w:val="single"/>
        </w:rPr>
        <w:t>gå från TKH till att bilda lag” (Länk)</w:t>
      </w:r>
      <w:r w:rsidR="00943A7E" w:rsidRPr="001E0E97">
        <w:rPr>
          <w:rFonts w:cs="CIDFont+F2"/>
          <w:szCs w:val="20"/>
          <w:u w:val="single"/>
        </w:rPr>
        <w:br/>
      </w:r>
      <w:r w:rsidR="00997F75">
        <w:rPr>
          <w:rFonts w:cs="CIDFont+F2"/>
          <w:szCs w:val="20"/>
        </w:rPr>
        <w:t xml:space="preserve"> </w:t>
      </w:r>
    </w:p>
    <w:p w14:paraId="3E236CB1" w14:textId="5C462B11" w:rsidR="0027353E" w:rsidRPr="00C16589" w:rsidRDefault="00DA33A7" w:rsidP="00347637">
      <w:pPr>
        <w:rPr>
          <w:rFonts w:cs="Cambria Math"/>
          <w:b/>
          <w:bCs/>
          <w:szCs w:val="20"/>
        </w:rPr>
      </w:pPr>
      <w:r>
        <w:rPr>
          <w:rFonts w:cs="Cambria Math"/>
          <w:b/>
          <w:bCs/>
          <w:szCs w:val="20"/>
        </w:rPr>
        <w:t xml:space="preserve">Att </w:t>
      </w:r>
      <w:r w:rsidR="00371248">
        <w:rPr>
          <w:rFonts w:cs="Cambria Math"/>
          <w:b/>
          <w:bCs/>
          <w:szCs w:val="20"/>
        </w:rPr>
        <w:t xml:space="preserve">ingå i ett Ledarteam </w:t>
      </w:r>
      <w:r w:rsidRPr="00DA33A7">
        <w:rPr>
          <w:rFonts w:cs="Cambria Math"/>
          <w:b/>
          <w:bCs/>
          <w:szCs w:val="20"/>
        </w:rPr>
        <w:t xml:space="preserve">i </w:t>
      </w:r>
      <w:r w:rsidRPr="00C16589">
        <w:rPr>
          <w:rFonts w:cs="Cambria Math"/>
          <w:b/>
          <w:bCs/>
          <w:szCs w:val="20"/>
          <w:highlight w:val="green"/>
        </w:rPr>
        <w:t>xxxx</w:t>
      </w:r>
      <w:r w:rsidRPr="00DA33A7">
        <w:rPr>
          <w:rFonts w:cs="Cambria Math"/>
          <w:b/>
          <w:bCs/>
          <w:szCs w:val="20"/>
        </w:rPr>
        <w:t xml:space="preserve"> förening</w:t>
      </w:r>
      <w:r w:rsidR="004463C4">
        <w:rPr>
          <w:rFonts w:cs="Cambria Math"/>
          <w:b/>
          <w:bCs/>
          <w:szCs w:val="20"/>
        </w:rPr>
        <w:t xml:space="preserve"> innebär:</w:t>
      </w:r>
    </w:p>
    <w:p w14:paraId="186F0D91" w14:textId="04B21FEB" w:rsidR="008E4DD3" w:rsidRPr="00CF27BE" w:rsidRDefault="00371248" w:rsidP="00CF27BE">
      <w:pPr>
        <w:pStyle w:val="Rubrik1"/>
        <w:numPr>
          <w:ilvl w:val="0"/>
          <w:numId w:val="17"/>
        </w:numPr>
        <w:spacing w:after="0"/>
        <w:rPr>
          <w:rFonts w:asciiTheme="minorHAnsi" w:hAnsiTheme="minorHAnsi" w:hint="eastAsia"/>
          <w:sz w:val="20"/>
          <w:szCs w:val="20"/>
        </w:rPr>
      </w:pPr>
      <w:r w:rsidRPr="00625E83">
        <w:rPr>
          <w:rFonts w:asciiTheme="minorHAnsi" w:hAnsiTheme="minorHAnsi"/>
          <w:sz w:val="20"/>
          <w:szCs w:val="20"/>
        </w:rPr>
        <w:t xml:space="preserve">Att </w:t>
      </w:r>
      <w:r w:rsidR="00433F0E">
        <w:rPr>
          <w:rFonts w:asciiTheme="minorHAnsi" w:hAnsiTheme="minorHAnsi"/>
          <w:sz w:val="20"/>
          <w:szCs w:val="20"/>
        </w:rPr>
        <w:t xml:space="preserve">du förhåller dig till </w:t>
      </w:r>
      <w:r w:rsidR="008E4DD3">
        <w:rPr>
          <w:rFonts w:asciiTheme="minorHAnsi" w:hAnsiTheme="minorHAnsi"/>
          <w:sz w:val="20"/>
          <w:szCs w:val="20"/>
        </w:rPr>
        <w:t>detta dokument och</w:t>
      </w:r>
      <w:r w:rsidRPr="00625E83">
        <w:rPr>
          <w:rFonts w:asciiTheme="minorHAnsi" w:hAnsiTheme="minorHAnsi"/>
          <w:sz w:val="20"/>
          <w:szCs w:val="20"/>
        </w:rPr>
        <w:t xml:space="preserve"> följer Svensk Ishockeys </w:t>
      </w:r>
      <w:r w:rsidR="00625E83" w:rsidRPr="00625E83">
        <w:rPr>
          <w:rFonts w:asciiTheme="minorHAnsi" w:hAnsiTheme="minorHAnsi"/>
          <w:sz w:val="20"/>
          <w:szCs w:val="20"/>
        </w:rPr>
        <w:t xml:space="preserve">och </w:t>
      </w:r>
      <w:r w:rsidR="00625E83" w:rsidRPr="00625E83">
        <w:rPr>
          <w:rFonts w:asciiTheme="minorHAnsi" w:hAnsiTheme="minorHAnsi"/>
          <w:sz w:val="20"/>
          <w:szCs w:val="20"/>
          <w:highlight w:val="green"/>
        </w:rPr>
        <w:t>xxxx</w:t>
      </w:r>
      <w:r w:rsidR="00625E83" w:rsidRPr="00625E83">
        <w:rPr>
          <w:rFonts w:asciiTheme="minorHAnsi" w:hAnsiTheme="minorHAnsi"/>
          <w:sz w:val="20"/>
          <w:szCs w:val="20"/>
        </w:rPr>
        <w:t xml:space="preserve"> förenings </w:t>
      </w:r>
      <w:r w:rsidR="00433F0E">
        <w:rPr>
          <w:rFonts w:asciiTheme="minorHAnsi" w:hAnsiTheme="minorHAnsi"/>
          <w:sz w:val="20"/>
          <w:szCs w:val="20"/>
        </w:rPr>
        <w:t>M</w:t>
      </w:r>
      <w:r w:rsidR="00625E83" w:rsidRPr="00625E83">
        <w:rPr>
          <w:rFonts w:asciiTheme="minorHAnsi" w:hAnsiTheme="minorHAnsi"/>
          <w:sz w:val="20"/>
          <w:szCs w:val="20"/>
        </w:rPr>
        <w:t>ål och Riktlinjer</w:t>
      </w:r>
      <w:r w:rsidR="00625E83">
        <w:rPr>
          <w:rFonts w:asciiTheme="minorHAnsi" w:hAnsiTheme="minorHAnsi"/>
          <w:sz w:val="20"/>
          <w:szCs w:val="20"/>
        </w:rPr>
        <w:t>.</w:t>
      </w:r>
    </w:p>
    <w:p w14:paraId="2896B341" w14:textId="34DB8E6F" w:rsidR="00CB4B7B" w:rsidRPr="004E4BB3" w:rsidRDefault="008E4DD3" w:rsidP="008E4DD3">
      <w:pPr>
        <w:pStyle w:val="Rubrik1"/>
        <w:numPr>
          <w:ilvl w:val="0"/>
          <w:numId w:val="17"/>
        </w:numPr>
        <w:spacing w:after="0"/>
        <w:rPr>
          <w:rFonts w:asciiTheme="minorHAnsi" w:hAnsiTheme="minorHAnsi" w:hint="eastAsia"/>
          <w:sz w:val="20"/>
          <w:szCs w:val="20"/>
          <w:highlight w:val="green"/>
        </w:rPr>
      </w:pPr>
      <w:r w:rsidRPr="004E4BB3">
        <w:rPr>
          <w:rFonts w:asciiTheme="minorHAnsi" w:hAnsiTheme="minorHAnsi"/>
          <w:sz w:val="20"/>
          <w:szCs w:val="20"/>
          <w:highlight w:val="green"/>
        </w:rPr>
        <w:t xml:space="preserve">Att du får </w:t>
      </w:r>
      <w:r w:rsidR="00CB4B7B" w:rsidRPr="004E4BB3">
        <w:rPr>
          <w:rFonts w:asciiTheme="minorHAnsi" w:hAnsiTheme="minorHAnsi"/>
          <w:sz w:val="20"/>
          <w:szCs w:val="20"/>
          <w:highlight w:val="green"/>
        </w:rPr>
        <w:t xml:space="preserve">gå kostnadsfria </w:t>
      </w:r>
      <w:r w:rsidR="003B1756" w:rsidRPr="004E4BB3">
        <w:rPr>
          <w:rFonts w:asciiTheme="minorHAnsi" w:hAnsiTheme="minorHAnsi"/>
          <w:sz w:val="20"/>
          <w:szCs w:val="20"/>
          <w:highlight w:val="green"/>
        </w:rPr>
        <w:t>utbildningar</w:t>
      </w:r>
      <w:r w:rsidR="004E4BB3" w:rsidRPr="004E4BB3">
        <w:rPr>
          <w:rFonts w:asciiTheme="minorHAnsi" w:hAnsiTheme="minorHAnsi"/>
          <w:sz w:val="20"/>
          <w:szCs w:val="20"/>
          <w:highlight w:val="green"/>
        </w:rPr>
        <w:t>.</w:t>
      </w:r>
    </w:p>
    <w:p w14:paraId="4324637B" w14:textId="62ECA572" w:rsidR="004E4BB3" w:rsidRPr="004E4BB3" w:rsidRDefault="00CB4B7B" w:rsidP="004E4BB3">
      <w:pPr>
        <w:pStyle w:val="Rubrik1"/>
        <w:numPr>
          <w:ilvl w:val="0"/>
          <w:numId w:val="17"/>
        </w:numPr>
        <w:spacing w:after="0"/>
        <w:rPr>
          <w:rFonts w:asciiTheme="minorHAnsi" w:hAnsiTheme="minorHAnsi" w:hint="eastAsia"/>
          <w:sz w:val="20"/>
          <w:szCs w:val="20"/>
          <w:highlight w:val="green"/>
        </w:rPr>
      </w:pPr>
      <w:r w:rsidRPr="004E4BB3">
        <w:rPr>
          <w:rFonts w:asciiTheme="minorHAnsi" w:hAnsiTheme="minorHAnsi"/>
          <w:sz w:val="20"/>
          <w:szCs w:val="20"/>
          <w:highlight w:val="green"/>
        </w:rPr>
        <w:t>Att du får följande …..</w:t>
      </w:r>
      <w:r w:rsidR="00C441AD">
        <w:rPr>
          <w:rFonts w:asciiTheme="minorHAnsi" w:hAnsiTheme="minorHAnsi"/>
          <w:sz w:val="20"/>
          <w:szCs w:val="20"/>
          <w:highlight w:val="green"/>
        </w:rPr>
        <w:br/>
      </w:r>
      <w:r w:rsidR="007B5383" w:rsidRPr="004E4BB3">
        <w:rPr>
          <w:rFonts w:asciiTheme="minorHAnsi" w:hAnsiTheme="minorHAnsi"/>
          <w:sz w:val="20"/>
          <w:szCs w:val="20"/>
          <w:highlight w:val="green"/>
        </w:rPr>
        <w:t>föreningskläder</w:t>
      </w:r>
      <w:r w:rsidR="00E0531A">
        <w:rPr>
          <w:rFonts w:asciiTheme="minorHAnsi" w:hAnsiTheme="minorHAnsi"/>
          <w:sz w:val="20"/>
          <w:szCs w:val="20"/>
          <w:highlight w:val="green"/>
        </w:rPr>
        <w:t>, gemensam ledaravslutning</w:t>
      </w:r>
      <w:r w:rsidR="007B5383" w:rsidRPr="004E4BB3">
        <w:rPr>
          <w:rFonts w:asciiTheme="minorHAnsi" w:hAnsiTheme="minorHAnsi"/>
          <w:sz w:val="20"/>
          <w:szCs w:val="20"/>
          <w:highlight w:val="green"/>
        </w:rPr>
        <w:t xml:space="preserve"> etc.</w:t>
      </w:r>
      <w:r w:rsidR="004E4BB3" w:rsidRPr="004E4BB3">
        <w:rPr>
          <w:rFonts w:asciiTheme="minorHAnsi" w:hAnsiTheme="minorHAnsi"/>
          <w:sz w:val="20"/>
          <w:szCs w:val="20"/>
          <w:highlight w:val="green"/>
        </w:rPr>
        <w:t xml:space="preserve"> </w:t>
      </w:r>
    </w:p>
    <w:p w14:paraId="6CC242E8" w14:textId="77777777" w:rsidR="00433F0E" w:rsidRDefault="00433F0E" w:rsidP="00433F0E">
      <w:pPr>
        <w:pStyle w:val="Rubrik1"/>
        <w:spacing w:after="0"/>
        <w:rPr>
          <w:rFonts w:asciiTheme="minorHAnsi" w:hAnsiTheme="minorHAnsi" w:hint="eastAsia"/>
          <w:sz w:val="20"/>
          <w:szCs w:val="20"/>
        </w:rPr>
      </w:pPr>
    </w:p>
    <w:p w14:paraId="3CCBD53C" w14:textId="23B3230D" w:rsidR="00016670" w:rsidRPr="00625E83" w:rsidRDefault="00625E83" w:rsidP="00CF27BE">
      <w:pPr>
        <w:pStyle w:val="Rubrik1"/>
        <w:spacing w:after="0"/>
        <w:rPr>
          <w:rFonts w:asciiTheme="minorHAnsi" w:hAnsiTheme="minorHAnsi" w:hint="eastAsia"/>
          <w:sz w:val="20"/>
          <w:szCs w:val="20"/>
        </w:rPr>
      </w:pPr>
      <w:r w:rsidRPr="00625E83">
        <w:rPr>
          <w:rFonts w:asciiTheme="minorHAnsi" w:hAnsiTheme="minorHAnsi"/>
          <w:sz w:val="20"/>
          <w:szCs w:val="20"/>
        </w:rPr>
        <w:t xml:space="preserve">Att vara ledare är ett </w:t>
      </w:r>
      <w:r w:rsidR="00F810ED">
        <w:rPr>
          <w:rFonts w:asciiTheme="minorHAnsi" w:hAnsiTheme="minorHAnsi"/>
          <w:sz w:val="20"/>
          <w:szCs w:val="20"/>
        </w:rPr>
        <w:t xml:space="preserve">ömsesidigt </w:t>
      </w:r>
      <w:r w:rsidRPr="00625E83">
        <w:rPr>
          <w:rFonts w:asciiTheme="minorHAnsi" w:hAnsiTheme="minorHAnsi"/>
          <w:sz w:val="20"/>
          <w:szCs w:val="20"/>
        </w:rPr>
        <w:t>förtroendeuppdrag</w:t>
      </w:r>
      <w:r w:rsidR="00F810ED">
        <w:rPr>
          <w:rFonts w:asciiTheme="minorHAnsi" w:hAnsiTheme="minorHAnsi"/>
          <w:sz w:val="20"/>
          <w:szCs w:val="20"/>
        </w:rPr>
        <w:t>.</w:t>
      </w:r>
      <w:r w:rsidR="00201D77" w:rsidRPr="00625E83">
        <w:rPr>
          <w:rFonts w:asciiTheme="minorHAnsi" w:hAnsiTheme="minorHAnsi"/>
          <w:sz w:val="20"/>
          <w:szCs w:val="20"/>
        </w:rPr>
        <w:br/>
      </w:r>
      <w:r w:rsidR="00016670" w:rsidRPr="00625E83">
        <w:rPr>
          <w:rFonts w:asciiTheme="minorHAnsi" w:hAnsiTheme="minorHAnsi"/>
          <w:sz w:val="20"/>
          <w:szCs w:val="20"/>
        </w:rPr>
        <w:br/>
      </w:r>
    </w:p>
    <w:p w14:paraId="72C03A95" w14:textId="77777777" w:rsidR="00016670" w:rsidRDefault="00016670" w:rsidP="00016670">
      <w:pPr>
        <w:pStyle w:val="Rubrik1"/>
        <w:rPr>
          <w:rFonts w:asciiTheme="minorHAnsi" w:hAnsiTheme="minorHAnsi" w:cs="Cambria Math" w:hint="eastAsia"/>
          <w:b/>
          <w:bCs/>
          <w:sz w:val="20"/>
          <w:szCs w:val="20"/>
        </w:rPr>
      </w:pPr>
      <w:r w:rsidRPr="00DB36C1">
        <w:rPr>
          <w:rFonts w:asciiTheme="minorHAnsi" w:hAnsiTheme="minorHAnsi"/>
          <w:b/>
          <w:bCs/>
          <w:sz w:val="20"/>
          <w:szCs w:val="20"/>
        </w:rPr>
        <w:t>Leda</w:t>
      </w:r>
      <w:r>
        <w:rPr>
          <w:rFonts w:asciiTheme="minorHAnsi" w:hAnsiTheme="minorHAnsi"/>
          <w:b/>
          <w:bCs/>
          <w:sz w:val="20"/>
          <w:szCs w:val="20"/>
        </w:rPr>
        <w:t>rteam</w:t>
      </w:r>
      <w:r w:rsidRPr="00DB36C1">
        <w:rPr>
          <w:rFonts w:asciiTheme="minorHAnsi" w:hAnsiTheme="minorHAnsi"/>
          <w:b/>
          <w:bCs/>
          <w:sz w:val="20"/>
          <w:szCs w:val="20"/>
        </w:rPr>
        <w:t xml:space="preserve"> </w:t>
      </w:r>
      <w:r w:rsidRPr="00DB36C1">
        <w:rPr>
          <w:rFonts w:asciiTheme="minorHAnsi" w:hAnsiTheme="minorHAnsi" w:cs="Cambria Math"/>
          <w:b/>
          <w:bCs/>
          <w:sz w:val="20"/>
          <w:szCs w:val="20"/>
        </w:rPr>
        <w:t>​</w:t>
      </w:r>
    </w:p>
    <w:p w14:paraId="7C551D02" w14:textId="62388224" w:rsidR="00016670" w:rsidRPr="00B00189" w:rsidRDefault="00016670" w:rsidP="00016670">
      <w:pPr>
        <w:pStyle w:val="Rubrik1"/>
        <w:spacing w:after="0"/>
        <w:rPr>
          <w:rFonts w:asciiTheme="minorHAnsi" w:hAnsiTheme="minorHAnsi" w:hint="eastAsia"/>
          <w:sz w:val="20"/>
          <w:szCs w:val="20"/>
        </w:rPr>
      </w:pPr>
      <w:r>
        <w:rPr>
          <w:rFonts w:asciiTheme="minorHAnsi" w:hAnsiTheme="minorHAnsi"/>
          <w:sz w:val="20"/>
          <w:szCs w:val="20"/>
        </w:rPr>
        <w:t>Ledarteamet ansvarar för att s</w:t>
      </w:r>
      <w:r w:rsidRPr="00D135C8">
        <w:rPr>
          <w:rFonts w:asciiTheme="minorHAnsi" w:hAnsiTheme="minorHAnsi"/>
          <w:sz w:val="20"/>
          <w:szCs w:val="20"/>
        </w:rPr>
        <w:t>äsongsplanera för laget tillsammans med ungdomsansvarig</w:t>
      </w:r>
      <w:r w:rsidRPr="00D135C8">
        <w:rPr>
          <w:rFonts w:asciiTheme="minorHAnsi" w:hAnsiTheme="minorHAnsi"/>
          <w:sz w:val="20"/>
          <w:szCs w:val="20"/>
        </w:rPr>
        <w:br/>
        <w:t>Ansvar</w:t>
      </w:r>
      <w:r w:rsidR="008B0FAA">
        <w:rPr>
          <w:rFonts w:asciiTheme="minorHAnsi" w:hAnsiTheme="minorHAnsi"/>
          <w:sz w:val="20"/>
          <w:szCs w:val="20"/>
        </w:rPr>
        <w:t>ar</w:t>
      </w:r>
      <w:r w:rsidRPr="00D135C8">
        <w:rPr>
          <w:rFonts w:asciiTheme="minorHAnsi" w:hAnsiTheme="minorHAnsi"/>
          <w:sz w:val="20"/>
          <w:szCs w:val="20"/>
        </w:rPr>
        <w:t xml:space="preserve"> för en god utvecklingsmiljö under träning, match och andra aktiviteter för att sätta människan i fokus</w:t>
      </w:r>
      <w:r w:rsidR="00832CBE">
        <w:rPr>
          <w:rFonts w:asciiTheme="minorHAnsi" w:hAnsiTheme="minorHAnsi"/>
          <w:sz w:val="20"/>
          <w:szCs w:val="20"/>
        </w:rPr>
        <w:t>.</w:t>
      </w:r>
      <w:r w:rsidR="007B7300">
        <w:rPr>
          <w:rFonts w:asciiTheme="minorHAnsi" w:hAnsiTheme="minorHAnsi"/>
          <w:sz w:val="20"/>
          <w:szCs w:val="20"/>
        </w:rPr>
        <w:t xml:space="preserve"> </w:t>
      </w:r>
      <w:r w:rsidRPr="00D135C8">
        <w:rPr>
          <w:rFonts w:asciiTheme="minorHAnsi" w:hAnsiTheme="minorHAnsi"/>
          <w:sz w:val="20"/>
          <w:szCs w:val="20"/>
        </w:rPr>
        <w:t xml:space="preserve">Kommunikation ska ske enligt föreningens kommunikationspolicy – hur vill vi bli uppfattade  </w:t>
      </w:r>
      <w:r>
        <w:rPr>
          <w:rFonts w:asciiTheme="minorHAnsi" w:hAnsiTheme="minorHAnsi"/>
          <w:sz w:val="20"/>
          <w:szCs w:val="20"/>
        </w:rPr>
        <w:br/>
      </w:r>
    </w:p>
    <w:p w14:paraId="6846D40E" w14:textId="54A481FF" w:rsidR="00016670" w:rsidRDefault="00016670" w:rsidP="00016670">
      <w:r>
        <w:t xml:space="preserve">Tränare – </w:t>
      </w:r>
      <w:r w:rsidR="00A87EEB">
        <w:t xml:space="preserve">består ofta av </w:t>
      </w:r>
      <w:r>
        <w:t>Huvud</w:t>
      </w:r>
      <w:r w:rsidR="000B138D">
        <w:t>-</w:t>
      </w:r>
      <w:r>
        <w:t>, Assisterande</w:t>
      </w:r>
      <w:r w:rsidR="000B138D">
        <w:t xml:space="preserve">- </w:t>
      </w:r>
      <w:r w:rsidR="001C3C1A">
        <w:t>och</w:t>
      </w:r>
      <w:r>
        <w:t xml:space="preserve"> Fys</w:t>
      </w:r>
      <w:r w:rsidR="000B138D">
        <w:t xml:space="preserve">tränare. </w:t>
      </w:r>
      <w:r w:rsidR="004E0645">
        <w:t>Målvaktsledare</w:t>
      </w:r>
      <w:r w:rsidR="00341C3C">
        <w:br/>
      </w:r>
      <w:r w:rsidR="00BF3800">
        <w:t xml:space="preserve">Ledare – Materialare, </w:t>
      </w:r>
      <w:r w:rsidR="004023A4">
        <w:t>L</w:t>
      </w:r>
      <w:r w:rsidR="00BF3800">
        <w:t>agledare</w:t>
      </w:r>
      <w:r w:rsidR="004023A4">
        <w:t>, Föräldragrupp</w:t>
      </w:r>
      <w:r w:rsidR="00620D06">
        <w:br/>
      </w:r>
      <w:r w:rsidR="001C3C1A">
        <w:t xml:space="preserve">Vi poängterar att </w:t>
      </w:r>
      <w:r w:rsidR="00F506DB">
        <w:t>laget</w:t>
      </w:r>
      <w:r w:rsidR="00580B59">
        <w:t xml:space="preserve">s alla ledare </w:t>
      </w:r>
      <w:r w:rsidR="00F506DB">
        <w:t xml:space="preserve">bör jobba som ett team. </w:t>
      </w:r>
      <w:r w:rsidR="006C39ED">
        <w:t xml:space="preserve"> </w:t>
      </w:r>
      <w:r w:rsidR="000B138D">
        <w:t xml:space="preserve"> </w:t>
      </w:r>
      <w:r>
        <w:tab/>
      </w:r>
    </w:p>
    <w:p w14:paraId="00420085" w14:textId="77777777" w:rsidR="00016670" w:rsidRDefault="00016670" w:rsidP="0003386F">
      <w:pPr>
        <w:pStyle w:val="Liststycke"/>
        <w:numPr>
          <w:ilvl w:val="0"/>
          <w:numId w:val="13"/>
        </w:numPr>
      </w:pPr>
      <w:r>
        <w:t>Planerar och leder träningar, is och fys</w:t>
      </w:r>
    </w:p>
    <w:p w14:paraId="7F1AA336" w14:textId="77777777" w:rsidR="00016670" w:rsidRDefault="00016670" w:rsidP="0003386F">
      <w:pPr>
        <w:pStyle w:val="Liststycke"/>
        <w:numPr>
          <w:ilvl w:val="0"/>
          <w:numId w:val="13"/>
        </w:numPr>
      </w:pPr>
      <w:r>
        <w:t>Coachar matcher</w:t>
      </w:r>
    </w:p>
    <w:p w14:paraId="3BF457F6" w14:textId="77777777" w:rsidR="00016670" w:rsidRDefault="00016670" w:rsidP="0003386F">
      <w:pPr>
        <w:pStyle w:val="Liststycke"/>
        <w:numPr>
          <w:ilvl w:val="0"/>
          <w:numId w:val="13"/>
        </w:numPr>
      </w:pPr>
      <w:r>
        <w:t>Planerar och leder andra aktiviteter utanför isen, teambildning</w:t>
      </w:r>
    </w:p>
    <w:p w14:paraId="27DF5EA5" w14:textId="77777777" w:rsidR="00016670" w:rsidRDefault="00016670" w:rsidP="0003386F">
      <w:pPr>
        <w:pStyle w:val="Liststycke"/>
        <w:numPr>
          <w:ilvl w:val="0"/>
          <w:numId w:val="13"/>
        </w:numPr>
      </w:pPr>
      <w:r>
        <w:t>Viktigt att minst en, helst alla innehar rätt utbildning enlig SIF:s utbildningsstege</w:t>
      </w:r>
    </w:p>
    <w:p w14:paraId="07ED2981" w14:textId="77777777" w:rsidR="006B1533" w:rsidRDefault="00016670" w:rsidP="0003386F">
      <w:pPr>
        <w:pStyle w:val="Liststycke"/>
        <w:numPr>
          <w:ilvl w:val="0"/>
          <w:numId w:val="13"/>
        </w:numPr>
      </w:pPr>
      <w:r>
        <w:t>Ledarteamet har en kontinuerlig dialog med ungdomsansvarig</w:t>
      </w:r>
    </w:p>
    <w:p w14:paraId="3F3EB775" w14:textId="60B02108" w:rsidR="00016670" w:rsidRPr="008C5C1C" w:rsidRDefault="006B1533" w:rsidP="0003386F">
      <w:pPr>
        <w:pStyle w:val="Liststycke"/>
        <w:numPr>
          <w:ilvl w:val="0"/>
          <w:numId w:val="13"/>
        </w:numPr>
      </w:pPr>
      <w:r w:rsidRPr="008C5C1C">
        <w:t>Deltar på föreningens möten</w:t>
      </w:r>
      <w:r w:rsidR="00344C24" w:rsidRPr="008C5C1C">
        <w:t xml:space="preserve"> som berör ert team</w:t>
      </w:r>
    </w:p>
    <w:p w14:paraId="6410E356" w14:textId="58C8E0A5" w:rsidR="00016670" w:rsidRPr="00F810ED" w:rsidRDefault="00016670" w:rsidP="00016670">
      <w:r w:rsidRPr="00F810ED">
        <w:t>Målvaktsansvarig i laget</w:t>
      </w:r>
      <w:r w:rsidR="00F810ED" w:rsidRPr="00F810ED">
        <w:t>, enligt SIF tävl</w:t>
      </w:r>
      <w:r w:rsidR="00F810ED">
        <w:t>ingsbestämmelser.</w:t>
      </w:r>
    </w:p>
    <w:p w14:paraId="76EE404B" w14:textId="77777777" w:rsidR="00016670" w:rsidRPr="00F810ED" w:rsidRDefault="00016670" w:rsidP="0003386F">
      <w:pPr>
        <w:pStyle w:val="Liststycke"/>
        <w:numPr>
          <w:ilvl w:val="0"/>
          <w:numId w:val="15"/>
        </w:numPr>
      </w:pPr>
      <w:r w:rsidRPr="00F810ED">
        <w:t xml:space="preserve">Person i ledarteamet som ansvar för målvakternas utveckling. </w:t>
      </w:r>
    </w:p>
    <w:p w14:paraId="3CE62446" w14:textId="77777777" w:rsidR="00F810ED" w:rsidRDefault="00016670" w:rsidP="00F810ED">
      <w:pPr>
        <w:pStyle w:val="Liststycke"/>
        <w:numPr>
          <w:ilvl w:val="0"/>
          <w:numId w:val="15"/>
        </w:numPr>
      </w:pPr>
      <w:r w:rsidRPr="00F810ED">
        <w:t>Rätt utbildning enligt SIF:s utbildningsstege</w:t>
      </w:r>
    </w:p>
    <w:p w14:paraId="5C37C410" w14:textId="345549AD" w:rsidR="00825E71" w:rsidRPr="003A595E" w:rsidRDefault="00016670" w:rsidP="003A595E">
      <w:pPr>
        <w:pStyle w:val="Liststycke"/>
        <w:numPr>
          <w:ilvl w:val="0"/>
          <w:numId w:val="15"/>
        </w:numPr>
      </w:pPr>
      <w:r w:rsidRPr="00F810ED">
        <w:t>Dialog med målvaktansvarig i förening</w:t>
      </w:r>
      <w:r>
        <w:br/>
      </w:r>
      <w:bookmarkEnd w:id="3"/>
      <w:bookmarkEnd w:id="4"/>
    </w:p>
    <w:p w14:paraId="0D433898" w14:textId="7C6AB3E5" w:rsidR="00825E71" w:rsidRDefault="00A87AFB" w:rsidP="00825E71">
      <w:pPr>
        <w:pStyle w:val="Rubrik1"/>
      </w:pPr>
      <w:r>
        <w:t>B</w:t>
      </w:r>
      <w:r w:rsidR="00DB7CE9">
        <w:t>eteende</w:t>
      </w:r>
      <w:r w:rsidR="003A595E">
        <w:t xml:space="preserve"> och förhållningssätt</w:t>
      </w:r>
      <w:r w:rsidR="00DB7CE9">
        <w:t xml:space="preserve"> </w:t>
      </w:r>
    </w:p>
    <w:p w14:paraId="0EDD89F1" w14:textId="77777777" w:rsidR="001D0F8B" w:rsidRDefault="00A87AFB" w:rsidP="0003386F">
      <w:pPr>
        <w:pStyle w:val="Liststycke"/>
        <w:numPr>
          <w:ilvl w:val="0"/>
          <w:numId w:val="3"/>
        </w:numPr>
        <w:autoSpaceDE w:val="0"/>
        <w:autoSpaceDN w:val="0"/>
        <w:adjustRightInd w:val="0"/>
        <w:spacing w:after="0" w:line="240" w:lineRule="auto"/>
        <w:rPr>
          <w:rFonts w:cs="CIDFont+F2"/>
          <w:szCs w:val="20"/>
        </w:rPr>
      </w:pPr>
      <w:r>
        <w:rPr>
          <w:rFonts w:cs="CIDFont+F2"/>
          <w:szCs w:val="20"/>
        </w:rPr>
        <w:t>I förening</w:t>
      </w:r>
      <w:r w:rsidR="003A595E">
        <w:rPr>
          <w:rFonts w:cs="CIDFont+F2"/>
          <w:szCs w:val="20"/>
        </w:rPr>
        <w:t xml:space="preserve">en </w:t>
      </w:r>
      <w:r w:rsidR="003A595E" w:rsidRPr="003A595E">
        <w:rPr>
          <w:rFonts w:cs="CIDFont+F2"/>
          <w:szCs w:val="20"/>
          <w:highlight w:val="green"/>
        </w:rPr>
        <w:t>xxxx</w:t>
      </w:r>
      <w:r>
        <w:rPr>
          <w:rFonts w:cs="CIDFont+F2"/>
          <w:szCs w:val="20"/>
        </w:rPr>
        <w:t xml:space="preserve"> </w:t>
      </w:r>
      <w:r w:rsidR="000958FA" w:rsidRPr="009E6C25">
        <w:rPr>
          <w:rFonts w:cs="CIDFont+F2"/>
          <w:szCs w:val="20"/>
        </w:rPr>
        <w:t xml:space="preserve">ska </w:t>
      </w:r>
      <w:r>
        <w:rPr>
          <w:rFonts w:cs="CIDFont+F2"/>
          <w:szCs w:val="20"/>
        </w:rPr>
        <w:t>vi</w:t>
      </w:r>
      <w:r w:rsidR="000958FA" w:rsidRPr="009E6C25">
        <w:rPr>
          <w:rFonts w:cs="CIDFont+F2"/>
          <w:szCs w:val="20"/>
        </w:rPr>
        <w:t xml:space="preserve"> alltid </w:t>
      </w:r>
      <w:r w:rsidR="00572052" w:rsidRPr="009E6C25">
        <w:rPr>
          <w:rFonts w:cs="CIDFont+F2"/>
          <w:szCs w:val="20"/>
        </w:rPr>
        <w:t xml:space="preserve">föregå med gott exempel </w:t>
      </w:r>
      <w:r w:rsidR="00C55D92" w:rsidRPr="009E6C25">
        <w:rPr>
          <w:rFonts w:cs="CIDFont+F2"/>
          <w:szCs w:val="20"/>
        </w:rPr>
        <w:t xml:space="preserve">oavsett om vi </w:t>
      </w:r>
      <w:r w:rsidR="001D0F8B">
        <w:rPr>
          <w:rFonts w:cs="CIDFont+F2"/>
          <w:szCs w:val="20"/>
        </w:rPr>
        <w:t>är spelare, ledare, förälder eller domare.</w:t>
      </w:r>
    </w:p>
    <w:p w14:paraId="336934F9" w14:textId="7F5F72A7" w:rsidR="00C55D92" w:rsidRPr="00C55D92" w:rsidRDefault="00C55D92" w:rsidP="0003386F">
      <w:pPr>
        <w:pStyle w:val="Liststycke"/>
        <w:numPr>
          <w:ilvl w:val="0"/>
          <w:numId w:val="3"/>
        </w:numPr>
        <w:autoSpaceDE w:val="0"/>
        <w:autoSpaceDN w:val="0"/>
        <w:adjustRightInd w:val="0"/>
        <w:spacing w:after="0" w:line="240" w:lineRule="auto"/>
        <w:rPr>
          <w:rFonts w:cs="CIDFont+F1"/>
          <w:szCs w:val="20"/>
        </w:rPr>
      </w:pPr>
      <w:r w:rsidRPr="00572052">
        <w:rPr>
          <w:rFonts w:cs="CIDFont+F1"/>
          <w:szCs w:val="20"/>
        </w:rPr>
        <w:t xml:space="preserve">Vi är positiva mot vår omgivning </w:t>
      </w:r>
      <w:r w:rsidR="00FB7775">
        <w:rPr>
          <w:rFonts w:cs="CIDFont+F1"/>
          <w:szCs w:val="20"/>
        </w:rPr>
        <w:t xml:space="preserve">i med och </w:t>
      </w:r>
      <w:r w:rsidRPr="00572052">
        <w:rPr>
          <w:rFonts w:cs="CIDFont+F1"/>
          <w:szCs w:val="20"/>
        </w:rPr>
        <w:t>motgång.</w:t>
      </w:r>
    </w:p>
    <w:p w14:paraId="40F908E6" w14:textId="6528DA99" w:rsidR="00C55D92" w:rsidRPr="002A5C8E" w:rsidRDefault="00C55D92" w:rsidP="0003386F">
      <w:pPr>
        <w:pStyle w:val="Liststycke"/>
        <w:numPr>
          <w:ilvl w:val="0"/>
          <w:numId w:val="3"/>
        </w:numPr>
        <w:autoSpaceDE w:val="0"/>
        <w:autoSpaceDN w:val="0"/>
        <w:adjustRightInd w:val="0"/>
        <w:spacing w:after="0" w:line="240" w:lineRule="auto"/>
        <w:rPr>
          <w:rFonts w:cs="CIDFont+F1"/>
          <w:szCs w:val="20"/>
        </w:rPr>
      </w:pPr>
      <w:r w:rsidRPr="00572052">
        <w:rPr>
          <w:rFonts w:cs="CIDFont+F1"/>
          <w:szCs w:val="20"/>
        </w:rPr>
        <w:t xml:space="preserve">Vi </w:t>
      </w:r>
      <w:r w:rsidRPr="00572052">
        <w:rPr>
          <w:rFonts w:cs="CIDFont+F2"/>
          <w:szCs w:val="20"/>
        </w:rPr>
        <w:t xml:space="preserve">respekterar varandra och vår omgivning, såväl motståndare som domare, </w:t>
      </w:r>
      <w:r w:rsidR="002A3A39">
        <w:rPr>
          <w:rFonts w:cs="CIDFont+F2"/>
          <w:szCs w:val="20"/>
        </w:rPr>
        <w:br/>
      </w:r>
      <w:r w:rsidRPr="00572052">
        <w:rPr>
          <w:rFonts w:cs="CIDFont+F2"/>
          <w:szCs w:val="20"/>
        </w:rPr>
        <w:t>vi fokuserar på det</w:t>
      </w:r>
      <w:r w:rsidRPr="00572052">
        <w:rPr>
          <w:rFonts w:cs="CIDFont+F1"/>
          <w:szCs w:val="20"/>
        </w:rPr>
        <w:t xml:space="preserve"> </w:t>
      </w:r>
      <w:r w:rsidRPr="00572052">
        <w:rPr>
          <w:rFonts w:cs="CIDFont+F2"/>
          <w:szCs w:val="20"/>
        </w:rPr>
        <w:t>vi kan påverka.</w:t>
      </w:r>
    </w:p>
    <w:p w14:paraId="196A0BD7" w14:textId="0B7711A0" w:rsidR="00F2368D" w:rsidRDefault="0083131C" w:rsidP="00F2368D">
      <w:pPr>
        <w:pStyle w:val="Liststycke"/>
        <w:numPr>
          <w:ilvl w:val="0"/>
          <w:numId w:val="3"/>
        </w:numPr>
        <w:autoSpaceDE w:val="0"/>
        <w:autoSpaceDN w:val="0"/>
        <w:adjustRightInd w:val="0"/>
        <w:spacing w:after="0" w:line="240" w:lineRule="auto"/>
        <w:rPr>
          <w:rFonts w:cs="CIDFont+F1"/>
          <w:szCs w:val="20"/>
        </w:rPr>
      </w:pPr>
      <w:r>
        <w:rPr>
          <w:rFonts w:cs="CIDFont+F1"/>
          <w:szCs w:val="20"/>
        </w:rPr>
        <w:t xml:space="preserve">Vi </w:t>
      </w:r>
      <w:r w:rsidR="00C55D92" w:rsidRPr="00572052">
        <w:rPr>
          <w:rFonts w:cs="CIDFont+F1"/>
          <w:szCs w:val="20"/>
        </w:rPr>
        <w:t>behandla</w:t>
      </w:r>
      <w:r>
        <w:rPr>
          <w:rFonts w:cs="CIDFont+F1"/>
          <w:szCs w:val="20"/>
        </w:rPr>
        <w:t xml:space="preserve"> alla</w:t>
      </w:r>
      <w:r w:rsidR="00C55D92" w:rsidRPr="00572052">
        <w:rPr>
          <w:rFonts w:cs="CIDFont+F1"/>
          <w:szCs w:val="20"/>
        </w:rPr>
        <w:t xml:space="preserve"> med respekt och med vårt beteende bidrar</w:t>
      </w:r>
      <w:r w:rsidR="00747C93">
        <w:rPr>
          <w:rFonts w:cs="CIDFont+F1"/>
          <w:szCs w:val="20"/>
        </w:rPr>
        <w:t xml:space="preserve"> all</w:t>
      </w:r>
      <w:r w:rsidR="003124DE">
        <w:rPr>
          <w:rFonts w:cs="CIDFont+F1"/>
          <w:szCs w:val="20"/>
        </w:rPr>
        <w:t>a</w:t>
      </w:r>
      <w:r w:rsidR="00C55D92" w:rsidRPr="00572052">
        <w:rPr>
          <w:rFonts w:cs="CIDFont+F1"/>
          <w:szCs w:val="20"/>
        </w:rPr>
        <w:t xml:space="preserve"> till en positiv</w:t>
      </w:r>
      <w:r w:rsidR="00EC4FD9">
        <w:rPr>
          <w:rFonts w:cs="CIDFont+F1"/>
          <w:szCs w:val="20"/>
        </w:rPr>
        <w:t xml:space="preserve"> och</w:t>
      </w:r>
      <w:r w:rsidR="002A3A39">
        <w:rPr>
          <w:rFonts w:cs="CIDFont+F1"/>
          <w:szCs w:val="20"/>
        </w:rPr>
        <w:t xml:space="preserve"> </w:t>
      </w:r>
      <w:r w:rsidR="00F2368D">
        <w:rPr>
          <w:rFonts w:cs="CIDFont+F1"/>
          <w:szCs w:val="20"/>
        </w:rPr>
        <w:t>trygg ishockey</w:t>
      </w:r>
      <w:r w:rsidR="00C55D92" w:rsidRPr="00F2368D">
        <w:rPr>
          <w:rFonts w:cs="CIDFont+F1"/>
          <w:szCs w:val="20"/>
        </w:rPr>
        <w:t xml:space="preserve">miljö. </w:t>
      </w:r>
    </w:p>
    <w:p w14:paraId="556324A6" w14:textId="598C391E" w:rsidR="00C55D92" w:rsidRDefault="00F2368D" w:rsidP="00F2368D">
      <w:pPr>
        <w:pStyle w:val="Liststycke"/>
        <w:numPr>
          <w:ilvl w:val="0"/>
          <w:numId w:val="3"/>
        </w:numPr>
        <w:autoSpaceDE w:val="0"/>
        <w:autoSpaceDN w:val="0"/>
        <w:adjustRightInd w:val="0"/>
        <w:spacing w:after="0" w:line="240" w:lineRule="auto"/>
        <w:rPr>
          <w:rFonts w:cs="CIDFont+F1"/>
          <w:szCs w:val="20"/>
        </w:rPr>
      </w:pPr>
      <w:r>
        <w:rPr>
          <w:rFonts w:cs="CIDFont+F1"/>
          <w:szCs w:val="20"/>
        </w:rPr>
        <w:lastRenderedPageBreak/>
        <w:t xml:space="preserve">Som spelare </w:t>
      </w:r>
      <w:r w:rsidR="00C55D92" w:rsidRPr="00F2368D">
        <w:rPr>
          <w:rFonts w:cs="CIDFont+F1"/>
          <w:szCs w:val="20"/>
        </w:rPr>
        <w:t xml:space="preserve">respekterar </w:t>
      </w:r>
      <w:r>
        <w:rPr>
          <w:rFonts w:cs="CIDFont+F1"/>
          <w:szCs w:val="20"/>
        </w:rPr>
        <w:t xml:space="preserve">vi </w:t>
      </w:r>
      <w:r w:rsidR="00C55D92" w:rsidRPr="00F2368D">
        <w:rPr>
          <w:rFonts w:cs="CIDFont+F1"/>
          <w:szCs w:val="20"/>
        </w:rPr>
        <w:t>domslut. Vi tackar motståndare och domare efter match och vi är goda ambassadörer för ishockeyn i R</w:t>
      </w:r>
      <w:r w:rsidR="00C55D92" w:rsidRPr="00344C24">
        <w:rPr>
          <w:rFonts w:cs="CIDFont+F1"/>
          <w:szCs w:val="20"/>
        </w:rPr>
        <w:t>egion Norr</w:t>
      </w:r>
      <w:r w:rsidR="004A7BA1" w:rsidRPr="00344C24">
        <w:rPr>
          <w:rFonts w:cs="CIDFont+F1"/>
          <w:szCs w:val="20"/>
        </w:rPr>
        <w:t xml:space="preserve"> och</w:t>
      </w:r>
      <w:r w:rsidR="00D47F89" w:rsidRPr="00344C24">
        <w:rPr>
          <w:rFonts w:cs="CIDFont+F1"/>
          <w:szCs w:val="20"/>
        </w:rPr>
        <w:t xml:space="preserve"> </w:t>
      </w:r>
      <w:r w:rsidR="00344C24" w:rsidRPr="00344C24">
        <w:rPr>
          <w:rFonts w:cs="CIDFont+F1"/>
          <w:szCs w:val="20"/>
          <w:highlight w:val="green"/>
        </w:rPr>
        <w:t>xxxx</w:t>
      </w:r>
      <w:r w:rsidR="00344C24" w:rsidRPr="00344C24">
        <w:rPr>
          <w:rFonts w:cs="CIDFont+F1"/>
          <w:szCs w:val="20"/>
        </w:rPr>
        <w:t xml:space="preserve"> förening.</w:t>
      </w:r>
      <w:r w:rsidR="00344C24">
        <w:rPr>
          <w:rFonts w:cs="CIDFont+F1"/>
          <w:szCs w:val="20"/>
        </w:rPr>
        <w:t xml:space="preserve"> </w:t>
      </w:r>
    </w:p>
    <w:p w14:paraId="190745D9" w14:textId="4F8DDCE2" w:rsidR="009C1373" w:rsidRPr="00F2368D" w:rsidRDefault="009C1373" w:rsidP="00F2368D">
      <w:pPr>
        <w:pStyle w:val="Liststycke"/>
        <w:numPr>
          <w:ilvl w:val="0"/>
          <w:numId w:val="3"/>
        </w:numPr>
        <w:autoSpaceDE w:val="0"/>
        <w:autoSpaceDN w:val="0"/>
        <w:adjustRightInd w:val="0"/>
        <w:spacing w:after="0" w:line="240" w:lineRule="auto"/>
        <w:rPr>
          <w:rFonts w:cs="CIDFont+F1"/>
          <w:szCs w:val="20"/>
        </w:rPr>
      </w:pPr>
      <w:r>
        <w:rPr>
          <w:rFonts w:cs="CIDFont+F1"/>
          <w:szCs w:val="20"/>
        </w:rPr>
        <w:t>Som förälder</w:t>
      </w:r>
      <w:r w:rsidR="000B2D4E">
        <w:rPr>
          <w:rFonts w:cs="CIDFont+F1"/>
          <w:szCs w:val="20"/>
        </w:rPr>
        <w:t xml:space="preserve"> låter vi ledarteamen sköt</w:t>
      </w:r>
      <w:r w:rsidR="000803B6">
        <w:rPr>
          <w:rFonts w:cs="CIDFont+F1"/>
          <w:szCs w:val="20"/>
        </w:rPr>
        <w:t>a</w:t>
      </w:r>
      <w:r w:rsidR="000B2D4E">
        <w:rPr>
          <w:rFonts w:cs="CIDFont+F1"/>
          <w:szCs w:val="20"/>
        </w:rPr>
        <w:t xml:space="preserve"> träning och match</w:t>
      </w:r>
      <w:r w:rsidR="00FD748A">
        <w:rPr>
          <w:rFonts w:cs="CIDFont+F1"/>
          <w:szCs w:val="20"/>
        </w:rPr>
        <w:t xml:space="preserve"> och du stöttar ditt barn i </w:t>
      </w:r>
      <w:r w:rsidR="001D3EB1">
        <w:rPr>
          <w:rFonts w:cs="CIDFont+F1"/>
          <w:szCs w:val="20"/>
        </w:rPr>
        <w:t>verksamheten och de åtagande som det innebär</w:t>
      </w:r>
      <w:r w:rsidR="007708B6">
        <w:rPr>
          <w:rFonts w:cs="CIDFont+F1"/>
          <w:szCs w:val="20"/>
        </w:rPr>
        <w:t>.</w:t>
      </w:r>
      <w:r w:rsidR="001D3EB1">
        <w:rPr>
          <w:rFonts w:cs="CIDFont+F1"/>
          <w:szCs w:val="20"/>
        </w:rPr>
        <w:t xml:space="preserve"> Tänk på att det är barnen som spelar ishockey och inte du.</w:t>
      </w:r>
      <w:r w:rsidR="000B2D4E">
        <w:rPr>
          <w:rFonts w:cs="CIDFont+F1"/>
          <w:szCs w:val="20"/>
        </w:rPr>
        <w:t xml:space="preserve"> </w:t>
      </w:r>
    </w:p>
    <w:p w14:paraId="459D9828" w14:textId="04616411" w:rsidR="00572052" w:rsidRPr="00572052" w:rsidRDefault="00C55D92" w:rsidP="0003386F">
      <w:pPr>
        <w:pStyle w:val="Liststycke"/>
        <w:numPr>
          <w:ilvl w:val="0"/>
          <w:numId w:val="3"/>
        </w:numPr>
        <w:autoSpaceDE w:val="0"/>
        <w:autoSpaceDN w:val="0"/>
        <w:adjustRightInd w:val="0"/>
        <w:spacing w:after="0" w:line="240" w:lineRule="auto"/>
        <w:rPr>
          <w:rFonts w:cs="CIDFont+F1"/>
          <w:szCs w:val="20"/>
        </w:rPr>
      </w:pPr>
      <w:r w:rsidRPr="00572052">
        <w:rPr>
          <w:rFonts w:cs="CIDFont+F1"/>
          <w:szCs w:val="20"/>
        </w:rPr>
        <w:t>Det ska vara roligt att vara spelare och ledare i</w:t>
      </w:r>
      <w:r w:rsidR="00D47F89">
        <w:rPr>
          <w:rFonts w:cs="CIDFont+F1"/>
          <w:szCs w:val="20"/>
        </w:rPr>
        <w:t xml:space="preserve"> </w:t>
      </w:r>
      <w:r w:rsidR="00EC4FD9" w:rsidRPr="007E3397">
        <w:rPr>
          <w:rFonts w:cs="CIDFont+F1"/>
          <w:szCs w:val="20"/>
          <w:highlight w:val="green"/>
        </w:rPr>
        <w:t>xxx</w:t>
      </w:r>
      <w:r w:rsidR="007E3397" w:rsidRPr="007E3397">
        <w:rPr>
          <w:rFonts w:cs="CIDFont+F1"/>
          <w:szCs w:val="20"/>
          <w:highlight w:val="green"/>
        </w:rPr>
        <w:t>x</w:t>
      </w:r>
      <w:r w:rsidR="00EC4FD9">
        <w:rPr>
          <w:rFonts w:cs="CIDFont+F1"/>
          <w:szCs w:val="20"/>
        </w:rPr>
        <w:t xml:space="preserve"> </w:t>
      </w:r>
      <w:r w:rsidR="00D47F89">
        <w:rPr>
          <w:rFonts w:cs="CIDFont+F1"/>
          <w:szCs w:val="20"/>
        </w:rPr>
        <w:t>förening</w:t>
      </w:r>
      <w:r w:rsidR="00EC4FD9">
        <w:rPr>
          <w:rFonts w:cs="CIDFont+F1"/>
          <w:szCs w:val="20"/>
        </w:rPr>
        <w:t>.</w:t>
      </w:r>
      <w:r w:rsidR="00D47F89">
        <w:rPr>
          <w:rFonts w:cs="CIDFont+F1"/>
          <w:szCs w:val="20"/>
        </w:rPr>
        <w:t xml:space="preserve"> </w:t>
      </w:r>
      <w:r w:rsidRPr="00572052">
        <w:rPr>
          <w:rFonts w:cs="CIDFont+F1"/>
          <w:szCs w:val="20"/>
        </w:rPr>
        <w:t>Vi ska genom kunskap, hårt arbete, goda vanor och tålamod nå mesta möjliga utveckling och lärande</w:t>
      </w:r>
      <w:r w:rsidRPr="00572052">
        <w:rPr>
          <w:rFonts w:cs="CIDFont+F1"/>
        </w:rPr>
        <w:t xml:space="preserve"> för att få så många som möjligt så länge som möjligt så bra som möjligt.</w:t>
      </w:r>
      <w:r w:rsidRPr="00572052">
        <w:rPr>
          <w:rFonts w:cs="CIDFont+F1"/>
          <w:szCs w:val="20"/>
        </w:rPr>
        <w:t xml:space="preserve"> </w:t>
      </w:r>
    </w:p>
    <w:p w14:paraId="796FF302" w14:textId="1E906739" w:rsidR="00AD3E48" w:rsidRPr="00AD3E48" w:rsidRDefault="00AD3E48" w:rsidP="0003386F">
      <w:pPr>
        <w:pStyle w:val="Liststycke"/>
        <w:numPr>
          <w:ilvl w:val="0"/>
          <w:numId w:val="3"/>
        </w:numPr>
        <w:autoSpaceDE w:val="0"/>
        <w:autoSpaceDN w:val="0"/>
        <w:adjustRightInd w:val="0"/>
        <w:spacing w:after="0" w:line="240" w:lineRule="auto"/>
        <w:rPr>
          <w:rFonts w:cs="CIDFont+F1"/>
          <w:szCs w:val="20"/>
        </w:rPr>
      </w:pPr>
      <w:r>
        <w:rPr>
          <w:rFonts w:cs="CIDFont+F1"/>
          <w:szCs w:val="20"/>
        </w:rPr>
        <w:t xml:space="preserve">I vår förening följer vi </w:t>
      </w:r>
      <w:r w:rsidR="00FB75D9">
        <w:rPr>
          <w:rFonts w:cs="CIDFont+F1"/>
          <w:szCs w:val="20"/>
        </w:rPr>
        <w:t>policys samt</w:t>
      </w:r>
      <w:r>
        <w:rPr>
          <w:rFonts w:cs="CIDFont+F1"/>
          <w:szCs w:val="20"/>
        </w:rPr>
        <w:t xml:space="preserve"> överenskommelser </w:t>
      </w:r>
      <w:r w:rsidR="001A3EDC">
        <w:rPr>
          <w:rFonts w:cs="CIDFont+F1"/>
          <w:szCs w:val="20"/>
        </w:rPr>
        <w:t>mellan föreningar</w:t>
      </w:r>
      <w:r w:rsidR="00FB75D9">
        <w:rPr>
          <w:rFonts w:cs="CIDFont+F1"/>
          <w:szCs w:val="20"/>
        </w:rPr>
        <w:t xml:space="preserve"> i </w:t>
      </w:r>
      <w:r w:rsidR="001B3C44">
        <w:rPr>
          <w:rFonts w:cs="CIDFont+F1"/>
          <w:szCs w:val="20"/>
        </w:rPr>
        <w:t xml:space="preserve">Region Norr. </w:t>
      </w:r>
      <w:r>
        <w:rPr>
          <w:rFonts w:cs="CIDFont+F1"/>
          <w:szCs w:val="20"/>
        </w:rPr>
        <w:t xml:space="preserve"> </w:t>
      </w:r>
    </w:p>
    <w:p w14:paraId="0755EA7D" w14:textId="0FE30F02" w:rsidR="00162B9A" w:rsidRPr="00162B9A" w:rsidRDefault="00A1495D" w:rsidP="00A1495D">
      <w:pPr>
        <w:autoSpaceDE w:val="0"/>
        <w:autoSpaceDN w:val="0"/>
        <w:adjustRightInd w:val="0"/>
        <w:spacing w:after="0" w:line="240" w:lineRule="auto"/>
        <w:ind w:left="360"/>
        <w:rPr>
          <w:rFonts w:cs="CIDFont+F1"/>
          <w:b/>
          <w:bCs/>
          <w:szCs w:val="20"/>
        </w:rPr>
      </w:pPr>
      <w:r w:rsidRPr="00A1495D">
        <w:rPr>
          <w:rFonts w:eastAsia="Times New Roman" w:cs="Times New Roman"/>
          <w:color w:val="000000"/>
          <w:szCs w:val="20"/>
          <w:lang w:eastAsia="sv-SE"/>
        </w:rPr>
        <w:br/>
      </w:r>
      <w:r w:rsidR="00162B9A" w:rsidRPr="00162B9A">
        <w:rPr>
          <w:rFonts w:cs="CIDFont+F1"/>
          <w:b/>
          <w:bCs/>
          <w:szCs w:val="20"/>
        </w:rPr>
        <w:t xml:space="preserve">24 – timmars </w:t>
      </w:r>
      <w:r w:rsidR="001456D4" w:rsidRPr="00162B9A">
        <w:rPr>
          <w:rFonts w:cs="CIDFont+F1"/>
          <w:b/>
          <w:bCs/>
          <w:szCs w:val="20"/>
        </w:rPr>
        <w:t>regel</w:t>
      </w:r>
      <w:r w:rsidR="00162B9A" w:rsidRPr="00162B9A">
        <w:rPr>
          <w:rFonts w:cs="CIDFont+F1"/>
          <w:b/>
          <w:bCs/>
          <w:szCs w:val="20"/>
        </w:rPr>
        <w:t>:</w:t>
      </w:r>
    </w:p>
    <w:p w14:paraId="3FB807B7" w14:textId="6808B6A5" w:rsidR="00A1495D" w:rsidRPr="00A1495D" w:rsidRDefault="00A1495D" w:rsidP="00A1495D">
      <w:pPr>
        <w:autoSpaceDE w:val="0"/>
        <w:autoSpaceDN w:val="0"/>
        <w:adjustRightInd w:val="0"/>
        <w:spacing w:after="0" w:line="240" w:lineRule="auto"/>
        <w:ind w:left="360"/>
        <w:rPr>
          <w:rFonts w:cs="CIDFont+F1"/>
          <w:szCs w:val="20"/>
        </w:rPr>
      </w:pPr>
      <w:r w:rsidRPr="00A1495D">
        <w:rPr>
          <w:rFonts w:cs="CIDFont+F1"/>
          <w:szCs w:val="20"/>
        </w:rPr>
        <w:t xml:space="preserve">Om problem uppstår, tänk – 24 timmars regeln, vilket innebär att vi sover på saken och ta upp </w:t>
      </w:r>
      <w:r w:rsidR="005251C3">
        <w:rPr>
          <w:rFonts w:cs="CIDFont+F1"/>
          <w:szCs w:val="20"/>
        </w:rPr>
        <w:t xml:space="preserve">aktuell händelse med berörda 24 timmar efter aktuell händelse. </w:t>
      </w:r>
      <w:r w:rsidR="005251C3">
        <w:rPr>
          <w:rFonts w:cs="CIDFont+F1"/>
          <w:szCs w:val="20"/>
        </w:rPr>
        <w:br/>
      </w:r>
      <w:r w:rsidRPr="00A1495D">
        <w:rPr>
          <w:rFonts w:cs="CIDFont+F1"/>
          <w:szCs w:val="20"/>
        </w:rPr>
        <w:t xml:space="preserve">Detta gäller samtliga involverade i föreningen. </w:t>
      </w:r>
    </w:p>
    <w:p w14:paraId="15FA9032" w14:textId="120CD512" w:rsidR="00F95669" w:rsidRPr="00483AC0" w:rsidRDefault="00F95669" w:rsidP="00F95669">
      <w:pPr>
        <w:spacing w:after="300" w:line="240" w:lineRule="auto"/>
        <w:rPr>
          <w:rFonts w:eastAsia="Times New Roman" w:cs="Times New Roman"/>
          <w:color w:val="000000"/>
          <w:szCs w:val="20"/>
          <w:lang w:eastAsia="sv-SE"/>
        </w:rPr>
      </w:pPr>
      <w:r>
        <w:rPr>
          <w:rFonts w:eastAsia="Times New Roman" w:cs="Times New Roman"/>
          <w:color w:val="000000"/>
          <w:szCs w:val="20"/>
          <w:lang w:eastAsia="sv-SE"/>
        </w:rPr>
        <w:br/>
      </w:r>
      <w:r w:rsidR="00301E92">
        <w:rPr>
          <w:rFonts w:eastAsia="Times New Roman" w:cs="Times New Roman"/>
          <w:color w:val="000000"/>
          <w:szCs w:val="20"/>
          <w:lang w:eastAsia="sv-SE"/>
        </w:rPr>
        <w:br/>
        <w:t xml:space="preserve">Sex </w:t>
      </w:r>
      <w:r w:rsidRPr="00483AC0">
        <w:rPr>
          <w:rFonts w:eastAsia="Times New Roman" w:cs="Times New Roman"/>
          <w:color w:val="000000"/>
          <w:szCs w:val="20"/>
          <w:lang w:eastAsia="sv-SE"/>
        </w:rPr>
        <w:t xml:space="preserve">punkter </w:t>
      </w:r>
      <w:r w:rsidR="00006F5A">
        <w:rPr>
          <w:rFonts w:eastAsia="Times New Roman" w:cs="Times New Roman"/>
          <w:color w:val="000000"/>
          <w:szCs w:val="20"/>
          <w:lang w:eastAsia="sv-SE"/>
        </w:rPr>
        <w:t xml:space="preserve">som </w:t>
      </w:r>
      <w:r w:rsidRPr="00483AC0">
        <w:rPr>
          <w:rFonts w:eastAsia="Times New Roman" w:cs="Times New Roman"/>
          <w:color w:val="000000"/>
          <w:szCs w:val="20"/>
          <w:lang w:eastAsia="sv-SE"/>
        </w:rPr>
        <w:t>är bra</w:t>
      </w:r>
      <w:r>
        <w:rPr>
          <w:rFonts w:eastAsia="Times New Roman" w:cs="Times New Roman"/>
          <w:color w:val="000000"/>
          <w:szCs w:val="20"/>
          <w:lang w:eastAsia="sv-SE"/>
        </w:rPr>
        <w:t xml:space="preserve"> för ledarteamen</w:t>
      </w:r>
      <w:r w:rsidR="00003571">
        <w:rPr>
          <w:rFonts w:eastAsia="Times New Roman" w:cs="Times New Roman"/>
          <w:color w:val="000000"/>
          <w:szCs w:val="20"/>
          <w:lang w:eastAsia="sv-SE"/>
        </w:rPr>
        <w:t xml:space="preserve"> att förhålla sig till:</w:t>
      </w:r>
    </w:p>
    <w:p w14:paraId="6E697891" w14:textId="77777777" w:rsidR="00006F5A"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Göra och säga saker som ökar spelarnas möjlighet att uppleva egen kontroll.</w:t>
      </w:r>
    </w:p>
    <w:p w14:paraId="206D0F80" w14:textId="4F363A5A" w:rsidR="00F95669" w:rsidRPr="00006F5A"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006F5A">
        <w:rPr>
          <w:rFonts w:eastAsia="Times New Roman" w:cs="Times New Roman"/>
          <w:color w:val="000000"/>
          <w:szCs w:val="20"/>
          <w:lang w:eastAsia="sv-SE"/>
        </w:rPr>
        <w:t>Empatiskt se, erkänna och förstå spelarens perspektiv, känslor, förutsättningar och förmåga.</w:t>
      </w:r>
    </w:p>
    <w:p w14:paraId="12F864CA" w14:textId="77777777" w:rsidR="00F95669" w:rsidRPr="00483AC0"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Erbjuda spelarna valmöjligheter under träning och match och stödja spelarnas eget beslutsfattande samt ge tips vid behov.</w:t>
      </w:r>
    </w:p>
    <w:p w14:paraId="5E3F5134" w14:textId="77777777" w:rsidR="00F95669" w:rsidRPr="00483AC0"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Ge meningsfulla förklaringar kring vad, hur och varför, samt hitta gemensamma mål.</w:t>
      </w:r>
    </w:p>
    <w:p w14:paraId="3E1B1E18" w14:textId="77777777" w:rsidR="00F95669" w:rsidRPr="00483AC0"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Sätta struktur genom tydliga riktlinjer, ge ramar och krav samt anpassade utmaningar.</w:t>
      </w:r>
    </w:p>
    <w:p w14:paraId="0A13C7A9" w14:textId="29AD646C" w:rsidR="00F95669" w:rsidRPr="00483AC0" w:rsidRDefault="00F95669" w:rsidP="00006F5A">
      <w:pPr>
        <w:numPr>
          <w:ilvl w:val="0"/>
          <w:numId w:val="9"/>
        </w:numPr>
        <w:spacing w:before="100" w:beforeAutospacing="1" w:after="0" w:line="240" w:lineRule="auto"/>
        <w:rPr>
          <w:rFonts w:eastAsia="Times New Roman" w:cs="Times New Roman"/>
          <w:color w:val="000000"/>
          <w:szCs w:val="20"/>
          <w:lang w:eastAsia="sv-SE"/>
        </w:rPr>
      </w:pPr>
      <w:r w:rsidRPr="00443123">
        <w:rPr>
          <w:rFonts w:eastAsia="Times New Roman" w:cs="Times New Roman"/>
          <w:color w:val="000000"/>
          <w:szCs w:val="20"/>
          <w:lang w:eastAsia="sv-SE"/>
        </w:rPr>
        <w:t xml:space="preserve">Ge feedback till spelarna på ett sätt som stimulerar lärande och utveckling. Beröm/uppmuntra spelarnas beteende, inte alltid själv prestationen. </w:t>
      </w:r>
    </w:p>
    <w:p w14:paraId="33DF5DB6" w14:textId="0A905E12" w:rsidR="00F95669" w:rsidRPr="00483AC0" w:rsidRDefault="00006F5A" w:rsidP="00F95669">
      <w:pPr>
        <w:spacing w:after="300" w:line="240" w:lineRule="auto"/>
        <w:rPr>
          <w:rFonts w:eastAsia="Times New Roman" w:cs="Times New Roman"/>
          <w:color w:val="000000"/>
          <w:szCs w:val="20"/>
          <w:lang w:eastAsia="sv-SE"/>
        </w:rPr>
      </w:pPr>
      <w:r>
        <w:rPr>
          <w:rFonts w:eastAsia="Times New Roman" w:cs="Times New Roman"/>
          <w:color w:val="000000"/>
          <w:szCs w:val="20"/>
          <w:lang w:eastAsia="sv-SE"/>
        </w:rPr>
        <w:br/>
      </w:r>
      <w:r w:rsidR="00F95669" w:rsidRPr="00483AC0">
        <w:rPr>
          <w:rFonts w:eastAsia="Times New Roman" w:cs="Times New Roman"/>
          <w:color w:val="000000"/>
          <w:szCs w:val="20"/>
          <w:lang w:eastAsia="sv-SE"/>
        </w:rPr>
        <w:t xml:space="preserve">Det handlar om att skapa sunda relationer </w:t>
      </w:r>
      <w:r w:rsidR="00F95669">
        <w:rPr>
          <w:rFonts w:eastAsia="Times New Roman" w:cs="Times New Roman"/>
          <w:color w:val="000000"/>
          <w:szCs w:val="20"/>
          <w:lang w:eastAsia="sv-SE"/>
        </w:rPr>
        <w:t>med</w:t>
      </w:r>
      <w:r w:rsidR="00F95669" w:rsidRPr="00483AC0">
        <w:rPr>
          <w:rFonts w:eastAsia="Times New Roman" w:cs="Times New Roman"/>
          <w:color w:val="000000"/>
          <w:szCs w:val="20"/>
          <w:lang w:eastAsia="sv-SE"/>
        </w:rPr>
        <w:t xml:space="preserve"> spelare genom att utmana dem, inspirera till osjälviskt beteende och se till högre värden än bara den närmaste prestationen. Målet är bland annat att utveckla spelares självbestämmande motivation och en positiv syn och utveckling på människan. </w:t>
      </w:r>
      <w:r w:rsidR="000A6FD8">
        <w:rPr>
          <w:rFonts w:eastAsia="Times New Roman" w:cs="Times New Roman"/>
          <w:color w:val="000000"/>
          <w:szCs w:val="20"/>
          <w:lang w:eastAsia="sv-SE"/>
        </w:rPr>
        <w:br/>
      </w:r>
      <w:r w:rsidR="00F95669" w:rsidRPr="00483AC0">
        <w:rPr>
          <w:rFonts w:eastAsia="Times New Roman" w:cs="Times New Roman"/>
          <w:color w:val="000000"/>
          <w:szCs w:val="20"/>
          <w:lang w:eastAsia="sv-SE"/>
        </w:rPr>
        <w:t>Ett transformativt ledarskap bygger på fyra delar, de fyra I:na, för att skapa förutsättningar till positivt och framgångsrikt ledarskap.</w:t>
      </w:r>
    </w:p>
    <w:p w14:paraId="1B1AD541" w14:textId="52DF3BF9" w:rsidR="00F95669" w:rsidRPr="00483AC0" w:rsidRDefault="00F95669" w:rsidP="005D4042">
      <w:pPr>
        <w:numPr>
          <w:ilvl w:val="0"/>
          <w:numId w:val="10"/>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 xml:space="preserve">Idealiserad påverkan, </w:t>
      </w:r>
      <w:r w:rsidR="000A6FD8">
        <w:rPr>
          <w:rFonts w:eastAsia="Times New Roman" w:cs="Times New Roman"/>
          <w:color w:val="000000"/>
          <w:szCs w:val="20"/>
          <w:lang w:eastAsia="sv-SE"/>
        </w:rPr>
        <w:t>ledarteamet</w:t>
      </w:r>
      <w:r>
        <w:rPr>
          <w:rFonts w:eastAsia="Times New Roman" w:cs="Times New Roman"/>
          <w:color w:val="000000"/>
          <w:szCs w:val="20"/>
          <w:lang w:eastAsia="sv-SE"/>
        </w:rPr>
        <w:t xml:space="preserve"> </w:t>
      </w:r>
      <w:r w:rsidRPr="00483AC0">
        <w:rPr>
          <w:rFonts w:eastAsia="Times New Roman" w:cs="Times New Roman"/>
          <w:color w:val="000000"/>
          <w:szCs w:val="20"/>
          <w:lang w:eastAsia="sv-SE"/>
        </w:rPr>
        <w:t xml:space="preserve">föregår med gott exempel och får därigenom förtroende och respekt. </w:t>
      </w:r>
    </w:p>
    <w:p w14:paraId="6F73D2B0" w14:textId="63F7EBC1" w:rsidR="00F95669" w:rsidRPr="00483AC0" w:rsidRDefault="00F95669" w:rsidP="005D4042">
      <w:pPr>
        <w:numPr>
          <w:ilvl w:val="0"/>
          <w:numId w:val="10"/>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 xml:space="preserve">Inspirerande motivation, </w:t>
      </w:r>
      <w:r w:rsidR="00F35AA3">
        <w:rPr>
          <w:rFonts w:eastAsia="Times New Roman" w:cs="Times New Roman"/>
          <w:color w:val="000000"/>
          <w:szCs w:val="20"/>
          <w:lang w:eastAsia="sv-SE"/>
        </w:rPr>
        <w:t xml:space="preserve">ledarteamet och laget </w:t>
      </w:r>
      <w:r w:rsidRPr="00483AC0">
        <w:rPr>
          <w:rFonts w:eastAsia="Times New Roman" w:cs="Times New Roman"/>
          <w:color w:val="000000"/>
          <w:szCs w:val="20"/>
          <w:lang w:eastAsia="sv-SE"/>
        </w:rPr>
        <w:t>målar upp en bild av framtiden som alla vill arbeta mot. Bilden innehåller både krav och förväntningar, men också optimism och samarbete.</w:t>
      </w:r>
    </w:p>
    <w:p w14:paraId="49668CFE" w14:textId="25CE4C55" w:rsidR="00F95669" w:rsidRPr="00483AC0" w:rsidRDefault="00F95669" w:rsidP="005D4042">
      <w:pPr>
        <w:numPr>
          <w:ilvl w:val="0"/>
          <w:numId w:val="10"/>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 xml:space="preserve">Intellektuell stimulering, </w:t>
      </w:r>
      <w:r w:rsidR="00E70163">
        <w:rPr>
          <w:rFonts w:eastAsia="Times New Roman" w:cs="Times New Roman"/>
          <w:color w:val="000000"/>
          <w:szCs w:val="20"/>
          <w:lang w:eastAsia="sv-SE"/>
        </w:rPr>
        <w:t>ledarteamet</w:t>
      </w:r>
      <w:r w:rsidRPr="00483AC0">
        <w:rPr>
          <w:rFonts w:eastAsia="Times New Roman" w:cs="Times New Roman"/>
          <w:color w:val="000000"/>
          <w:szCs w:val="20"/>
          <w:lang w:eastAsia="sv-SE"/>
        </w:rPr>
        <w:t xml:space="preserve"> uppmuntrar och utmanar att ifrågasätta gamla invanda mönster, låter spelare prova på och komma med egna förslag och idéer. Misslyckanden är inte farligt och spelare riskerar inte kritik för att prova.</w:t>
      </w:r>
    </w:p>
    <w:p w14:paraId="7E3BCB34" w14:textId="414B48B6" w:rsidR="00F95669" w:rsidRPr="00483AC0" w:rsidRDefault="00F95669" w:rsidP="005D4042">
      <w:pPr>
        <w:numPr>
          <w:ilvl w:val="0"/>
          <w:numId w:val="10"/>
        </w:numPr>
        <w:spacing w:before="100" w:beforeAutospacing="1" w:after="0" w:line="240" w:lineRule="auto"/>
        <w:rPr>
          <w:rFonts w:eastAsia="Times New Roman" w:cs="Times New Roman"/>
          <w:color w:val="000000"/>
          <w:szCs w:val="20"/>
          <w:lang w:eastAsia="sv-SE"/>
        </w:rPr>
      </w:pPr>
      <w:r w:rsidRPr="00483AC0">
        <w:rPr>
          <w:rFonts w:eastAsia="Times New Roman" w:cs="Times New Roman"/>
          <w:color w:val="000000"/>
          <w:szCs w:val="20"/>
          <w:lang w:eastAsia="sv-SE"/>
        </w:rPr>
        <w:t xml:space="preserve">Individuell omsorg, </w:t>
      </w:r>
      <w:r w:rsidR="00E70163">
        <w:rPr>
          <w:rFonts w:eastAsia="Times New Roman" w:cs="Times New Roman"/>
          <w:color w:val="000000"/>
          <w:szCs w:val="20"/>
          <w:lang w:eastAsia="sv-SE"/>
        </w:rPr>
        <w:t>ledarteamet</w:t>
      </w:r>
      <w:r w:rsidRPr="00483AC0">
        <w:rPr>
          <w:rFonts w:eastAsia="Times New Roman" w:cs="Times New Roman"/>
          <w:color w:val="000000"/>
          <w:szCs w:val="20"/>
          <w:lang w:eastAsia="sv-SE"/>
        </w:rPr>
        <w:t xml:space="preserve"> uttrycker verkligt intresse för spelaren och de individuella behoven. Utmaningar och feedback individanpassat och tränaren ser till hela personen och dess utveckling.</w:t>
      </w:r>
    </w:p>
    <w:p w14:paraId="6AD25ABE" w14:textId="57D9F423" w:rsidR="003A595E" w:rsidRPr="00572052" w:rsidRDefault="008C5902" w:rsidP="003A595E">
      <w:pPr>
        <w:pStyle w:val="Rubrik1"/>
        <w:rPr>
          <w:rFonts w:cstheme="minorHAnsi"/>
          <w:color w:val="000000"/>
        </w:rPr>
      </w:pPr>
      <w:r>
        <w:lastRenderedPageBreak/>
        <w:br/>
      </w:r>
      <w:r w:rsidR="003A595E" w:rsidRPr="00EE1A0E">
        <w:t>Jämställdhet</w:t>
      </w:r>
    </w:p>
    <w:p w14:paraId="22F0192C" w14:textId="4C398CA1" w:rsidR="003A595E" w:rsidRDefault="00F42229" w:rsidP="003A595E">
      <w:pPr>
        <w:autoSpaceDE w:val="0"/>
        <w:autoSpaceDN w:val="0"/>
        <w:adjustRightInd w:val="0"/>
        <w:spacing w:after="0" w:line="240" w:lineRule="auto"/>
        <w:rPr>
          <w:rFonts w:cs="AvertaStd-Regular"/>
          <w:color w:val="000000"/>
          <w:szCs w:val="20"/>
        </w:rPr>
      </w:pPr>
      <w:r>
        <w:rPr>
          <w:rFonts w:cs="AvertaStd-Regular"/>
          <w:color w:val="000000"/>
          <w:szCs w:val="20"/>
        </w:rPr>
        <w:t xml:space="preserve">I föreningen </w:t>
      </w:r>
      <w:r w:rsidRPr="00F976A7">
        <w:rPr>
          <w:rFonts w:cs="AvertaStd-Regular"/>
          <w:color w:val="000000"/>
          <w:szCs w:val="20"/>
          <w:highlight w:val="green"/>
        </w:rPr>
        <w:t>xxxx</w:t>
      </w:r>
      <w:r w:rsidR="003A595E" w:rsidRPr="00C55D92">
        <w:rPr>
          <w:rFonts w:cs="AvertaStd-Regular"/>
          <w:color w:val="000000"/>
          <w:szCs w:val="20"/>
        </w:rPr>
        <w:t xml:space="preserve"> </w:t>
      </w:r>
      <w:r w:rsidR="009C7F1D">
        <w:rPr>
          <w:rFonts w:cs="AvertaStd-Regular"/>
          <w:color w:val="000000"/>
          <w:szCs w:val="20"/>
        </w:rPr>
        <w:t xml:space="preserve">har vi </w:t>
      </w:r>
      <w:r w:rsidR="003A595E" w:rsidRPr="00C55D92">
        <w:rPr>
          <w:rFonts w:cs="AvertaStd-Regular"/>
          <w:color w:val="000000"/>
          <w:szCs w:val="20"/>
        </w:rPr>
        <w:t>grundtanken att kvinnor och män ska ha samma möjligheter,</w:t>
      </w:r>
      <w:r w:rsidR="003A595E">
        <w:rPr>
          <w:rFonts w:cs="AvertaStd-Regular"/>
          <w:color w:val="000000"/>
          <w:szCs w:val="20"/>
        </w:rPr>
        <w:t xml:space="preserve"> </w:t>
      </w:r>
      <w:r w:rsidR="003A595E" w:rsidRPr="00C55D92">
        <w:rPr>
          <w:rFonts w:cs="AvertaStd-Regular"/>
          <w:color w:val="000000"/>
          <w:szCs w:val="20"/>
        </w:rPr>
        <w:t>rättigheter och skyldigheter att utvecklas inom föreningen. Vi tror precis som Riksidrottsförbundet på att</w:t>
      </w:r>
      <w:r w:rsidR="003A595E">
        <w:rPr>
          <w:rFonts w:cs="AvertaStd-Regular"/>
          <w:color w:val="000000"/>
          <w:szCs w:val="20"/>
        </w:rPr>
        <w:t xml:space="preserve"> </w:t>
      </w:r>
      <w:r w:rsidR="003A595E" w:rsidRPr="00C55D92">
        <w:rPr>
          <w:rFonts w:cs="AvertaStd-Regular"/>
          <w:color w:val="000000"/>
          <w:szCs w:val="20"/>
        </w:rPr>
        <w:t>en jämställd idrott är en förutsättning för framgångsrik</w:t>
      </w:r>
      <w:r w:rsidR="00FF1DE8">
        <w:rPr>
          <w:rFonts w:cs="AvertaStd-Regular"/>
          <w:color w:val="000000"/>
          <w:szCs w:val="20"/>
        </w:rPr>
        <w:t xml:space="preserve"> ishockey</w:t>
      </w:r>
      <w:r w:rsidR="003A595E" w:rsidRPr="00C55D92">
        <w:rPr>
          <w:rFonts w:cs="AvertaStd-Regular"/>
          <w:color w:val="000000"/>
          <w:szCs w:val="20"/>
        </w:rPr>
        <w:t>utveckling i Region Norr.</w:t>
      </w:r>
    </w:p>
    <w:p w14:paraId="7002610F" w14:textId="77777777" w:rsidR="003A595E" w:rsidRDefault="003A595E" w:rsidP="003A595E">
      <w:pPr>
        <w:autoSpaceDE w:val="0"/>
        <w:autoSpaceDN w:val="0"/>
        <w:adjustRightInd w:val="0"/>
        <w:spacing w:after="0" w:line="240" w:lineRule="auto"/>
        <w:rPr>
          <w:rFonts w:cs="AvertaStd-Regular"/>
          <w:color w:val="000000"/>
          <w:szCs w:val="20"/>
        </w:rPr>
      </w:pPr>
    </w:p>
    <w:p w14:paraId="26525F82" w14:textId="2B63DCB8" w:rsidR="003A595E" w:rsidRPr="00C55D92" w:rsidRDefault="00FF1DE8" w:rsidP="003A595E">
      <w:pPr>
        <w:autoSpaceDE w:val="0"/>
        <w:autoSpaceDN w:val="0"/>
        <w:adjustRightInd w:val="0"/>
        <w:spacing w:after="0" w:line="240" w:lineRule="auto"/>
        <w:rPr>
          <w:rFonts w:cs="AvertaStd-Regular"/>
          <w:color w:val="000000"/>
          <w:szCs w:val="20"/>
        </w:rPr>
      </w:pPr>
      <w:r>
        <w:rPr>
          <w:rFonts w:cs="AvertaStd-Regular"/>
          <w:color w:val="000000"/>
          <w:szCs w:val="20"/>
        </w:rPr>
        <w:t xml:space="preserve">Vi </w:t>
      </w:r>
      <w:r w:rsidR="003A595E">
        <w:rPr>
          <w:rFonts w:cs="AvertaStd-Regular"/>
          <w:color w:val="000000"/>
          <w:szCs w:val="20"/>
        </w:rPr>
        <w:t xml:space="preserve">jobbar med våra attityder och värderingar som styr föreningen. </w:t>
      </w:r>
    </w:p>
    <w:p w14:paraId="4126B6CC" w14:textId="77777777" w:rsidR="003A595E" w:rsidRPr="0046646D" w:rsidRDefault="003A595E" w:rsidP="003A595E">
      <w:pPr>
        <w:autoSpaceDE w:val="0"/>
        <w:autoSpaceDN w:val="0"/>
        <w:adjustRightInd w:val="0"/>
        <w:spacing w:after="0" w:line="240" w:lineRule="auto"/>
        <w:rPr>
          <w:rFonts w:cs="AvertaStd-Regular"/>
          <w:color w:val="000000"/>
          <w:szCs w:val="20"/>
          <w:highlight w:val="yellow"/>
        </w:rPr>
      </w:pPr>
    </w:p>
    <w:p w14:paraId="64A46810" w14:textId="77777777" w:rsidR="006C2233" w:rsidRPr="00C4733F" w:rsidRDefault="00C655CE" w:rsidP="006C2233">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F</w:t>
      </w:r>
      <w:r w:rsidR="003A595E" w:rsidRPr="00C4733F">
        <w:rPr>
          <w:rFonts w:cs="AvertaStd-Regular"/>
          <w:color w:val="000000"/>
          <w:szCs w:val="20"/>
        </w:rPr>
        <w:t xml:space="preserve">lickor- och pojkars idrottande </w:t>
      </w:r>
      <w:r w:rsidR="003E3321" w:rsidRPr="00C4733F">
        <w:rPr>
          <w:rFonts w:cs="AvertaStd-Regular"/>
          <w:color w:val="000000"/>
          <w:szCs w:val="20"/>
        </w:rPr>
        <w:t xml:space="preserve">prioriteras </w:t>
      </w:r>
      <w:r w:rsidR="003A595E" w:rsidRPr="00C4733F">
        <w:rPr>
          <w:rFonts w:cs="AvertaStd-Regular"/>
          <w:color w:val="000000"/>
          <w:szCs w:val="20"/>
        </w:rPr>
        <w:t xml:space="preserve">på ett likvärdigt sätt. Resurser fördelas enligt samma principer när det gäller budget, omklädningsrum och träningstider. </w:t>
      </w:r>
    </w:p>
    <w:p w14:paraId="726817C4" w14:textId="5C3B37F2" w:rsidR="003A595E" w:rsidRPr="00C4733F" w:rsidRDefault="006C2233" w:rsidP="006C2233">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Vi j</w:t>
      </w:r>
      <w:r w:rsidR="003A595E" w:rsidRPr="00C4733F">
        <w:rPr>
          <w:rFonts w:cs="AvertaStd-Regular"/>
          <w:color w:val="000000"/>
          <w:szCs w:val="20"/>
        </w:rPr>
        <w:t xml:space="preserve">obbar för att både ha flick- och pojklag i alla åldrar. </w:t>
      </w:r>
    </w:p>
    <w:p w14:paraId="1E64A1E8" w14:textId="5A00122D" w:rsidR="003A595E" w:rsidRPr="00C4733F" w:rsidRDefault="003A595E" w:rsidP="003A595E">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 xml:space="preserve">Jämställdhetsperspektivet </w:t>
      </w:r>
      <w:r w:rsidR="006C2233" w:rsidRPr="00C4733F">
        <w:rPr>
          <w:rFonts w:cs="AvertaStd-Regular"/>
          <w:color w:val="000000"/>
          <w:szCs w:val="20"/>
        </w:rPr>
        <w:t xml:space="preserve">är en </w:t>
      </w:r>
      <w:r w:rsidRPr="00C4733F">
        <w:rPr>
          <w:rFonts w:cs="AvertaStd-Regular"/>
          <w:color w:val="000000"/>
          <w:szCs w:val="20"/>
        </w:rPr>
        <w:t xml:space="preserve">naturlig del av vår dagliga verksamhet när det gäller spelare, ledare och domare. Vi arbetar för att ha både kvinnor och män i våra ledarstaber. </w:t>
      </w:r>
    </w:p>
    <w:p w14:paraId="15A403BF" w14:textId="77777777" w:rsidR="003A595E" w:rsidRPr="00C4733F" w:rsidRDefault="003A595E" w:rsidP="003A595E">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Föreningens representanter ska påverka attityder och värderingar kring flickor och pojkars ishockeyspelande på ett positivt sätt.</w:t>
      </w:r>
    </w:p>
    <w:p w14:paraId="50306E48" w14:textId="77777777" w:rsidR="003A595E" w:rsidRPr="00C4733F" w:rsidRDefault="003A595E" w:rsidP="003A595E">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I föreningens verksamhet ska alla deltagare, flickor som pojkar uppleva en kamratlig och trygg, social gemenskap.</w:t>
      </w:r>
    </w:p>
    <w:p w14:paraId="6D03AD53" w14:textId="27122A0A" w:rsidR="003A595E" w:rsidRPr="00C4733F" w:rsidRDefault="003A595E" w:rsidP="003A595E">
      <w:pPr>
        <w:pStyle w:val="Liststycke"/>
        <w:numPr>
          <w:ilvl w:val="0"/>
          <w:numId w:val="2"/>
        </w:numPr>
        <w:autoSpaceDE w:val="0"/>
        <w:autoSpaceDN w:val="0"/>
        <w:adjustRightInd w:val="0"/>
        <w:spacing w:after="0" w:line="240" w:lineRule="auto"/>
        <w:rPr>
          <w:rFonts w:cs="AvertaStd-Regular"/>
          <w:color w:val="000000"/>
          <w:szCs w:val="20"/>
        </w:rPr>
      </w:pPr>
      <w:r w:rsidRPr="00C4733F">
        <w:rPr>
          <w:rFonts w:cs="AvertaStd-Regular"/>
          <w:color w:val="000000"/>
          <w:szCs w:val="20"/>
        </w:rPr>
        <w:t>Man prioriterar ”sitt kön”</w:t>
      </w:r>
      <w:r w:rsidR="00C4733F" w:rsidRPr="00C4733F">
        <w:rPr>
          <w:rFonts w:cs="AvertaStd-Regular"/>
          <w:color w:val="000000"/>
          <w:szCs w:val="20"/>
        </w:rPr>
        <w:t xml:space="preserve"> vid träning och match.</w:t>
      </w:r>
    </w:p>
    <w:p w14:paraId="5D7CBDA9" w14:textId="196FF349" w:rsidR="002D762F" w:rsidRPr="00657717" w:rsidRDefault="00657717" w:rsidP="00657717">
      <w:pPr>
        <w:rPr>
          <w:rFonts w:cs="CIDFont+F1"/>
          <w:szCs w:val="20"/>
        </w:rPr>
      </w:pPr>
      <w:r>
        <w:rPr>
          <w:rFonts w:cs="CIDFont+F1"/>
          <w:szCs w:val="20"/>
        </w:rPr>
        <w:br/>
      </w:r>
    </w:p>
    <w:p w14:paraId="5C0C2972" w14:textId="15CE906B" w:rsidR="00B54DB4" w:rsidRPr="00B54DB4" w:rsidRDefault="00DA3C3F" w:rsidP="00F13061">
      <w:pPr>
        <w:rPr>
          <w:szCs w:val="20"/>
        </w:rPr>
      </w:pPr>
      <w:r w:rsidRPr="00DC333C">
        <w:rPr>
          <w:rFonts w:asciiTheme="majorHAnsi" w:hAnsiTheme="majorHAnsi"/>
          <w:b/>
          <w:bCs/>
          <w:sz w:val="52"/>
          <w:szCs w:val="52"/>
        </w:rPr>
        <w:t>Ekonomi</w:t>
      </w:r>
      <w:r w:rsidR="00844FD0">
        <w:rPr>
          <w:rFonts w:asciiTheme="majorHAnsi" w:hAnsiTheme="majorHAnsi"/>
          <w:b/>
          <w:bCs/>
          <w:sz w:val="52"/>
          <w:szCs w:val="52"/>
        </w:rPr>
        <w:t xml:space="preserve"> och arbetsinsatser</w:t>
      </w:r>
    </w:p>
    <w:p w14:paraId="73F027C0" w14:textId="4BAD98CE" w:rsidR="00AF263D" w:rsidRPr="00BF0F51" w:rsidRDefault="006E186B" w:rsidP="006E186B">
      <w:pPr>
        <w:autoSpaceDE w:val="0"/>
        <w:autoSpaceDN w:val="0"/>
        <w:adjustRightInd w:val="0"/>
        <w:spacing w:after="0" w:line="240" w:lineRule="auto"/>
        <w:rPr>
          <w:i/>
          <w:iCs/>
          <w:highlight w:val="green"/>
        </w:rPr>
      </w:pPr>
      <w:r w:rsidRPr="00BF0F51">
        <w:rPr>
          <w:rStyle w:val="Rubrik4Char"/>
          <w:rFonts w:asciiTheme="minorHAnsi" w:hAnsiTheme="minorHAnsi"/>
          <w:b/>
          <w:bCs/>
          <w:highlight w:val="green"/>
        </w:rPr>
        <w:t>Ekonomi - för deltagande i s</w:t>
      </w:r>
      <w:r w:rsidR="00BF0F51" w:rsidRPr="00BF0F51">
        <w:rPr>
          <w:rStyle w:val="Rubrik4Char"/>
          <w:rFonts w:asciiTheme="minorHAnsi" w:hAnsiTheme="minorHAnsi"/>
          <w:b/>
          <w:bCs/>
          <w:highlight w:val="green"/>
        </w:rPr>
        <w:t>eriespel</w:t>
      </w:r>
    </w:p>
    <w:p w14:paraId="2730BFD4" w14:textId="03BC1239" w:rsidR="00AF263D" w:rsidRPr="00BF0F51" w:rsidRDefault="006E186B" w:rsidP="00AF263D">
      <w:pPr>
        <w:pStyle w:val="Liststycke"/>
        <w:numPr>
          <w:ilvl w:val="0"/>
          <w:numId w:val="27"/>
        </w:numPr>
        <w:autoSpaceDE w:val="0"/>
        <w:autoSpaceDN w:val="0"/>
        <w:adjustRightInd w:val="0"/>
        <w:spacing w:after="0" w:line="240" w:lineRule="auto"/>
        <w:rPr>
          <w:i/>
          <w:iCs/>
          <w:highlight w:val="green"/>
        </w:rPr>
      </w:pPr>
      <w:r w:rsidRPr="00BF0F51">
        <w:rPr>
          <w:highlight w:val="green"/>
        </w:rPr>
        <w:t xml:space="preserve">Föreningen har betalat anmälningsavgifterna samt övriga förfallna avgifter till </w:t>
      </w:r>
      <w:r w:rsidR="00BF0F51">
        <w:rPr>
          <w:highlight w:val="green"/>
        </w:rPr>
        <w:t>Region</w:t>
      </w:r>
      <w:r w:rsidRPr="00BF0F51">
        <w:rPr>
          <w:highlight w:val="green"/>
        </w:rPr>
        <w:t>förbundet innan seriespelet påbörjas,</w:t>
      </w:r>
    </w:p>
    <w:p w14:paraId="6469A50C" w14:textId="77777777" w:rsidR="00AF263D" w:rsidRPr="00BF0F51" w:rsidRDefault="006E186B" w:rsidP="00AF263D">
      <w:pPr>
        <w:pStyle w:val="Liststycke"/>
        <w:numPr>
          <w:ilvl w:val="0"/>
          <w:numId w:val="27"/>
        </w:numPr>
        <w:autoSpaceDE w:val="0"/>
        <w:autoSpaceDN w:val="0"/>
        <w:adjustRightInd w:val="0"/>
        <w:spacing w:after="0" w:line="240" w:lineRule="auto"/>
        <w:rPr>
          <w:i/>
          <w:iCs/>
          <w:highlight w:val="green"/>
        </w:rPr>
      </w:pPr>
      <w:r w:rsidRPr="00BF0F51">
        <w:rPr>
          <w:highlight w:val="green"/>
        </w:rPr>
        <w:t>Föreningen har kommit in med senaste årsredovisning och verksamhetsberättelse för det senast avslutade räkenskapsåret innan seriespelet påbörjas (avslutas räkenskapsåret senare än den 30 juni är föregående års handlingar tillräckligt),</w:t>
      </w:r>
    </w:p>
    <w:p w14:paraId="700ABA68" w14:textId="77777777" w:rsidR="00AF263D" w:rsidRPr="00BF0F51" w:rsidRDefault="006E186B" w:rsidP="006E186B">
      <w:pPr>
        <w:pStyle w:val="Liststycke"/>
        <w:numPr>
          <w:ilvl w:val="0"/>
          <w:numId w:val="27"/>
        </w:numPr>
        <w:autoSpaceDE w:val="0"/>
        <w:autoSpaceDN w:val="0"/>
        <w:adjustRightInd w:val="0"/>
        <w:spacing w:after="0" w:line="240" w:lineRule="auto"/>
        <w:rPr>
          <w:i/>
          <w:iCs/>
          <w:highlight w:val="green"/>
        </w:rPr>
      </w:pPr>
      <w:r w:rsidRPr="00BF0F51">
        <w:rPr>
          <w:highlight w:val="green"/>
        </w:rPr>
        <w:t xml:space="preserve">Föreningens aktiva spelare är säsongsregistrerade i TSM senast den 1 oktober. </w:t>
      </w:r>
    </w:p>
    <w:p w14:paraId="57872D18" w14:textId="4AAE51E3" w:rsidR="006E186B" w:rsidRPr="00BF0F51" w:rsidRDefault="00AF263D" w:rsidP="006E186B">
      <w:pPr>
        <w:pStyle w:val="Liststycke"/>
        <w:numPr>
          <w:ilvl w:val="0"/>
          <w:numId w:val="27"/>
        </w:numPr>
        <w:autoSpaceDE w:val="0"/>
        <w:autoSpaceDN w:val="0"/>
        <w:adjustRightInd w:val="0"/>
        <w:spacing w:after="0" w:line="240" w:lineRule="auto"/>
        <w:rPr>
          <w:i/>
          <w:iCs/>
          <w:highlight w:val="green"/>
        </w:rPr>
      </w:pPr>
      <w:r w:rsidRPr="00BF0F51">
        <w:rPr>
          <w:highlight w:val="green"/>
        </w:rPr>
        <w:t>Spelarna</w:t>
      </w:r>
      <w:r w:rsidR="00AF64C0">
        <w:rPr>
          <w:highlight w:val="green"/>
        </w:rPr>
        <w:t xml:space="preserve"> har betalt lag eller spelarförsäkring </w:t>
      </w:r>
      <w:r w:rsidR="00BF0F51" w:rsidRPr="00BF0F51">
        <w:rPr>
          <w:highlight w:val="green"/>
        </w:rPr>
        <w:t xml:space="preserve">via </w:t>
      </w:r>
      <w:r w:rsidR="006E186B" w:rsidRPr="00BF0F51">
        <w:rPr>
          <w:color w:val="000000" w:themeColor="text1"/>
          <w:highlight w:val="green"/>
        </w:rPr>
        <w:t>Gensidige</w:t>
      </w:r>
      <w:r w:rsidR="006E186B" w:rsidRPr="00BF0F51">
        <w:rPr>
          <w:color w:val="000000" w:themeColor="text1"/>
          <w:highlight w:val="green"/>
        </w:rPr>
        <w:br/>
      </w:r>
    </w:p>
    <w:p w14:paraId="2931CB96" w14:textId="3EB06198" w:rsidR="00EF3FBA" w:rsidRPr="008E668B" w:rsidRDefault="008E668B" w:rsidP="008E668B">
      <w:pPr>
        <w:rPr>
          <w:szCs w:val="20"/>
        </w:rPr>
      </w:pPr>
      <w:r w:rsidRPr="008E668B">
        <w:rPr>
          <w:b/>
          <w:bCs/>
          <w:szCs w:val="20"/>
        </w:rPr>
        <w:t>Medlemsavgift</w:t>
      </w:r>
      <w:r>
        <w:rPr>
          <w:szCs w:val="20"/>
        </w:rPr>
        <w:br/>
      </w:r>
      <w:r w:rsidR="00EF3FBA" w:rsidRPr="008E668B">
        <w:rPr>
          <w:szCs w:val="20"/>
        </w:rPr>
        <w:t>Som medlem har du rösträtt vid föreningens årsmöte</w:t>
      </w:r>
      <w:r w:rsidRPr="008E668B">
        <w:rPr>
          <w:szCs w:val="20"/>
        </w:rPr>
        <w:t>.</w:t>
      </w:r>
      <w:r w:rsidRPr="008E668B">
        <w:rPr>
          <w:szCs w:val="20"/>
        </w:rPr>
        <w:br/>
        <w:t xml:space="preserve">Spelare under xx år företräds vid årsmöte av vårdnadshavare. </w:t>
      </w:r>
      <w:r w:rsidR="00EF3FBA" w:rsidRPr="008E668B">
        <w:rPr>
          <w:szCs w:val="20"/>
        </w:rPr>
        <w:br/>
      </w:r>
      <w:r w:rsidR="00844FD0" w:rsidRPr="008E668B">
        <w:rPr>
          <w:szCs w:val="20"/>
        </w:rPr>
        <w:t>Medlemsavgiften är fö</w:t>
      </w:r>
      <w:r w:rsidR="00EF3FBA" w:rsidRPr="008E668B">
        <w:rPr>
          <w:szCs w:val="20"/>
        </w:rPr>
        <w:t xml:space="preserve">ljande i </w:t>
      </w:r>
      <w:r w:rsidR="00EF3FBA" w:rsidRPr="008E668B">
        <w:rPr>
          <w:szCs w:val="20"/>
          <w:highlight w:val="green"/>
        </w:rPr>
        <w:t>xxxx</w:t>
      </w:r>
      <w:r w:rsidR="00EF3FBA" w:rsidRPr="008E668B">
        <w:rPr>
          <w:szCs w:val="20"/>
        </w:rPr>
        <w:t xml:space="preserve"> förening:</w:t>
      </w:r>
      <w:r w:rsidR="00844FD0" w:rsidRPr="008E668B">
        <w:rPr>
          <w:szCs w:val="20"/>
        </w:rPr>
        <w:t xml:space="preserve"> </w:t>
      </w:r>
      <w:r w:rsidR="00EF3FBA" w:rsidRPr="008E668B">
        <w:rPr>
          <w:szCs w:val="20"/>
        </w:rPr>
        <w:t>’</w:t>
      </w:r>
    </w:p>
    <w:p w14:paraId="328FC794" w14:textId="460C6B04" w:rsidR="008E668B" w:rsidRPr="008E668B" w:rsidRDefault="00EC2EDA" w:rsidP="00EC2EDA">
      <w:pPr>
        <w:rPr>
          <w:szCs w:val="20"/>
        </w:rPr>
      </w:pPr>
      <w:r>
        <w:rPr>
          <w:b/>
          <w:bCs/>
          <w:szCs w:val="20"/>
        </w:rPr>
        <w:t>Tränings</w:t>
      </w:r>
      <w:r w:rsidR="00BE75CF">
        <w:rPr>
          <w:b/>
          <w:bCs/>
          <w:szCs w:val="20"/>
        </w:rPr>
        <w:t>avgiften är följande:</w:t>
      </w:r>
    </w:p>
    <w:p w14:paraId="5492F823" w14:textId="77777777" w:rsidR="008E668B" w:rsidRPr="008E668B" w:rsidRDefault="00BE75CF" w:rsidP="00EC2EDA">
      <w:pPr>
        <w:numPr>
          <w:ilvl w:val="0"/>
          <w:numId w:val="11"/>
        </w:numPr>
        <w:spacing w:after="0"/>
        <w:rPr>
          <w:szCs w:val="20"/>
        </w:rPr>
      </w:pPr>
      <w:r>
        <w:rPr>
          <w:b/>
          <w:bCs/>
          <w:szCs w:val="20"/>
        </w:rPr>
        <w:t>TKH</w:t>
      </w:r>
      <w:r w:rsidR="00200C10">
        <w:rPr>
          <w:b/>
          <w:bCs/>
          <w:szCs w:val="20"/>
        </w:rPr>
        <w:tab/>
      </w:r>
      <w:r w:rsidR="00200C10">
        <w:rPr>
          <w:b/>
          <w:bCs/>
          <w:szCs w:val="20"/>
        </w:rPr>
        <w:tab/>
      </w:r>
    </w:p>
    <w:p w14:paraId="1CEB7146" w14:textId="77777777" w:rsidR="00790CBD" w:rsidRPr="00790CBD" w:rsidRDefault="00BE75CF" w:rsidP="00EC2EDA">
      <w:pPr>
        <w:numPr>
          <w:ilvl w:val="0"/>
          <w:numId w:val="11"/>
        </w:numPr>
        <w:spacing w:after="0"/>
        <w:rPr>
          <w:szCs w:val="20"/>
          <w:lang w:val="fi-FI"/>
        </w:rPr>
      </w:pPr>
      <w:r w:rsidRPr="008E668B">
        <w:rPr>
          <w:b/>
          <w:bCs/>
          <w:szCs w:val="20"/>
          <w:lang w:val="fi-FI"/>
        </w:rPr>
        <w:t>U</w:t>
      </w:r>
      <w:r w:rsidR="00200C10" w:rsidRPr="008E668B">
        <w:rPr>
          <w:b/>
          <w:bCs/>
          <w:szCs w:val="20"/>
          <w:lang w:val="fi-FI"/>
        </w:rPr>
        <w:t>9 – U12</w:t>
      </w:r>
    </w:p>
    <w:p w14:paraId="23CA7D56" w14:textId="2A370C9B" w:rsidR="00790CBD" w:rsidRPr="00790CBD" w:rsidRDefault="00200C10" w:rsidP="00EC2EDA">
      <w:pPr>
        <w:numPr>
          <w:ilvl w:val="0"/>
          <w:numId w:val="11"/>
        </w:numPr>
        <w:spacing w:after="0"/>
        <w:rPr>
          <w:szCs w:val="20"/>
          <w:lang w:val="fi-FI"/>
        </w:rPr>
      </w:pPr>
      <w:r w:rsidRPr="008E668B">
        <w:rPr>
          <w:b/>
          <w:bCs/>
          <w:szCs w:val="20"/>
          <w:lang w:val="fi-FI"/>
        </w:rPr>
        <w:t>U13</w:t>
      </w:r>
    </w:p>
    <w:p w14:paraId="0AE47208" w14:textId="7214D208" w:rsidR="008E668B" w:rsidRPr="008E668B" w:rsidRDefault="00200C10" w:rsidP="00EC2EDA">
      <w:pPr>
        <w:numPr>
          <w:ilvl w:val="0"/>
          <w:numId w:val="11"/>
        </w:numPr>
        <w:spacing w:after="0"/>
        <w:rPr>
          <w:szCs w:val="20"/>
          <w:lang w:val="fi-FI"/>
        </w:rPr>
      </w:pPr>
      <w:r w:rsidRPr="008E668B">
        <w:rPr>
          <w:b/>
          <w:bCs/>
          <w:szCs w:val="20"/>
          <w:lang w:val="fi-FI"/>
        </w:rPr>
        <w:t>U14</w:t>
      </w:r>
    </w:p>
    <w:p w14:paraId="78270649" w14:textId="77777777" w:rsidR="00790CBD" w:rsidRPr="00790CBD" w:rsidRDefault="00200C10" w:rsidP="00EC2EDA">
      <w:pPr>
        <w:numPr>
          <w:ilvl w:val="0"/>
          <w:numId w:val="11"/>
        </w:numPr>
        <w:spacing w:after="0"/>
        <w:rPr>
          <w:szCs w:val="20"/>
          <w:lang w:val="fi-FI"/>
        </w:rPr>
      </w:pPr>
      <w:r w:rsidRPr="00790CBD">
        <w:rPr>
          <w:b/>
          <w:bCs/>
          <w:szCs w:val="20"/>
          <w:lang w:val="fi-FI"/>
        </w:rPr>
        <w:lastRenderedPageBreak/>
        <w:t xml:space="preserve">U15 </w:t>
      </w:r>
    </w:p>
    <w:p w14:paraId="4D07419E" w14:textId="77777777" w:rsidR="00790CBD" w:rsidRPr="00790CBD" w:rsidRDefault="00200C10" w:rsidP="00EC2EDA">
      <w:pPr>
        <w:numPr>
          <w:ilvl w:val="0"/>
          <w:numId w:val="11"/>
        </w:numPr>
        <w:spacing w:after="0"/>
        <w:rPr>
          <w:szCs w:val="20"/>
          <w:lang w:val="fi-FI"/>
        </w:rPr>
      </w:pPr>
      <w:r w:rsidRPr="00790CBD">
        <w:rPr>
          <w:b/>
          <w:bCs/>
          <w:szCs w:val="20"/>
          <w:lang w:val="fi-FI"/>
        </w:rPr>
        <w:t>U16</w:t>
      </w:r>
    </w:p>
    <w:p w14:paraId="36A45FDD" w14:textId="77777777" w:rsidR="00790CBD" w:rsidRPr="00790CBD" w:rsidRDefault="00200C10" w:rsidP="00EC2EDA">
      <w:pPr>
        <w:numPr>
          <w:ilvl w:val="0"/>
          <w:numId w:val="11"/>
        </w:numPr>
        <w:spacing w:after="0"/>
        <w:rPr>
          <w:szCs w:val="20"/>
          <w:lang w:val="fi-FI"/>
        </w:rPr>
      </w:pPr>
      <w:r w:rsidRPr="00790CBD">
        <w:rPr>
          <w:b/>
          <w:bCs/>
          <w:szCs w:val="20"/>
          <w:lang w:val="fi-FI"/>
        </w:rPr>
        <w:t xml:space="preserve">U18 </w:t>
      </w:r>
    </w:p>
    <w:p w14:paraId="2F0B6A6D" w14:textId="77777777" w:rsidR="00790CBD" w:rsidRPr="00790CBD" w:rsidRDefault="00200C10" w:rsidP="00EC2EDA">
      <w:pPr>
        <w:numPr>
          <w:ilvl w:val="0"/>
          <w:numId w:val="11"/>
        </w:numPr>
        <w:spacing w:after="0"/>
        <w:rPr>
          <w:szCs w:val="20"/>
          <w:lang w:val="fi-FI"/>
        </w:rPr>
      </w:pPr>
      <w:r w:rsidRPr="00790CBD">
        <w:rPr>
          <w:b/>
          <w:bCs/>
          <w:szCs w:val="20"/>
          <w:lang w:val="fi-FI"/>
        </w:rPr>
        <w:t>U20</w:t>
      </w:r>
    </w:p>
    <w:p w14:paraId="267BDD0C" w14:textId="7110DD6C" w:rsidR="00200C10" w:rsidRPr="00790CBD" w:rsidRDefault="00200C10" w:rsidP="00EC2EDA">
      <w:pPr>
        <w:numPr>
          <w:ilvl w:val="0"/>
          <w:numId w:val="11"/>
        </w:numPr>
        <w:spacing w:after="0"/>
        <w:rPr>
          <w:szCs w:val="20"/>
          <w:lang w:val="fi-FI"/>
        </w:rPr>
      </w:pPr>
      <w:r w:rsidRPr="00790CBD">
        <w:rPr>
          <w:b/>
          <w:bCs/>
          <w:szCs w:val="20"/>
          <w:lang w:val="fi-FI"/>
        </w:rPr>
        <w:t>Senior</w:t>
      </w:r>
    </w:p>
    <w:p w14:paraId="52C8C576" w14:textId="77777777" w:rsidR="00EC2EDA" w:rsidRDefault="00EC2EDA" w:rsidP="00EC2EDA">
      <w:pPr>
        <w:rPr>
          <w:b/>
          <w:bCs/>
          <w:szCs w:val="20"/>
        </w:rPr>
      </w:pPr>
    </w:p>
    <w:p w14:paraId="6C739869" w14:textId="744694D6" w:rsidR="00EC2EDA" w:rsidRDefault="00CC5D67" w:rsidP="00EC2EDA">
      <w:pPr>
        <w:rPr>
          <w:szCs w:val="20"/>
        </w:rPr>
      </w:pPr>
      <w:r>
        <w:rPr>
          <w:b/>
          <w:bCs/>
          <w:szCs w:val="20"/>
        </w:rPr>
        <w:t>I spelaravgiften ingår följande:</w:t>
      </w:r>
    </w:p>
    <w:p w14:paraId="4FB4E780" w14:textId="77777777" w:rsidR="00EC2EDA" w:rsidRPr="00EC2EDA" w:rsidRDefault="00CC5D67" w:rsidP="00EC2EDA">
      <w:pPr>
        <w:numPr>
          <w:ilvl w:val="0"/>
          <w:numId w:val="11"/>
        </w:numPr>
        <w:spacing w:after="0"/>
        <w:rPr>
          <w:szCs w:val="20"/>
        </w:rPr>
      </w:pPr>
      <w:r>
        <w:rPr>
          <w:b/>
          <w:bCs/>
          <w:szCs w:val="20"/>
        </w:rPr>
        <w:t>TKH</w:t>
      </w:r>
      <w:r>
        <w:rPr>
          <w:b/>
          <w:bCs/>
          <w:szCs w:val="20"/>
        </w:rPr>
        <w:tab/>
      </w:r>
      <w:r>
        <w:rPr>
          <w:b/>
          <w:bCs/>
          <w:szCs w:val="20"/>
        </w:rPr>
        <w:tab/>
      </w:r>
    </w:p>
    <w:p w14:paraId="7BCE9CF7" w14:textId="77777777" w:rsidR="00EC2EDA" w:rsidRPr="00EC2EDA" w:rsidRDefault="00CC5D67" w:rsidP="00EC2EDA">
      <w:pPr>
        <w:numPr>
          <w:ilvl w:val="0"/>
          <w:numId w:val="11"/>
        </w:numPr>
        <w:spacing w:after="0"/>
        <w:rPr>
          <w:szCs w:val="20"/>
          <w:lang w:val="fi-FI"/>
        </w:rPr>
      </w:pPr>
      <w:r w:rsidRPr="00EC2EDA">
        <w:rPr>
          <w:b/>
          <w:bCs/>
          <w:szCs w:val="20"/>
          <w:lang w:val="fi-FI"/>
        </w:rPr>
        <w:t>U9 – U12</w:t>
      </w:r>
    </w:p>
    <w:p w14:paraId="4D93DA20" w14:textId="77777777" w:rsidR="00EC2EDA" w:rsidRPr="00EC2EDA" w:rsidRDefault="00CC5D67" w:rsidP="00EC2EDA">
      <w:pPr>
        <w:numPr>
          <w:ilvl w:val="0"/>
          <w:numId w:val="11"/>
        </w:numPr>
        <w:spacing w:after="0"/>
        <w:rPr>
          <w:szCs w:val="20"/>
          <w:lang w:val="fi-FI"/>
        </w:rPr>
      </w:pPr>
      <w:r w:rsidRPr="00EC2EDA">
        <w:rPr>
          <w:b/>
          <w:bCs/>
          <w:szCs w:val="20"/>
          <w:lang w:val="fi-FI"/>
        </w:rPr>
        <w:t>U13</w:t>
      </w:r>
    </w:p>
    <w:p w14:paraId="61639698" w14:textId="77777777" w:rsidR="00EC2EDA" w:rsidRPr="00EC2EDA" w:rsidRDefault="00CC5D67" w:rsidP="00EC2EDA">
      <w:pPr>
        <w:numPr>
          <w:ilvl w:val="0"/>
          <w:numId w:val="11"/>
        </w:numPr>
        <w:spacing w:after="0"/>
        <w:rPr>
          <w:szCs w:val="20"/>
          <w:lang w:val="fi-FI"/>
        </w:rPr>
      </w:pPr>
      <w:r w:rsidRPr="00EC2EDA">
        <w:rPr>
          <w:b/>
          <w:bCs/>
          <w:szCs w:val="20"/>
          <w:lang w:val="fi-FI"/>
        </w:rPr>
        <w:t>U14</w:t>
      </w:r>
    </w:p>
    <w:p w14:paraId="5B02F2A4" w14:textId="77777777" w:rsidR="00EC2EDA" w:rsidRPr="00EC2EDA" w:rsidRDefault="00CC5D67" w:rsidP="00EC2EDA">
      <w:pPr>
        <w:numPr>
          <w:ilvl w:val="0"/>
          <w:numId w:val="11"/>
        </w:numPr>
        <w:spacing w:after="0"/>
        <w:rPr>
          <w:szCs w:val="20"/>
          <w:lang w:val="fi-FI"/>
        </w:rPr>
      </w:pPr>
      <w:r w:rsidRPr="00EC2EDA">
        <w:rPr>
          <w:b/>
          <w:bCs/>
          <w:szCs w:val="20"/>
          <w:lang w:val="fi-FI"/>
        </w:rPr>
        <w:t>U15</w:t>
      </w:r>
    </w:p>
    <w:p w14:paraId="3A8A1983" w14:textId="44ED9925" w:rsidR="00EC2EDA" w:rsidRPr="00EC2EDA" w:rsidRDefault="00CC5D67" w:rsidP="00EC2EDA">
      <w:pPr>
        <w:numPr>
          <w:ilvl w:val="0"/>
          <w:numId w:val="11"/>
        </w:numPr>
        <w:spacing w:after="0"/>
        <w:rPr>
          <w:szCs w:val="20"/>
          <w:lang w:val="fi-FI"/>
        </w:rPr>
      </w:pPr>
      <w:r w:rsidRPr="00EC2EDA">
        <w:rPr>
          <w:b/>
          <w:bCs/>
          <w:szCs w:val="20"/>
          <w:lang w:val="fi-FI"/>
        </w:rPr>
        <w:t>U16</w:t>
      </w:r>
    </w:p>
    <w:p w14:paraId="575E2904" w14:textId="22CA00B6" w:rsidR="00EC2EDA" w:rsidRPr="00EC2EDA" w:rsidRDefault="00CC5D67" w:rsidP="00EC2EDA">
      <w:pPr>
        <w:numPr>
          <w:ilvl w:val="0"/>
          <w:numId w:val="11"/>
        </w:numPr>
        <w:spacing w:after="0"/>
        <w:rPr>
          <w:szCs w:val="20"/>
          <w:lang w:val="fi-FI"/>
        </w:rPr>
      </w:pPr>
      <w:r w:rsidRPr="00EC2EDA">
        <w:rPr>
          <w:b/>
          <w:bCs/>
          <w:szCs w:val="20"/>
          <w:lang w:val="fi-FI"/>
        </w:rPr>
        <w:t xml:space="preserve">U18 </w:t>
      </w:r>
    </w:p>
    <w:p w14:paraId="1A97A9E4" w14:textId="77777777" w:rsidR="00EC2EDA" w:rsidRPr="00EC2EDA" w:rsidRDefault="00CC5D67" w:rsidP="00EC2EDA">
      <w:pPr>
        <w:numPr>
          <w:ilvl w:val="0"/>
          <w:numId w:val="11"/>
        </w:numPr>
        <w:spacing w:after="0"/>
        <w:rPr>
          <w:szCs w:val="20"/>
          <w:lang w:val="fi-FI"/>
        </w:rPr>
      </w:pPr>
      <w:r w:rsidRPr="00EC2EDA">
        <w:rPr>
          <w:b/>
          <w:bCs/>
          <w:szCs w:val="20"/>
          <w:lang w:val="fi-FI"/>
        </w:rPr>
        <w:t>U20</w:t>
      </w:r>
    </w:p>
    <w:p w14:paraId="50002CCF" w14:textId="19DEFCDF" w:rsidR="00B54DB4" w:rsidRPr="00EC2EDA" w:rsidRDefault="00CC5D67" w:rsidP="00EC2EDA">
      <w:pPr>
        <w:numPr>
          <w:ilvl w:val="0"/>
          <w:numId w:val="11"/>
        </w:numPr>
        <w:spacing w:after="0"/>
        <w:rPr>
          <w:szCs w:val="20"/>
          <w:lang w:val="fi-FI"/>
        </w:rPr>
      </w:pPr>
      <w:r w:rsidRPr="00EC2EDA">
        <w:rPr>
          <w:b/>
          <w:bCs/>
          <w:szCs w:val="20"/>
          <w:lang w:val="fi-FI"/>
        </w:rPr>
        <w:t>Senior</w:t>
      </w:r>
    </w:p>
    <w:p w14:paraId="2048D979" w14:textId="77777777" w:rsidR="00EC2EDA" w:rsidRDefault="00EC2EDA" w:rsidP="00EC2EDA">
      <w:pPr>
        <w:rPr>
          <w:b/>
          <w:bCs/>
          <w:szCs w:val="20"/>
        </w:rPr>
      </w:pPr>
    </w:p>
    <w:p w14:paraId="2901AEBD" w14:textId="0B56E982" w:rsidR="00635325" w:rsidRPr="00EC2EDA" w:rsidRDefault="002F23CA" w:rsidP="00EC2EDA">
      <w:pPr>
        <w:rPr>
          <w:szCs w:val="20"/>
        </w:rPr>
      </w:pPr>
      <w:r w:rsidRPr="00EC2EDA">
        <w:rPr>
          <w:b/>
          <w:bCs/>
          <w:szCs w:val="20"/>
        </w:rPr>
        <w:t>Arbetsinsatser och försäljning i förening – gäller målsman till spelare.</w:t>
      </w:r>
    </w:p>
    <w:p w14:paraId="03117F5E" w14:textId="77777777" w:rsidR="00635325" w:rsidRPr="00635325" w:rsidRDefault="002F23CA" w:rsidP="00635325">
      <w:pPr>
        <w:pStyle w:val="Liststycke"/>
        <w:numPr>
          <w:ilvl w:val="0"/>
          <w:numId w:val="11"/>
        </w:numPr>
        <w:rPr>
          <w:szCs w:val="20"/>
        </w:rPr>
      </w:pPr>
      <w:r w:rsidRPr="00635325">
        <w:rPr>
          <w:b/>
          <w:bCs/>
          <w:szCs w:val="20"/>
        </w:rPr>
        <w:t>TKH</w:t>
      </w:r>
      <w:r w:rsidRPr="00635325">
        <w:rPr>
          <w:b/>
          <w:bCs/>
          <w:szCs w:val="20"/>
        </w:rPr>
        <w:tab/>
      </w:r>
      <w:r w:rsidRPr="00635325">
        <w:rPr>
          <w:b/>
          <w:bCs/>
          <w:szCs w:val="20"/>
        </w:rPr>
        <w:tab/>
      </w:r>
    </w:p>
    <w:p w14:paraId="5C6F5475" w14:textId="77777777" w:rsidR="00635325" w:rsidRPr="00635325" w:rsidRDefault="002F23CA" w:rsidP="00635325">
      <w:pPr>
        <w:pStyle w:val="Liststycke"/>
        <w:numPr>
          <w:ilvl w:val="0"/>
          <w:numId w:val="11"/>
        </w:numPr>
        <w:rPr>
          <w:szCs w:val="20"/>
          <w:lang w:val="fi-FI"/>
        </w:rPr>
      </w:pPr>
      <w:r w:rsidRPr="00635325">
        <w:rPr>
          <w:b/>
          <w:bCs/>
          <w:szCs w:val="20"/>
          <w:lang w:val="fi-FI"/>
        </w:rPr>
        <w:t>U9 – U12</w:t>
      </w:r>
    </w:p>
    <w:p w14:paraId="4FBC18EE" w14:textId="77777777" w:rsidR="00635325" w:rsidRPr="00635325" w:rsidRDefault="002F23CA" w:rsidP="00635325">
      <w:pPr>
        <w:pStyle w:val="Liststycke"/>
        <w:numPr>
          <w:ilvl w:val="0"/>
          <w:numId w:val="11"/>
        </w:numPr>
        <w:rPr>
          <w:szCs w:val="20"/>
          <w:lang w:val="fi-FI"/>
        </w:rPr>
      </w:pPr>
      <w:r w:rsidRPr="00635325">
        <w:rPr>
          <w:b/>
          <w:bCs/>
          <w:szCs w:val="20"/>
          <w:lang w:val="fi-FI"/>
        </w:rPr>
        <w:t>U13</w:t>
      </w:r>
    </w:p>
    <w:p w14:paraId="5B1EAE0C" w14:textId="77777777" w:rsidR="00635325" w:rsidRPr="00635325" w:rsidRDefault="002F23CA" w:rsidP="00635325">
      <w:pPr>
        <w:pStyle w:val="Liststycke"/>
        <w:numPr>
          <w:ilvl w:val="0"/>
          <w:numId w:val="11"/>
        </w:numPr>
        <w:rPr>
          <w:szCs w:val="20"/>
          <w:lang w:val="fi-FI"/>
        </w:rPr>
      </w:pPr>
      <w:r w:rsidRPr="00635325">
        <w:rPr>
          <w:b/>
          <w:bCs/>
          <w:szCs w:val="20"/>
          <w:lang w:val="fi-FI"/>
        </w:rPr>
        <w:t>U14</w:t>
      </w:r>
    </w:p>
    <w:p w14:paraId="1B0E7179" w14:textId="77777777" w:rsidR="00635325" w:rsidRPr="00635325" w:rsidRDefault="002F23CA" w:rsidP="00635325">
      <w:pPr>
        <w:pStyle w:val="Liststycke"/>
        <w:numPr>
          <w:ilvl w:val="0"/>
          <w:numId w:val="11"/>
        </w:numPr>
        <w:rPr>
          <w:szCs w:val="20"/>
          <w:lang w:val="fi-FI"/>
        </w:rPr>
      </w:pPr>
      <w:r w:rsidRPr="00635325">
        <w:rPr>
          <w:b/>
          <w:bCs/>
          <w:szCs w:val="20"/>
          <w:lang w:val="fi-FI"/>
        </w:rPr>
        <w:t xml:space="preserve">U15 </w:t>
      </w:r>
    </w:p>
    <w:p w14:paraId="15C882C9" w14:textId="77777777" w:rsidR="00EC2EDA" w:rsidRPr="00EC2EDA" w:rsidRDefault="002F23CA" w:rsidP="00635325">
      <w:pPr>
        <w:pStyle w:val="Liststycke"/>
        <w:numPr>
          <w:ilvl w:val="0"/>
          <w:numId w:val="11"/>
        </w:numPr>
        <w:rPr>
          <w:szCs w:val="20"/>
          <w:lang w:val="fi-FI"/>
        </w:rPr>
      </w:pPr>
      <w:r w:rsidRPr="00635325">
        <w:rPr>
          <w:b/>
          <w:bCs/>
          <w:szCs w:val="20"/>
          <w:lang w:val="fi-FI"/>
        </w:rPr>
        <w:t>U16</w:t>
      </w:r>
    </w:p>
    <w:p w14:paraId="1B5A4272" w14:textId="77777777" w:rsidR="00EC2EDA" w:rsidRPr="00EC2EDA" w:rsidRDefault="002F23CA" w:rsidP="00635325">
      <w:pPr>
        <w:pStyle w:val="Liststycke"/>
        <w:numPr>
          <w:ilvl w:val="0"/>
          <w:numId w:val="11"/>
        </w:numPr>
        <w:rPr>
          <w:szCs w:val="20"/>
          <w:lang w:val="fi-FI"/>
        </w:rPr>
      </w:pPr>
      <w:r w:rsidRPr="00635325">
        <w:rPr>
          <w:b/>
          <w:bCs/>
          <w:szCs w:val="20"/>
          <w:lang w:val="fi-FI"/>
        </w:rPr>
        <w:t xml:space="preserve">U18 </w:t>
      </w:r>
    </w:p>
    <w:p w14:paraId="5643511A" w14:textId="77777777" w:rsidR="00EC2EDA" w:rsidRPr="00EC2EDA" w:rsidRDefault="002F23CA" w:rsidP="00635325">
      <w:pPr>
        <w:pStyle w:val="Liststycke"/>
        <w:numPr>
          <w:ilvl w:val="0"/>
          <w:numId w:val="11"/>
        </w:numPr>
        <w:rPr>
          <w:szCs w:val="20"/>
          <w:lang w:val="fi-FI"/>
        </w:rPr>
      </w:pPr>
      <w:r w:rsidRPr="00635325">
        <w:rPr>
          <w:b/>
          <w:bCs/>
          <w:szCs w:val="20"/>
          <w:lang w:val="fi-FI"/>
        </w:rPr>
        <w:t>U20</w:t>
      </w:r>
    </w:p>
    <w:p w14:paraId="1C4C9A93" w14:textId="3AF7FA1F" w:rsidR="002F23CA" w:rsidRPr="00635325" w:rsidRDefault="002F23CA" w:rsidP="00635325">
      <w:pPr>
        <w:pStyle w:val="Liststycke"/>
        <w:numPr>
          <w:ilvl w:val="0"/>
          <w:numId w:val="11"/>
        </w:numPr>
        <w:rPr>
          <w:szCs w:val="20"/>
          <w:lang w:val="fi-FI"/>
        </w:rPr>
      </w:pPr>
      <w:r w:rsidRPr="00635325">
        <w:rPr>
          <w:b/>
          <w:bCs/>
          <w:szCs w:val="20"/>
          <w:lang w:val="fi-FI"/>
        </w:rPr>
        <w:t>Senior</w:t>
      </w:r>
    </w:p>
    <w:p w14:paraId="24F6E167" w14:textId="77777777" w:rsidR="00CC202F" w:rsidRDefault="00CC202F" w:rsidP="00103036">
      <w:pPr>
        <w:spacing w:after="0"/>
        <w:rPr>
          <w:szCs w:val="20"/>
        </w:rPr>
      </w:pPr>
      <w:r>
        <w:rPr>
          <w:b/>
          <w:bCs/>
          <w:szCs w:val="20"/>
        </w:rPr>
        <w:t>I respektive lag gäller följande:</w:t>
      </w:r>
      <w:r w:rsidRPr="00B54DB4">
        <w:rPr>
          <w:szCs w:val="20"/>
        </w:rPr>
        <w:t xml:space="preserve"> </w:t>
      </w:r>
    </w:p>
    <w:p w14:paraId="62D6BF83" w14:textId="7756D855" w:rsidR="00FF5580" w:rsidRDefault="00943AFC" w:rsidP="00103036">
      <w:pPr>
        <w:numPr>
          <w:ilvl w:val="0"/>
          <w:numId w:val="11"/>
        </w:numPr>
        <w:spacing w:after="0"/>
        <w:rPr>
          <w:szCs w:val="20"/>
        </w:rPr>
      </w:pPr>
      <w:r>
        <w:rPr>
          <w:szCs w:val="20"/>
        </w:rPr>
        <w:t xml:space="preserve">Varje lag har </w:t>
      </w:r>
      <w:r w:rsidR="000B0170">
        <w:rPr>
          <w:szCs w:val="20"/>
        </w:rPr>
        <w:t xml:space="preserve">även </w:t>
      </w:r>
      <w:r>
        <w:rPr>
          <w:szCs w:val="20"/>
        </w:rPr>
        <w:t xml:space="preserve">egen ekonomi som </w:t>
      </w:r>
      <w:r w:rsidR="00FF5580">
        <w:rPr>
          <w:szCs w:val="20"/>
        </w:rPr>
        <w:t>föräldragrupp/lagledare ansvarar för</w:t>
      </w:r>
      <w:r w:rsidR="0081247A">
        <w:rPr>
          <w:szCs w:val="20"/>
        </w:rPr>
        <w:t xml:space="preserve">. </w:t>
      </w:r>
      <w:r w:rsidR="0081247A">
        <w:rPr>
          <w:szCs w:val="20"/>
        </w:rPr>
        <w:br/>
        <w:t xml:space="preserve">Laget </w:t>
      </w:r>
      <w:r w:rsidR="0003240F">
        <w:rPr>
          <w:szCs w:val="20"/>
        </w:rPr>
        <w:t>förhåller sig till föreningens regler för vad som gäller kring försäljning</w:t>
      </w:r>
      <w:r w:rsidR="0081247A">
        <w:rPr>
          <w:szCs w:val="20"/>
        </w:rPr>
        <w:t xml:space="preserve"> och sponsring.</w:t>
      </w:r>
    </w:p>
    <w:p w14:paraId="10C59170" w14:textId="442620BE" w:rsidR="0081247A" w:rsidRDefault="0081247A" w:rsidP="00103036">
      <w:pPr>
        <w:numPr>
          <w:ilvl w:val="0"/>
          <w:numId w:val="11"/>
        </w:numPr>
        <w:spacing w:after="0"/>
        <w:rPr>
          <w:szCs w:val="20"/>
        </w:rPr>
      </w:pPr>
      <w:r>
        <w:rPr>
          <w:szCs w:val="20"/>
        </w:rPr>
        <w:t xml:space="preserve">Tillsammans kan </w:t>
      </w:r>
      <w:r w:rsidR="00234E5B">
        <w:rPr>
          <w:szCs w:val="20"/>
        </w:rPr>
        <w:t>laget besluta v</w:t>
      </w:r>
      <w:r w:rsidR="00BB378F">
        <w:rPr>
          <w:szCs w:val="20"/>
        </w:rPr>
        <w:t>ilka aktiviteter som ska göras. Tex avslutningar och cuper.</w:t>
      </w:r>
      <w:r w:rsidR="00BB378F">
        <w:rPr>
          <w:szCs w:val="20"/>
        </w:rPr>
        <w:br/>
        <w:t xml:space="preserve">Se </w:t>
      </w:r>
      <w:r w:rsidR="003735A4">
        <w:rPr>
          <w:szCs w:val="20"/>
        </w:rPr>
        <w:t xml:space="preserve">förhållningsregler för respektive lag. </w:t>
      </w:r>
    </w:p>
    <w:p w14:paraId="22679FE8" w14:textId="79E0BE2F" w:rsidR="00F951CE" w:rsidRDefault="00F951CE" w:rsidP="00103036">
      <w:pPr>
        <w:numPr>
          <w:ilvl w:val="0"/>
          <w:numId w:val="11"/>
        </w:numPr>
        <w:spacing w:after="0"/>
        <w:rPr>
          <w:szCs w:val="20"/>
        </w:rPr>
      </w:pPr>
      <w:r>
        <w:rPr>
          <w:szCs w:val="20"/>
        </w:rPr>
        <w:t xml:space="preserve">I vår förening </w:t>
      </w:r>
      <w:r w:rsidRPr="00103036">
        <w:rPr>
          <w:szCs w:val="20"/>
          <w:highlight w:val="green"/>
        </w:rPr>
        <w:t>xxxx</w:t>
      </w:r>
      <w:r>
        <w:rPr>
          <w:szCs w:val="20"/>
        </w:rPr>
        <w:t xml:space="preserve"> gäller följande </w:t>
      </w:r>
      <w:r w:rsidR="00103036">
        <w:rPr>
          <w:szCs w:val="20"/>
        </w:rPr>
        <w:t xml:space="preserve">för ekonomi kring deltagande i cuper. </w:t>
      </w:r>
    </w:p>
    <w:p w14:paraId="2C227E2F" w14:textId="77777777" w:rsidR="00341692" w:rsidRDefault="00341692" w:rsidP="00341692">
      <w:pPr>
        <w:rPr>
          <w:szCs w:val="20"/>
        </w:rPr>
      </w:pPr>
    </w:p>
    <w:p w14:paraId="36D8D4B5" w14:textId="047425E2" w:rsidR="00B54DB4" w:rsidRPr="00FA7381" w:rsidRDefault="00B54DB4" w:rsidP="00341692">
      <w:pPr>
        <w:rPr>
          <w:szCs w:val="20"/>
          <w:highlight w:val="yellow"/>
        </w:rPr>
      </w:pPr>
      <w:r w:rsidRPr="00FA7381">
        <w:rPr>
          <w:b/>
          <w:bCs/>
          <w:szCs w:val="20"/>
        </w:rPr>
        <w:t>Lagsponsring</w:t>
      </w:r>
      <w:r w:rsidRPr="00FA7381">
        <w:rPr>
          <w:rFonts w:cs="Cambria Math"/>
          <w:b/>
          <w:bCs/>
          <w:szCs w:val="20"/>
        </w:rPr>
        <w:t>​</w:t>
      </w:r>
      <w:r w:rsidRPr="00B54DB4">
        <w:rPr>
          <w:szCs w:val="20"/>
        </w:rPr>
        <w:br/>
      </w:r>
      <w:r w:rsidR="000121DB" w:rsidRPr="000121DB">
        <w:rPr>
          <w:szCs w:val="20"/>
        </w:rPr>
        <w:t xml:space="preserve">I föreningen </w:t>
      </w:r>
      <w:r w:rsidR="000121DB" w:rsidRPr="000121DB">
        <w:rPr>
          <w:szCs w:val="20"/>
          <w:highlight w:val="green"/>
        </w:rPr>
        <w:t>xxxx</w:t>
      </w:r>
      <w:r w:rsidR="000121DB" w:rsidRPr="003E3151">
        <w:rPr>
          <w:szCs w:val="20"/>
        </w:rPr>
        <w:t xml:space="preserve"> gäller följande för </w:t>
      </w:r>
      <w:r w:rsidR="003E3151" w:rsidRPr="003E3151">
        <w:rPr>
          <w:szCs w:val="20"/>
        </w:rPr>
        <w:t>sponsring i enskilda lag.</w:t>
      </w:r>
    </w:p>
    <w:p w14:paraId="788CD248" w14:textId="77777777" w:rsidR="00DA3C3F" w:rsidRPr="00B54DB4" w:rsidRDefault="00DA3C3F" w:rsidP="00DA3C3F">
      <w:pPr>
        <w:ind w:left="720"/>
        <w:rPr>
          <w:szCs w:val="20"/>
        </w:rPr>
      </w:pPr>
    </w:p>
    <w:p w14:paraId="62E2C78D" w14:textId="77777777" w:rsidR="0019523F" w:rsidRPr="003B5C84" w:rsidRDefault="0019523F" w:rsidP="0019523F">
      <w:bookmarkStart w:id="5" w:name="_Toc153271222"/>
    </w:p>
    <w:bookmarkEnd w:id="5"/>
    <w:p w14:paraId="15B6F841" w14:textId="637BBF0C" w:rsidR="00BE6DF5" w:rsidRDefault="004A675B" w:rsidP="00BE6DF5">
      <w:pPr>
        <w:pStyle w:val="Rubrik1"/>
      </w:pPr>
      <w:r>
        <w:lastRenderedPageBreak/>
        <w:t>Spelarutveckling och träning</w:t>
      </w:r>
      <w:r w:rsidR="00294A4B">
        <w:t xml:space="preserve"> och match</w:t>
      </w:r>
    </w:p>
    <w:p w14:paraId="500BF682" w14:textId="79031139" w:rsidR="00BE6DF5" w:rsidRDefault="00BE6DF5" w:rsidP="00BE6DF5">
      <w:pPr>
        <w:pStyle w:val="Default"/>
        <w:rPr>
          <w:rFonts w:asciiTheme="minorHAnsi" w:hAnsiTheme="minorHAnsi" w:cstheme="minorHAnsi"/>
          <w:b/>
          <w:bCs/>
        </w:rPr>
      </w:pPr>
      <w:r w:rsidRPr="00BE6DF5">
        <w:rPr>
          <w:rFonts w:asciiTheme="minorHAnsi" w:hAnsiTheme="minorHAnsi" w:cstheme="minorHAnsi"/>
          <w:b/>
          <w:bCs/>
        </w:rPr>
        <w:t>Träning</w:t>
      </w:r>
    </w:p>
    <w:p w14:paraId="1829D1C7" w14:textId="77777777" w:rsidR="00BE6DF5" w:rsidRPr="00BE6DF5" w:rsidRDefault="00BE6DF5" w:rsidP="00BE6DF5">
      <w:pPr>
        <w:pStyle w:val="Default"/>
        <w:rPr>
          <w:rFonts w:asciiTheme="minorHAnsi" w:hAnsiTheme="minorHAnsi" w:cstheme="minorHAnsi"/>
          <w:b/>
          <w:bCs/>
          <w:sz w:val="20"/>
          <w:szCs w:val="20"/>
        </w:rPr>
      </w:pPr>
    </w:p>
    <w:p w14:paraId="28A71298" w14:textId="6408D8A9" w:rsidR="00D47468" w:rsidRDefault="00B60F8D" w:rsidP="00BE6DF5">
      <w:pPr>
        <w:pStyle w:val="Default"/>
        <w:rPr>
          <w:rFonts w:asciiTheme="minorHAnsi" w:hAnsiTheme="minorHAnsi" w:cstheme="minorHAnsi"/>
          <w:color w:val="auto"/>
          <w:sz w:val="20"/>
          <w:szCs w:val="20"/>
        </w:rPr>
      </w:pPr>
      <w:r>
        <w:rPr>
          <w:rFonts w:asciiTheme="minorHAnsi" w:hAnsiTheme="minorHAnsi" w:cstheme="minorHAnsi"/>
          <w:color w:val="auto"/>
          <w:sz w:val="20"/>
          <w:szCs w:val="20"/>
        </w:rPr>
        <w:t>L</w:t>
      </w:r>
      <w:r w:rsidR="00BE6DF5" w:rsidRPr="00BE6DF5">
        <w:rPr>
          <w:rFonts w:asciiTheme="minorHAnsi" w:hAnsiTheme="minorHAnsi" w:cstheme="minorHAnsi"/>
          <w:color w:val="auto"/>
          <w:sz w:val="20"/>
          <w:szCs w:val="20"/>
        </w:rPr>
        <w:t>ärande måste få ta tid och att lärprocessen ser olika ut för olika individer</w:t>
      </w:r>
      <w:r w:rsidR="00D47468">
        <w:rPr>
          <w:rFonts w:asciiTheme="minorHAnsi" w:hAnsiTheme="minorHAnsi" w:cstheme="minorHAnsi"/>
          <w:color w:val="auto"/>
          <w:sz w:val="20"/>
          <w:szCs w:val="20"/>
        </w:rPr>
        <w:t>.</w:t>
      </w:r>
      <w:r w:rsidR="00BE6DF5" w:rsidRPr="00BE6DF5">
        <w:rPr>
          <w:rFonts w:asciiTheme="minorHAnsi" w:hAnsiTheme="minorHAnsi" w:cstheme="minorHAnsi"/>
          <w:color w:val="auto"/>
          <w:sz w:val="20"/>
          <w:szCs w:val="20"/>
        </w:rPr>
        <w:t xml:space="preserve"> </w:t>
      </w:r>
      <w:r w:rsidR="00D47468">
        <w:rPr>
          <w:rFonts w:asciiTheme="minorHAnsi" w:hAnsiTheme="minorHAnsi" w:cstheme="minorHAnsi"/>
          <w:color w:val="auto"/>
          <w:sz w:val="20"/>
          <w:szCs w:val="20"/>
        </w:rPr>
        <w:t>Ha</w:t>
      </w:r>
      <w:r w:rsidR="00BE6DF5" w:rsidRPr="00BE6DF5">
        <w:rPr>
          <w:rFonts w:asciiTheme="minorHAnsi" w:hAnsiTheme="minorHAnsi" w:cstheme="minorHAnsi"/>
          <w:color w:val="auto"/>
          <w:sz w:val="20"/>
          <w:szCs w:val="20"/>
        </w:rPr>
        <w:t xml:space="preserve"> inte för bråttom med att gå in och korrigera och instruera kring det spelaren gör på träning. </w:t>
      </w:r>
    </w:p>
    <w:p w14:paraId="6D9AE6F4" w14:textId="77777777" w:rsidR="00D47468" w:rsidRDefault="00D47468" w:rsidP="00BE6DF5">
      <w:pPr>
        <w:pStyle w:val="Default"/>
        <w:rPr>
          <w:rFonts w:asciiTheme="minorHAnsi" w:hAnsiTheme="minorHAnsi" w:cstheme="minorHAnsi"/>
          <w:color w:val="auto"/>
          <w:sz w:val="20"/>
          <w:szCs w:val="20"/>
        </w:rPr>
      </w:pPr>
    </w:p>
    <w:p w14:paraId="04A96F75" w14:textId="1956667B" w:rsidR="00D47468" w:rsidRPr="00757B00" w:rsidRDefault="00BE6DF5" w:rsidP="0003386F">
      <w:pPr>
        <w:pStyle w:val="Default"/>
        <w:numPr>
          <w:ilvl w:val="0"/>
          <w:numId w:val="5"/>
        </w:numPr>
        <w:rPr>
          <w:rFonts w:asciiTheme="minorHAnsi" w:hAnsiTheme="minorHAnsi" w:cstheme="minorHAnsi"/>
          <w:sz w:val="20"/>
          <w:szCs w:val="20"/>
        </w:rPr>
      </w:pPr>
      <w:r w:rsidRPr="00757B00">
        <w:rPr>
          <w:rFonts w:asciiTheme="minorHAnsi" w:hAnsiTheme="minorHAnsi" w:cstheme="minorHAnsi"/>
          <w:sz w:val="20"/>
          <w:szCs w:val="20"/>
        </w:rPr>
        <w:t xml:space="preserve">Uppmuntra och förstärk ansträngningen och inte bara resultatet. </w:t>
      </w:r>
    </w:p>
    <w:p w14:paraId="4513B218" w14:textId="22A639C1" w:rsidR="00D47468" w:rsidRPr="00D47468" w:rsidRDefault="00BE6DF5" w:rsidP="0003386F">
      <w:pPr>
        <w:pStyle w:val="Default"/>
        <w:numPr>
          <w:ilvl w:val="0"/>
          <w:numId w:val="5"/>
        </w:numPr>
        <w:rPr>
          <w:rFonts w:asciiTheme="minorHAnsi" w:hAnsiTheme="minorHAnsi" w:cstheme="minorHAnsi"/>
          <w:sz w:val="20"/>
          <w:szCs w:val="20"/>
        </w:rPr>
      </w:pPr>
      <w:r w:rsidRPr="00BE6DF5">
        <w:rPr>
          <w:rFonts w:asciiTheme="minorHAnsi" w:hAnsiTheme="minorHAnsi" w:cstheme="minorHAnsi"/>
          <w:sz w:val="20"/>
          <w:szCs w:val="20"/>
        </w:rPr>
        <w:t xml:space="preserve">Ge positiv förstärkning på önskvärda beteenden. Då kommer barnen att vilja göra mer av det samtidigt som de får en ökad känsla av kompetens därmed bättre motivation. </w:t>
      </w:r>
    </w:p>
    <w:p w14:paraId="7CADB6C5" w14:textId="77777777" w:rsidR="00D47468" w:rsidRDefault="00BE6DF5" w:rsidP="0003386F">
      <w:pPr>
        <w:pStyle w:val="Default"/>
        <w:numPr>
          <w:ilvl w:val="0"/>
          <w:numId w:val="5"/>
        </w:numPr>
        <w:rPr>
          <w:rFonts w:asciiTheme="minorHAnsi" w:hAnsiTheme="minorHAnsi" w:cstheme="minorHAnsi"/>
          <w:sz w:val="20"/>
          <w:szCs w:val="20"/>
        </w:rPr>
      </w:pPr>
      <w:r w:rsidRPr="00D47468">
        <w:rPr>
          <w:rFonts w:asciiTheme="minorHAnsi" w:hAnsiTheme="minorHAnsi" w:cstheme="minorHAnsi"/>
          <w:sz w:val="20"/>
          <w:szCs w:val="20"/>
        </w:rPr>
        <w:t xml:space="preserve">Balansen mellan antalet träningar och matcher ska vara sådan att antalet matcher per spelare inte går ut över spelarens möjlighet till träning och utveckling. Samtidigt får inte antalet organiserade träningar vara så många att det går ut över individens möjligheter till vila och återhämtning, till deltagande i andra idrotter samt till </w:t>
      </w:r>
      <w:r w:rsidR="0021481E" w:rsidRPr="00D47468">
        <w:rPr>
          <w:rFonts w:asciiTheme="minorHAnsi" w:hAnsiTheme="minorHAnsi" w:cstheme="minorHAnsi"/>
          <w:sz w:val="20"/>
          <w:szCs w:val="20"/>
        </w:rPr>
        <w:t>spontanidrottande</w:t>
      </w:r>
      <w:r w:rsidRPr="00D47468">
        <w:rPr>
          <w:rFonts w:asciiTheme="minorHAnsi" w:hAnsiTheme="minorHAnsi" w:cstheme="minorHAnsi"/>
          <w:sz w:val="20"/>
          <w:szCs w:val="20"/>
        </w:rPr>
        <w:t>.</w:t>
      </w:r>
      <w:r w:rsidR="00D47468">
        <w:rPr>
          <w:rFonts w:asciiTheme="minorHAnsi" w:hAnsiTheme="minorHAnsi" w:cstheme="minorHAnsi"/>
          <w:sz w:val="20"/>
          <w:szCs w:val="20"/>
        </w:rPr>
        <w:t xml:space="preserve"> </w:t>
      </w:r>
    </w:p>
    <w:p w14:paraId="645F5159" w14:textId="77777777" w:rsidR="0019523F" w:rsidRDefault="0019523F" w:rsidP="00D47468">
      <w:pPr>
        <w:pStyle w:val="Default"/>
        <w:rPr>
          <w:rFonts w:asciiTheme="minorHAnsi" w:hAnsiTheme="minorHAnsi" w:cstheme="minorHAnsi"/>
          <w:sz w:val="20"/>
          <w:szCs w:val="20"/>
        </w:rPr>
      </w:pPr>
    </w:p>
    <w:p w14:paraId="75FCB503" w14:textId="2C8779FB" w:rsidR="00BE6DF5" w:rsidRPr="00D47468" w:rsidRDefault="00D47468" w:rsidP="00D47468">
      <w:pPr>
        <w:pStyle w:val="Default"/>
        <w:rPr>
          <w:rFonts w:asciiTheme="minorHAnsi" w:hAnsiTheme="minorHAnsi" w:cstheme="minorHAnsi"/>
          <w:sz w:val="20"/>
          <w:szCs w:val="20"/>
        </w:rPr>
      </w:pPr>
      <w:r w:rsidRPr="00D47468">
        <w:rPr>
          <w:rFonts w:asciiTheme="minorHAnsi" w:hAnsiTheme="minorHAnsi" w:cstheme="minorHAnsi"/>
          <w:sz w:val="20"/>
          <w:szCs w:val="20"/>
        </w:rPr>
        <w:t xml:space="preserve">Det är viktigt att det </w:t>
      </w:r>
      <w:r w:rsidR="00BE6DF5" w:rsidRPr="00D47468">
        <w:rPr>
          <w:rFonts w:asciiTheme="minorHAnsi" w:hAnsiTheme="minorHAnsi" w:cstheme="minorHAnsi"/>
          <w:sz w:val="20"/>
          <w:szCs w:val="20"/>
        </w:rPr>
        <w:t>är individens egen vilja som styr, att träningen är allsidig och varierande och att spelarna får tillräckligt med vila och återhämtning.</w:t>
      </w:r>
    </w:p>
    <w:p w14:paraId="40FE8550" w14:textId="77777777" w:rsidR="002E563C" w:rsidRDefault="002E563C" w:rsidP="00FB5BF3">
      <w:pPr>
        <w:autoSpaceDE w:val="0"/>
        <w:autoSpaceDN w:val="0"/>
        <w:adjustRightInd w:val="0"/>
        <w:spacing w:after="0" w:line="240" w:lineRule="auto"/>
        <w:rPr>
          <w:rFonts w:cstheme="minorHAnsi"/>
          <w:szCs w:val="20"/>
        </w:rPr>
      </w:pPr>
    </w:p>
    <w:p w14:paraId="1541F442" w14:textId="02239862" w:rsidR="00D47468" w:rsidRDefault="00B15A96" w:rsidP="00FB5BF3">
      <w:pPr>
        <w:autoSpaceDE w:val="0"/>
        <w:autoSpaceDN w:val="0"/>
        <w:adjustRightInd w:val="0"/>
        <w:spacing w:after="0" w:line="240" w:lineRule="auto"/>
        <w:rPr>
          <w:szCs w:val="20"/>
        </w:rPr>
      </w:pPr>
      <w:r>
        <w:rPr>
          <w:rFonts w:cstheme="minorHAnsi"/>
          <w:szCs w:val="20"/>
        </w:rPr>
        <w:t>S</w:t>
      </w:r>
      <w:r w:rsidR="00FB5BF3" w:rsidRPr="00FB5BF3">
        <w:rPr>
          <w:rFonts w:cstheme="minorHAnsi"/>
          <w:szCs w:val="20"/>
        </w:rPr>
        <w:t xml:space="preserve">pelare och ledare inom föreningen </w:t>
      </w:r>
      <w:r w:rsidR="00F61FE6">
        <w:rPr>
          <w:rFonts w:cstheme="minorHAnsi"/>
          <w:szCs w:val="20"/>
        </w:rPr>
        <w:t xml:space="preserve">ska </w:t>
      </w:r>
      <w:r w:rsidR="00FB5BF3" w:rsidRPr="00D47468">
        <w:rPr>
          <w:rFonts w:cstheme="minorHAnsi"/>
          <w:szCs w:val="20"/>
          <w:u w:val="single"/>
        </w:rPr>
        <w:t>inte</w:t>
      </w:r>
      <w:r w:rsidR="00FB5BF3" w:rsidRPr="00FB5BF3">
        <w:rPr>
          <w:rFonts w:cstheme="minorHAnsi"/>
          <w:szCs w:val="20"/>
        </w:rPr>
        <w:t xml:space="preserve"> delta</w:t>
      </w:r>
      <w:r w:rsidR="00D47468">
        <w:rPr>
          <w:rFonts w:cstheme="minorHAnsi"/>
          <w:szCs w:val="20"/>
        </w:rPr>
        <w:t xml:space="preserve"> </w:t>
      </w:r>
      <w:r w:rsidR="00FB5BF3" w:rsidRPr="00FB5BF3">
        <w:rPr>
          <w:rFonts w:cstheme="minorHAnsi"/>
          <w:szCs w:val="20"/>
        </w:rPr>
        <w:t>i privata aktörers träningsverksamhet eller deras öppna läger (så kallad select-verksamhet) under pågående säsong (augusti-april) eller vid andra tillfällen där den bedöms störa den ordinarie föreningsverksamheten.</w:t>
      </w:r>
      <w:r w:rsidR="00FB5BF3" w:rsidRPr="00FB5BF3">
        <w:rPr>
          <w:szCs w:val="20"/>
        </w:rPr>
        <w:t xml:space="preserve"> Spelare som vill delta i andra (icke SIF-anslutna) aktörers selekterande match- &amp; turneringsverksamhet kan göra det genom att söka och beviljas tillstånd för deltagande i enlighet med kap.2 §5 i SIF’s stadgar. </w:t>
      </w:r>
    </w:p>
    <w:p w14:paraId="3A7E84C1" w14:textId="77777777" w:rsidR="00D47468" w:rsidRDefault="00D47468" w:rsidP="00FB5BF3">
      <w:pPr>
        <w:autoSpaceDE w:val="0"/>
        <w:autoSpaceDN w:val="0"/>
        <w:adjustRightInd w:val="0"/>
        <w:spacing w:after="0" w:line="240" w:lineRule="auto"/>
        <w:rPr>
          <w:szCs w:val="20"/>
        </w:rPr>
      </w:pPr>
    </w:p>
    <w:p w14:paraId="052EC3AF" w14:textId="513DDA12" w:rsidR="0019523F" w:rsidRDefault="00FB5BF3" w:rsidP="00FB5BF3">
      <w:pPr>
        <w:autoSpaceDE w:val="0"/>
        <w:autoSpaceDN w:val="0"/>
        <w:adjustRightInd w:val="0"/>
        <w:spacing w:after="0" w:line="240" w:lineRule="auto"/>
        <w:rPr>
          <w:sz w:val="22"/>
        </w:rPr>
      </w:pPr>
      <w:r w:rsidRPr="00FB5BF3">
        <w:rPr>
          <w:szCs w:val="20"/>
        </w:rPr>
        <w:t>Svensk ishockey har enats om en gemensam utvecklingsmodell där vi är överens om att vi inte selekterar barn utifrån de för tillfället bästa, eller de som i framtiden bedöms bli de bästa, till matcher eller turneringsspel. I den mån föräldrar väljer att anmäla sitt barn till match- eller turneringsspel i eller utanför Sveriges gränser där hen representerar en aktör som inte är medlem i SIF skall tillstånd sökas hos SIF som gör en bedömning om detta skall godkännas eller ej</w:t>
      </w:r>
      <w:r w:rsidRPr="00D93BDF">
        <w:rPr>
          <w:sz w:val="22"/>
        </w:rPr>
        <w:t>.</w:t>
      </w:r>
    </w:p>
    <w:p w14:paraId="226D65AB" w14:textId="77777777" w:rsidR="0000212B" w:rsidRDefault="0000212B" w:rsidP="00FB5BF3">
      <w:pPr>
        <w:autoSpaceDE w:val="0"/>
        <w:autoSpaceDN w:val="0"/>
        <w:adjustRightInd w:val="0"/>
        <w:spacing w:after="0" w:line="240" w:lineRule="auto"/>
        <w:rPr>
          <w:sz w:val="22"/>
        </w:rPr>
      </w:pPr>
    </w:p>
    <w:p w14:paraId="52272D1A" w14:textId="7ECF7270" w:rsidR="0000212B" w:rsidRPr="0000212B" w:rsidRDefault="0000212B" w:rsidP="00FB5BF3">
      <w:pPr>
        <w:autoSpaceDE w:val="0"/>
        <w:autoSpaceDN w:val="0"/>
        <w:adjustRightInd w:val="0"/>
        <w:spacing w:after="0" w:line="240" w:lineRule="auto"/>
        <w:rPr>
          <w:b/>
          <w:bCs/>
          <w:sz w:val="22"/>
        </w:rPr>
      </w:pPr>
      <w:r w:rsidRPr="0000212B">
        <w:rPr>
          <w:b/>
          <w:bCs/>
          <w:sz w:val="22"/>
        </w:rPr>
        <w:t>Matchmiljö</w:t>
      </w:r>
    </w:p>
    <w:p w14:paraId="49B70065" w14:textId="3043C177" w:rsidR="00843101" w:rsidRDefault="0000212B" w:rsidP="00843101">
      <w:bookmarkStart w:id="6" w:name="_Toc153271224"/>
      <w:r>
        <w:br/>
      </w:r>
      <w:r w:rsidRPr="00F5283F">
        <w:rPr>
          <w:highlight w:val="yellow"/>
        </w:rPr>
        <w:t xml:space="preserve">Kopiera info </w:t>
      </w:r>
      <w:r w:rsidR="00F5283F" w:rsidRPr="00F5283F">
        <w:rPr>
          <w:highlight w:val="yellow"/>
        </w:rPr>
        <w:t>från utskick stöt till anmälan</w:t>
      </w:r>
    </w:p>
    <w:p w14:paraId="7503149A" w14:textId="3F7509FE" w:rsidR="00294A4B" w:rsidRPr="00843101" w:rsidRDefault="00EF7B95" w:rsidP="00843101">
      <w:r w:rsidRPr="004E21F3">
        <w:rPr>
          <w:b/>
          <w:bCs/>
        </w:rPr>
        <w:t>Resor till och från match</w:t>
      </w:r>
      <w:r w:rsidR="004E21F3">
        <w:br/>
        <w:t xml:space="preserve">I föreningen </w:t>
      </w:r>
      <w:r w:rsidR="004E21F3" w:rsidRPr="004E21F3">
        <w:rPr>
          <w:highlight w:val="green"/>
        </w:rPr>
        <w:t>xxxx</w:t>
      </w:r>
      <w:r w:rsidR="004E21F3">
        <w:t xml:space="preserve"> gäller följande vid resor till och från match.</w:t>
      </w:r>
      <w:r w:rsidR="004E21F3">
        <w:br/>
        <w:t>TKH – U1</w:t>
      </w:r>
      <w:r w:rsidR="00BD04BC">
        <w:t>4</w:t>
      </w:r>
      <w:r w:rsidR="004E21F3">
        <w:tab/>
      </w:r>
      <w:r w:rsidR="004E21F3" w:rsidRPr="00DA4BFD">
        <w:rPr>
          <w:i/>
          <w:iCs/>
        </w:rPr>
        <w:t xml:space="preserve">Föräldrar </w:t>
      </w:r>
      <w:r w:rsidR="00B2665E" w:rsidRPr="00DA4BFD">
        <w:rPr>
          <w:i/>
          <w:iCs/>
        </w:rPr>
        <w:t>ansvar för transport</w:t>
      </w:r>
      <w:r w:rsidR="008048F4" w:rsidRPr="00DA4BFD">
        <w:rPr>
          <w:i/>
          <w:iCs/>
        </w:rPr>
        <w:t>.</w:t>
      </w:r>
      <w:r w:rsidR="00B2665E" w:rsidRPr="00DA4BFD">
        <w:rPr>
          <w:i/>
          <w:iCs/>
        </w:rPr>
        <w:br/>
      </w:r>
      <w:r w:rsidR="00B2665E" w:rsidRPr="00DA4BFD">
        <w:rPr>
          <w:i/>
          <w:iCs/>
        </w:rPr>
        <w:tab/>
      </w:r>
      <w:r w:rsidR="008048F4" w:rsidRPr="00DA4BFD">
        <w:rPr>
          <w:i/>
          <w:iCs/>
        </w:rPr>
        <w:t xml:space="preserve">Lagledare/föräldragrupp uppmuntras till att samordna resor. </w:t>
      </w:r>
      <w:r w:rsidR="00BD04BC">
        <w:br/>
        <w:t>U15 – uppåt</w:t>
      </w:r>
      <w:r w:rsidR="00BD04BC">
        <w:tab/>
      </w:r>
      <w:r w:rsidR="00DA4BFD" w:rsidRPr="00DA4BFD">
        <w:rPr>
          <w:i/>
          <w:iCs/>
        </w:rPr>
        <w:t>Föreningen ansvarar för g</w:t>
      </w:r>
      <w:r w:rsidR="00BD04BC" w:rsidRPr="00DA4BFD">
        <w:rPr>
          <w:i/>
          <w:iCs/>
        </w:rPr>
        <w:t xml:space="preserve">emensam buss vid resor längre än </w:t>
      </w:r>
      <w:r w:rsidR="00DA4BFD" w:rsidRPr="00DA4BFD">
        <w:rPr>
          <w:i/>
          <w:iCs/>
        </w:rPr>
        <w:t xml:space="preserve">20 mil. </w:t>
      </w:r>
      <w:r w:rsidR="008048F4" w:rsidRPr="00DA4BFD">
        <w:br/>
      </w:r>
    </w:p>
    <w:p w14:paraId="54D5D3C4" w14:textId="3BA372F9" w:rsidR="00501B29" w:rsidRDefault="004662AF" w:rsidP="00BE6DF5">
      <w:pPr>
        <w:pStyle w:val="Rubrik1"/>
        <w:rPr>
          <w:rFonts w:asciiTheme="minorHAnsi" w:hAnsiTheme="minorHAnsi" w:hint="eastAsia"/>
          <w:sz w:val="20"/>
          <w:szCs w:val="20"/>
        </w:rPr>
      </w:pPr>
      <w:bookmarkStart w:id="7" w:name="_Toc153271225"/>
      <w:bookmarkEnd w:id="6"/>
      <w:r w:rsidRPr="00A07B20">
        <w:rPr>
          <w:noProof/>
        </w:rPr>
        <w:lastRenderedPageBreak/>
        <w:drawing>
          <wp:anchor distT="0" distB="0" distL="114300" distR="114300" simplePos="0" relativeHeight="251658256" behindDoc="1" locked="0" layoutInCell="1" allowOverlap="1" wp14:anchorId="625E5140" wp14:editId="0F078F25">
            <wp:simplePos x="0" y="0"/>
            <wp:positionH relativeFrom="column">
              <wp:posOffset>2792095</wp:posOffset>
            </wp:positionH>
            <wp:positionV relativeFrom="paragraph">
              <wp:posOffset>752475</wp:posOffset>
            </wp:positionV>
            <wp:extent cx="1235075" cy="1711325"/>
            <wp:effectExtent l="0" t="0" r="3175" b="3175"/>
            <wp:wrapTight wrapText="bothSides">
              <wp:wrapPolygon edited="0">
                <wp:start x="0" y="0"/>
                <wp:lineTo x="0" y="21400"/>
                <wp:lineTo x="21322" y="21400"/>
                <wp:lineTo x="21322" y="0"/>
                <wp:lineTo x="0" y="0"/>
              </wp:wrapPolygon>
            </wp:wrapTight>
            <wp:docPr id="1605912403" name="Bildobjekt 6" descr="En bild som visar text, skärmbild, programvara, Datorikon&#10;&#10;AI-genererat innehåll kan vara felaktigt.">
              <a:extLst xmlns:a="http://schemas.openxmlformats.org/drawingml/2006/main">
                <a:ext uri="{FF2B5EF4-FFF2-40B4-BE49-F238E27FC236}">
                  <a16:creationId xmlns:a16="http://schemas.microsoft.com/office/drawing/2014/main" id="{6E8F1C8A-12E1-9109-64C1-95172FDD2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2403" name="Bildobjekt 6" descr="En bild som visar text, skärmbild, programvara, Datorikon&#10;&#10;AI-genererat innehåll kan vara felaktigt.">
                      <a:extLst>
                        <a:ext uri="{FF2B5EF4-FFF2-40B4-BE49-F238E27FC236}">
                          <a16:creationId xmlns:a16="http://schemas.microsoft.com/office/drawing/2014/main" id="{6E8F1C8A-12E1-9109-64C1-95172FDD201C}"/>
                        </a:ext>
                      </a:extLst>
                    </pic:cNvPr>
                    <pic:cNvPicPr>
                      <a:picLocks noChangeAspect="1"/>
                    </pic:cNvPicPr>
                  </pic:nvPicPr>
                  <pic:blipFill rotWithShape="1">
                    <a:blip r:embed="rId22"/>
                    <a:srcRect l="45562" t="12167" r="23031" b="7000"/>
                    <a:stretch/>
                  </pic:blipFill>
                  <pic:spPr>
                    <a:xfrm>
                      <a:off x="0" y="0"/>
                      <a:ext cx="1235075" cy="1711325"/>
                    </a:xfrm>
                    <a:prstGeom prst="rect">
                      <a:avLst/>
                    </a:prstGeom>
                  </pic:spPr>
                </pic:pic>
              </a:graphicData>
            </a:graphic>
            <wp14:sizeRelH relativeFrom="margin">
              <wp14:pctWidth>0</wp14:pctWidth>
            </wp14:sizeRelH>
            <wp14:sizeRelV relativeFrom="margin">
              <wp14:pctHeight>0</wp14:pctHeight>
            </wp14:sizeRelV>
          </wp:anchor>
        </w:drawing>
      </w:r>
      <w:r w:rsidRPr="00263CC2">
        <w:rPr>
          <w:noProof/>
        </w:rPr>
        <w:drawing>
          <wp:anchor distT="0" distB="0" distL="114300" distR="114300" simplePos="0" relativeHeight="251658254" behindDoc="1" locked="0" layoutInCell="1" allowOverlap="1" wp14:anchorId="1B7925FD" wp14:editId="23B74FC6">
            <wp:simplePos x="0" y="0"/>
            <wp:positionH relativeFrom="column">
              <wp:posOffset>1420495</wp:posOffset>
            </wp:positionH>
            <wp:positionV relativeFrom="paragraph">
              <wp:posOffset>758825</wp:posOffset>
            </wp:positionV>
            <wp:extent cx="1243965" cy="1708150"/>
            <wp:effectExtent l="0" t="0" r="0" b="6350"/>
            <wp:wrapTight wrapText="bothSides">
              <wp:wrapPolygon edited="0">
                <wp:start x="0" y="0"/>
                <wp:lineTo x="0" y="21439"/>
                <wp:lineTo x="21170" y="21439"/>
                <wp:lineTo x="21170" y="0"/>
                <wp:lineTo x="0" y="0"/>
              </wp:wrapPolygon>
            </wp:wrapTight>
            <wp:docPr id="5" name="Bildobjekt 4" descr="En bild som visar text, skärmbild, programvara, Datorikon&#10;&#10;AI-genererat innehåll kan vara felaktigt.">
              <a:extLst xmlns:a="http://schemas.openxmlformats.org/drawingml/2006/main">
                <a:ext uri="{FF2B5EF4-FFF2-40B4-BE49-F238E27FC236}">
                  <a16:creationId xmlns:a16="http://schemas.microsoft.com/office/drawing/2014/main" id="{DC95E57B-FF60-931E-B76F-27BD49406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text, skärmbild, programvara, Datorikon&#10;&#10;AI-genererat innehåll kan vara felaktigt.">
                      <a:extLst>
                        <a:ext uri="{FF2B5EF4-FFF2-40B4-BE49-F238E27FC236}">
                          <a16:creationId xmlns:a16="http://schemas.microsoft.com/office/drawing/2014/main" id="{DC95E57B-FF60-931E-B76F-27BD49406B85}"/>
                        </a:ext>
                      </a:extLst>
                    </pic:cNvPr>
                    <pic:cNvPicPr>
                      <a:picLocks noChangeAspect="1"/>
                    </pic:cNvPicPr>
                  </pic:nvPicPr>
                  <pic:blipFill rotWithShape="1">
                    <a:blip r:embed="rId23"/>
                    <a:srcRect l="50886" t="26889" r="29068" b="25278"/>
                    <a:stretch/>
                  </pic:blipFill>
                  <pic:spPr>
                    <a:xfrm>
                      <a:off x="0" y="0"/>
                      <a:ext cx="1243965" cy="1708150"/>
                    </a:xfrm>
                    <a:prstGeom prst="rect">
                      <a:avLst/>
                    </a:prstGeom>
                  </pic:spPr>
                </pic:pic>
              </a:graphicData>
            </a:graphic>
            <wp14:sizeRelH relativeFrom="margin">
              <wp14:pctWidth>0</wp14:pctWidth>
            </wp14:sizeRelH>
            <wp14:sizeRelV relativeFrom="margin">
              <wp14:pctHeight>0</wp14:pctHeight>
            </wp14:sizeRelV>
          </wp:anchor>
        </w:drawing>
      </w:r>
      <w:r w:rsidRPr="008E3193">
        <w:rPr>
          <w:noProof/>
        </w:rPr>
        <w:drawing>
          <wp:anchor distT="0" distB="0" distL="114300" distR="114300" simplePos="0" relativeHeight="251658255" behindDoc="1" locked="0" layoutInCell="1" allowOverlap="1" wp14:anchorId="160C79DA" wp14:editId="00EB561F">
            <wp:simplePos x="0" y="0"/>
            <wp:positionH relativeFrom="margin">
              <wp:align>left</wp:align>
            </wp:positionH>
            <wp:positionV relativeFrom="paragraph">
              <wp:posOffset>750570</wp:posOffset>
            </wp:positionV>
            <wp:extent cx="1257300" cy="1724660"/>
            <wp:effectExtent l="0" t="0" r="0" b="8890"/>
            <wp:wrapTight wrapText="bothSides">
              <wp:wrapPolygon edited="0">
                <wp:start x="0" y="0"/>
                <wp:lineTo x="0" y="21473"/>
                <wp:lineTo x="21273" y="21473"/>
                <wp:lineTo x="21273" y="0"/>
                <wp:lineTo x="0" y="0"/>
              </wp:wrapPolygon>
            </wp:wrapTight>
            <wp:docPr id="35036355" name="Bildobjekt 5">
              <a:extLst xmlns:a="http://schemas.openxmlformats.org/drawingml/2006/main">
                <a:ext uri="{FF2B5EF4-FFF2-40B4-BE49-F238E27FC236}">
                  <a16:creationId xmlns:a16="http://schemas.microsoft.com/office/drawing/2014/main" id="{444A7F97-0E72-5AD1-63E2-307696B92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444A7F97-0E72-5AD1-63E2-307696B9263A}"/>
                        </a:ext>
                      </a:extLst>
                    </pic:cNvPr>
                    <pic:cNvPicPr>
                      <a:picLocks noChangeAspect="1"/>
                    </pic:cNvPicPr>
                  </pic:nvPicPr>
                  <pic:blipFill rotWithShape="1">
                    <a:blip r:embed="rId24"/>
                    <a:srcRect l="35906" t="15167" r="41219" b="29046"/>
                    <a:stretch/>
                  </pic:blipFill>
                  <pic:spPr>
                    <a:xfrm>
                      <a:off x="0" y="0"/>
                      <a:ext cx="1257300" cy="1724660"/>
                    </a:xfrm>
                    <a:prstGeom prst="rect">
                      <a:avLst/>
                    </a:prstGeom>
                  </pic:spPr>
                </pic:pic>
              </a:graphicData>
            </a:graphic>
            <wp14:sizeRelH relativeFrom="margin">
              <wp14:pctWidth>0</wp14:pctWidth>
            </wp14:sizeRelH>
            <wp14:sizeRelV relativeFrom="margin">
              <wp14:pctHeight>0</wp14:pctHeight>
            </wp14:sizeRelV>
          </wp:anchor>
        </w:drawing>
      </w:r>
      <w:r w:rsidR="00F97CBE">
        <w:t>R</w:t>
      </w:r>
      <w:r w:rsidR="008E3193">
        <w:t>egler och bestämmelser</w:t>
      </w:r>
      <w:r w:rsidR="00F97CBE">
        <w:br/>
      </w:r>
      <w:r w:rsidR="00B85A3D">
        <w:rPr>
          <w:rFonts w:asciiTheme="minorHAnsi" w:hAnsiTheme="minorHAnsi"/>
          <w:sz w:val="20"/>
          <w:szCs w:val="20"/>
        </w:rPr>
        <w:t xml:space="preserve">Inom Svensk Ishockey </w:t>
      </w:r>
      <w:r w:rsidR="00D03E83">
        <w:rPr>
          <w:rFonts w:asciiTheme="minorHAnsi" w:hAnsiTheme="minorHAnsi"/>
          <w:sz w:val="20"/>
          <w:szCs w:val="20"/>
        </w:rPr>
        <w:t>och Region Norr finns följande bestämmelser att förhålla sig till</w:t>
      </w:r>
      <w:r w:rsidR="00314A8F">
        <w:rPr>
          <w:rFonts w:asciiTheme="minorHAnsi" w:hAnsiTheme="minorHAnsi"/>
          <w:sz w:val="20"/>
          <w:szCs w:val="20"/>
        </w:rPr>
        <w:t>, klicka på respektive</w:t>
      </w:r>
      <w:r>
        <w:rPr>
          <w:rFonts w:asciiTheme="minorHAnsi" w:hAnsiTheme="minorHAnsi"/>
          <w:sz w:val="20"/>
          <w:szCs w:val="20"/>
        </w:rPr>
        <w:t>, för att läsa mer</w:t>
      </w:r>
      <w:r w:rsidR="00D03E83">
        <w:rPr>
          <w:rFonts w:asciiTheme="minorHAnsi" w:hAnsiTheme="minorHAnsi"/>
          <w:sz w:val="20"/>
          <w:szCs w:val="20"/>
        </w:rPr>
        <w:t>:</w:t>
      </w:r>
    </w:p>
    <w:p w14:paraId="17117787" w14:textId="77777777" w:rsidR="003059DF" w:rsidRPr="003059DF" w:rsidRDefault="003059DF" w:rsidP="003059DF"/>
    <w:p w14:paraId="5E1A0BD0" w14:textId="77777777" w:rsidR="00A07B20" w:rsidRDefault="00A07B20" w:rsidP="00BE6DF5">
      <w:pPr>
        <w:pStyle w:val="Rubrik1"/>
      </w:pPr>
    </w:p>
    <w:p w14:paraId="584F2836" w14:textId="77777777" w:rsidR="00A07B20" w:rsidRDefault="00A07B20" w:rsidP="00BE6DF5">
      <w:pPr>
        <w:pStyle w:val="Rubrik1"/>
      </w:pPr>
    </w:p>
    <w:p w14:paraId="30477FF9" w14:textId="495A0CF6" w:rsidR="00A07B20" w:rsidRDefault="003059DF" w:rsidP="00BE6DF5">
      <w:pPr>
        <w:pStyle w:val="Rubrik1"/>
      </w:pPr>
      <w:r w:rsidRPr="003059DF">
        <w:rPr>
          <w:noProof/>
        </w:rPr>
        <w:drawing>
          <wp:anchor distT="0" distB="0" distL="114300" distR="114300" simplePos="0" relativeHeight="251658259" behindDoc="1" locked="0" layoutInCell="1" allowOverlap="1" wp14:anchorId="0D32A908" wp14:editId="5E5AE8BE">
            <wp:simplePos x="0" y="0"/>
            <wp:positionH relativeFrom="column">
              <wp:posOffset>2838450</wp:posOffset>
            </wp:positionH>
            <wp:positionV relativeFrom="paragraph">
              <wp:posOffset>276866</wp:posOffset>
            </wp:positionV>
            <wp:extent cx="1189178" cy="1663700"/>
            <wp:effectExtent l="0" t="0" r="0" b="0"/>
            <wp:wrapTight wrapText="bothSides">
              <wp:wrapPolygon edited="0">
                <wp:start x="0" y="0"/>
                <wp:lineTo x="0" y="21270"/>
                <wp:lineTo x="21115" y="21270"/>
                <wp:lineTo x="21115" y="0"/>
                <wp:lineTo x="0" y="0"/>
              </wp:wrapPolygon>
            </wp:wrapTight>
            <wp:docPr id="9" name="Bildobjekt 8" descr="En bild som visar text, skärmbild, programvara, Datorikon&#10;&#10;AI-genererat innehåll kan vara felaktigt.">
              <a:extLst xmlns:a="http://schemas.openxmlformats.org/drawingml/2006/main">
                <a:ext uri="{FF2B5EF4-FFF2-40B4-BE49-F238E27FC236}">
                  <a16:creationId xmlns:a16="http://schemas.microsoft.com/office/drawing/2014/main" id="{E3CA200C-0184-8128-2A19-142B1EDAB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descr="En bild som visar text, skärmbild, programvara, Datorikon&#10;&#10;AI-genererat innehåll kan vara felaktigt.">
                      <a:extLst>
                        <a:ext uri="{FF2B5EF4-FFF2-40B4-BE49-F238E27FC236}">
                          <a16:creationId xmlns:a16="http://schemas.microsoft.com/office/drawing/2014/main" id="{E3CA200C-0184-8128-2A19-142B1EDAB250}"/>
                        </a:ext>
                      </a:extLst>
                    </pic:cNvPr>
                    <pic:cNvPicPr>
                      <a:picLocks noChangeAspect="1"/>
                    </pic:cNvPicPr>
                  </pic:nvPicPr>
                  <pic:blipFill rotWithShape="1">
                    <a:blip r:embed="rId25"/>
                    <a:srcRect l="37218" t="20462" r="37470" b="16135"/>
                    <a:stretch/>
                  </pic:blipFill>
                  <pic:spPr>
                    <a:xfrm>
                      <a:off x="0" y="0"/>
                      <a:ext cx="1189178" cy="1663700"/>
                    </a:xfrm>
                    <a:prstGeom prst="rect">
                      <a:avLst/>
                    </a:prstGeom>
                  </pic:spPr>
                </pic:pic>
              </a:graphicData>
            </a:graphic>
          </wp:anchor>
        </w:drawing>
      </w:r>
      <w:r w:rsidR="00C252CB" w:rsidRPr="00C252CB">
        <w:rPr>
          <w:noProof/>
        </w:rPr>
        <w:drawing>
          <wp:anchor distT="0" distB="0" distL="114300" distR="114300" simplePos="0" relativeHeight="251658258" behindDoc="1" locked="0" layoutInCell="1" allowOverlap="1" wp14:anchorId="087E2D65" wp14:editId="0199610C">
            <wp:simplePos x="0" y="0"/>
            <wp:positionH relativeFrom="column">
              <wp:posOffset>1445895</wp:posOffset>
            </wp:positionH>
            <wp:positionV relativeFrom="paragraph">
              <wp:posOffset>263525</wp:posOffset>
            </wp:positionV>
            <wp:extent cx="1221740" cy="1676400"/>
            <wp:effectExtent l="0" t="0" r="0" b="0"/>
            <wp:wrapTight wrapText="bothSides">
              <wp:wrapPolygon edited="0">
                <wp:start x="0" y="0"/>
                <wp:lineTo x="0" y="21355"/>
                <wp:lineTo x="21218" y="21355"/>
                <wp:lineTo x="21218" y="0"/>
                <wp:lineTo x="0" y="0"/>
              </wp:wrapPolygon>
            </wp:wrapTight>
            <wp:docPr id="8" name="Bildobjekt 7">
              <a:extLst xmlns:a="http://schemas.openxmlformats.org/drawingml/2006/main">
                <a:ext uri="{FF2B5EF4-FFF2-40B4-BE49-F238E27FC236}">
                  <a16:creationId xmlns:a16="http://schemas.microsoft.com/office/drawing/2014/main" id="{D62D39C2-BE5B-4E95-33F4-32EC0A3BE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a:extLst>
                        <a:ext uri="{FF2B5EF4-FFF2-40B4-BE49-F238E27FC236}">
                          <a16:creationId xmlns:a16="http://schemas.microsoft.com/office/drawing/2014/main" id="{D62D39C2-BE5B-4E95-33F4-32EC0A3BE0FE}"/>
                        </a:ext>
                      </a:extLst>
                    </pic:cNvPr>
                    <pic:cNvPicPr>
                      <a:picLocks noChangeAspect="1"/>
                    </pic:cNvPicPr>
                  </pic:nvPicPr>
                  <pic:blipFill rotWithShape="1">
                    <a:blip r:embed="rId26"/>
                    <a:srcRect l="33937" t="11666" r="38313" b="17001"/>
                    <a:stretch/>
                  </pic:blipFill>
                  <pic:spPr>
                    <a:xfrm>
                      <a:off x="0" y="0"/>
                      <a:ext cx="1221740" cy="1676400"/>
                    </a:xfrm>
                    <a:prstGeom prst="rect">
                      <a:avLst/>
                    </a:prstGeom>
                  </pic:spPr>
                </pic:pic>
              </a:graphicData>
            </a:graphic>
            <wp14:sizeRelH relativeFrom="margin">
              <wp14:pctWidth>0</wp14:pctWidth>
            </wp14:sizeRelH>
            <wp14:sizeRelV relativeFrom="margin">
              <wp14:pctHeight>0</wp14:pctHeight>
            </wp14:sizeRelV>
          </wp:anchor>
        </w:drawing>
      </w:r>
      <w:r w:rsidR="00314A8F" w:rsidRPr="00314A8F">
        <w:rPr>
          <w:noProof/>
        </w:rPr>
        <w:drawing>
          <wp:anchor distT="0" distB="0" distL="114300" distR="114300" simplePos="0" relativeHeight="251658257" behindDoc="1" locked="0" layoutInCell="1" allowOverlap="1" wp14:anchorId="5995C900" wp14:editId="324BAEBC">
            <wp:simplePos x="0" y="0"/>
            <wp:positionH relativeFrom="margin">
              <wp:align>left</wp:align>
            </wp:positionH>
            <wp:positionV relativeFrom="paragraph">
              <wp:posOffset>225425</wp:posOffset>
            </wp:positionV>
            <wp:extent cx="1261745" cy="1731010"/>
            <wp:effectExtent l="0" t="0" r="0" b="2540"/>
            <wp:wrapTight wrapText="bothSides">
              <wp:wrapPolygon edited="0">
                <wp:start x="0" y="0"/>
                <wp:lineTo x="0" y="21394"/>
                <wp:lineTo x="21198" y="21394"/>
                <wp:lineTo x="21198" y="0"/>
                <wp:lineTo x="0" y="0"/>
              </wp:wrapPolygon>
            </wp:wrapTight>
            <wp:docPr id="10" name="Bildobjekt 9">
              <a:extLst xmlns:a="http://schemas.openxmlformats.org/drawingml/2006/main">
                <a:ext uri="{FF2B5EF4-FFF2-40B4-BE49-F238E27FC236}">
                  <a16:creationId xmlns:a16="http://schemas.microsoft.com/office/drawing/2014/main" id="{BDFB09AB-E63B-2D5F-BBB0-DFA505FAD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a:extLst>
                        <a:ext uri="{FF2B5EF4-FFF2-40B4-BE49-F238E27FC236}">
                          <a16:creationId xmlns:a16="http://schemas.microsoft.com/office/drawing/2014/main" id="{BDFB09AB-E63B-2D5F-BBB0-DFA505FAD8E0}"/>
                        </a:ext>
                      </a:extLst>
                    </pic:cNvPr>
                    <pic:cNvPicPr>
                      <a:picLocks noChangeAspect="1"/>
                    </pic:cNvPicPr>
                  </pic:nvPicPr>
                  <pic:blipFill rotWithShape="1">
                    <a:blip r:embed="rId27"/>
                    <a:srcRect l="33000" t="12167" r="38354" b="18316"/>
                    <a:stretch/>
                  </pic:blipFill>
                  <pic:spPr>
                    <a:xfrm>
                      <a:off x="0" y="0"/>
                      <a:ext cx="1261745" cy="1731010"/>
                    </a:xfrm>
                    <a:prstGeom prst="rect">
                      <a:avLst/>
                    </a:prstGeom>
                  </pic:spPr>
                </pic:pic>
              </a:graphicData>
            </a:graphic>
            <wp14:sizeRelH relativeFrom="margin">
              <wp14:pctWidth>0</wp14:pctWidth>
            </wp14:sizeRelH>
            <wp14:sizeRelV relativeFrom="margin">
              <wp14:pctHeight>0</wp14:pctHeight>
            </wp14:sizeRelV>
          </wp:anchor>
        </w:drawing>
      </w:r>
    </w:p>
    <w:p w14:paraId="58C6E14E" w14:textId="391DDAA7" w:rsidR="00314A8F" w:rsidRDefault="00314A8F" w:rsidP="00BE6DF5">
      <w:pPr>
        <w:pStyle w:val="Rubrik1"/>
      </w:pPr>
    </w:p>
    <w:p w14:paraId="7FA350AB" w14:textId="339BDCD3" w:rsidR="00314A8F" w:rsidRDefault="00314A8F" w:rsidP="00BE6DF5">
      <w:pPr>
        <w:pStyle w:val="Rubrik1"/>
      </w:pPr>
    </w:p>
    <w:p w14:paraId="743D1190" w14:textId="1FC9A5A8" w:rsidR="00093A08" w:rsidRDefault="00093A08" w:rsidP="00BE6DF5">
      <w:pPr>
        <w:pStyle w:val="Rubrik1"/>
      </w:pPr>
    </w:p>
    <w:p w14:paraId="56AE9949" w14:textId="53761629" w:rsidR="00BE6DF5" w:rsidRDefault="0027581C" w:rsidP="00BE6DF5">
      <w:pPr>
        <w:pStyle w:val="Rubrik1"/>
      </w:pPr>
      <w:r>
        <w:t xml:space="preserve">Riktlinjer </w:t>
      </w:r>
      <w:r w:rsidR="00AF6E86">
        <w:t xml:space="preserve">barn och </w:t>
      </w:r>
      <w:r>
        <w:t>ungdom TKH-U</w:t>
      </w:r>
      <w:bookmarkEnd w:id="7"/>
      <w:r w:rsidR="003C7116">
        <w:t>12</w:t>
      </w:r>
      <w:r w:rsidR="0042466F">
        <w:t xml:space="preserve"> P/F</w:t>
      </w:r>
    </w:p>
    <w:p w14:paraId="6B5B843F" w14:textId="36519BE2" w:rsidR="00A45051" w:rsidRDefault="00A45051" w:rsidP="0027581C">
      <w:pPr>
        <w:pStyle w:val="Default"/>
        <w:rPr>
          <w:rFonts w:asciiTheme="minorHAnsi" w:hAnsiTheme="minorHAnsi" w:cstheme="minorHAnsi"/>
          <w:b/>
          <w:bCs/>
        </w:rPr>
      </w:pPr>
    </w:p>
    <w:p w14:paraId="1C634B17" w14:textId="77777777" w:rsidR="00A45051" w:rsidRDefault="00A45051" w:rsidP="0027581C">
      <w:pPr>
        <w:pStyle w:val="Default"/>
        <w:rPr>
          <w:rFonts w:asciiTheme="minorHAnsi" w:hAnsiTheme="minorHAnsi" w:cstheme="minorHAnsi"/>
          <w:b/>
          <w:bCs/>
        </w:rPr>
      </w:pPr>
    </w:p>
    <w:p w14:paraId="48B6B597" w14:textId="30ED585A" w:rsidR="0027581C" w:rsidRPr="00455064" w:rsidRDefault="0027581C" w:rsidP="0027581C">
      <w:pPr>
        <w:pStyle w:val="Default"/>
        <w:rPr>
          <w:rFonts w:asciiTheme="minorHAnsi" w:hAnsiTheme="minorHAnsi" w:cstheme="minorHAnsi"/>
          <w:b/>
          <w:bCs/>
        </w:rPr>
      </w:pPr>
      <w:r w:rsidRPr="00455064">
        <w:rPr>
          <w:rFonts w:asciiTheme="minorHAnsi" w:hAnsiTheme="minorHAnsi" w:cstheme="minorHAnsi"/>
          <w:b/>
          <w:bCs/>
        </w:rPr>
        <w:t>TKH – U12</w:t>
      </w:r>
      <w:r w:rsidR="00E315C9" w:rsidRPr="00455064">
        <w:rPr>
          <w:rFonts w:asciiTheme="minorHAnsi" w:hAnsiTheme="minorHAnsi" w:cstheme="minorHAnsi"/>
          <w:b/>
          <w:bCs/>
        </w:rPr>
        <w:t>, F10, F12</w:t>
      </w:r>
      <w:r w:rsidRPr="00455064">
        <w:rPr>
          <w:rFonts w:asciiTheme="minorHAnsi" w:hAnsiTheme="minorHAnsi" w:cstheme="minorHAnsi"/>
          <w:b/>
          <w:bCs/>
        </w:rPr>
        <w:t xml:space="preserve"> </w:t>
      </w:r>
      <w:r w:rsidR="00E315C9" w:rsidRPr="00455064">
        <w:rPr>
          <w:rFonts w:asciiTheme="minorHAnsi" w:hAnsiTheme="minorHAnsi" w:cstheme="minorHAnsi"/>
          <w:b/>
          <w:bCs/>
        </w:rPr>
        <w:br/>
      </w:r>
    </w:p>
    <w:p w14:paraId="24614FED" w14:textId="203B1F58" w:rsidR="0027581C" w:rsidRPr="0027581C" w:rsidRDefault="0027581C" w:rsidP="0027581C">
      <w:pPr>
        <w:pStyle w:val="Default"/>
        <w:rPr>
          <w:rFonts w:asciiTheme="minorHAnsi" w:hAnsiTheme="minorHAnsi" w:cstheme="minorHAnsi"/>
          <w:sz w:val="20"/>
          <w:szCs w:val="20"/>
        </w:rPr>
      </w:pPr>
      <w:r w:rsidRPr="0027581C">
        <w:rPr>
          <w:rFonts w:asciiTheme="minorHAnsi" w:hAnsiTheme="minorHAnsi" w:cstheme="minorHAnsi"/>
          <w:b/>
          <w:bCs/>
          <w:sz w:val="20"/>
          <w:szCs w:val="20"/>
        </w:rPr>
        <w:t>Spelas på anpassade ytor och med ett anpassat ramverk</w:t>
      </w:r>
      <w:r w:rsidR="00C203C7">
        <w:rPr>
          <w:rFonts w:asciiTheme="minorHAnsi" w:hAnsiTheme="minorHAnsi" w:cstheme="minorHAnsi"/>
          <w:b/>
          <w:bCs/>
          <w:sz w:val="20"/>
          <w:szCs w:val="20"/>
        </w:rPr>
        <w:t xml:space="preserve">, </w:t>
      </w:r>
      <w:r w:rsidR="00800D2C" w:rsidRPr="00093A08">
        <w:rPr>
          <w:rFonts w:asciiTheme="minorHAnsi" w:hAnsiTheme="minorHAnsi" w:cstheme="minorHAnsi"/>
          <w:b/>
          <w:bCs/>
          <w:sz w:val="20"/>
          <w:szCs w:val="20"/>
          <w:highlight w:val="yellow"/>
        </w:rPr>
        <w:t>se bilaga</w:t>
      </w:r>
      <w:r w:rsidR="00093A08" w:rsidRPr="00093A08">
        <w:rPr>
          <w:rFonts w:asciiTheme="minorHAnsi" w:hAnsiTheme="minorHAnsi" w:cstheme="minorHAnsi"/>
          <w:b/>
          <w:bCs/>
          <w:sz w:val="20"/>
          <w:szCs w:val="20"/>
          <w:highlight w:val="yellow"/>
        </w:rPr>
        <w:t xml:space="preserve"> (länk)</w:t>
      </w:r>
    </w:p>
    <w:p w14:paraId="34786C24" w14:textId="3FF612B8" w:rsidR="004156C5" w:rsidRDefault="0027581C" w:rsidP="0027581C">
      <w:pPr>
        <w:pStyle w:val="Default"/>
        <w:rPr>
          <w:rFonts w:asciiTheme="minorHAnsi" w:hAnsiTheme="minorHAnsi" w:cstheme="minorHAnsi"/>
          <w:sz w:val="20"/>
          <w:szCs w:val="20"/>
        </w:rPr>
      </w:pPr>
      <w:r w:rsidRPr="0027581C">
        <w:rPr>
          <w:rFonts w:asciiTheme="minorHAnsi" w:hAnsiTheme="minorHAnsi" w:cstheme="minorHAnsi"/>
          <w:sz w:val="20"/>
          <w:szCs w:val="20"/>
        </w:rPr>
        <w:t>Med spel på mindre ytor och med ett anpassat ramverk utbildar vi problemlösande och tekniskt skickliga ishockeyspelare på ett bättre sätt. Spelformerna gör också att vi bättre optimerar utvecklingen och utbildningen av unga spelare. Dessutom knyter alla områden i spelet an till spel</w:t>
      </w:r>
      <w:r w:rsidR="00F61538">
        <w:rPr>
          <w:rFonts w:asciiTheme="minorHAnsi" w:hAnsiTheme="minorHAnsi" w:cstheme="minorHAnsi"/>
          <w:sz w:val="20"/>
          <w:szCs w:val="20"/>
        </w:rPr>
        <w:t xml:space="preserve">förståelse och </w:t>
      </w:r>
      <w:r w:rsidR="00E64B25">
        <w:rPr>
          <w:rFonts w:asciiTheme="minorHAnsi" w:hAnsiTheme="minorHAnsi" w:cstheme="minorHAnsi"/>
          <w:sz w:val="20"/>
          <w:szCs w:val="20"/>
        </w:rPr>
        <w:t xml:space="preserve">även utvecklar speluppfattning. </w:t>
      </w:r>
      <w:r w:rsidRPr="0027581C">
        <w:rPr>
          <w:rFonts w:asciiTheme="minorHAnsi" w:hAnsiTheme="minorHAnsi" w:cstheme="minorHAnsi"/>
          <w:sz w:val="20"/>
          <w:szCs w:val="20"/>
        </w:rPr>
        <w:t xml:space="preserve"> </w:t>
      </w:r>
    </w:p>
    <w:p w14:paraId="462A210A" w14:textId="77777777" w:rsidR="008B22DB" w:rsidRDefault="008B22DB" w:rsidP="0027581C">
      <w:pPr>
        <w:pStyle w:val="Default"/>
        <w:rPr>
          <w:rFonts w:asciiTheme="minorHAnsi" w:hAnsiTheme="minorHAnsi" w:cstheme="minorHAnsi"/>
          <w:sz w:val="20"/>
          <w:szCs w:val="20"/>
        </w:rPr>
      </w:pPr>
    </w:p>
    <w:p w14:paraId="04BD6C3C" w14:textId="5B3E57C9" w:rsidR="00CA73C6" w:rsidRDefault="006076A5" w:rsidP="0027581C">
      <w:pPr>
        <w:pStyle w:val="Default"/>
        <w:rPr>
          <w:rFonts w:asciiTheme="minorHAnsi" w:hAnsiTheme="minorHAnsi" w:cstheme="minorHAnsi"/>
          <w:sz w:val="20"/>
          <w:szCs w:val="20"/>
        </w:rPr>
      </w:pPr>
      <w:r>
        <w:rPr>
          <w:rFonts w:asciiTheme="minorHAnsi" w:hAnsiTheme="minorHAnsi" w:cstheme="minorHAnsi"/>
          <w:sz w:val="20"/>
          <w:szCs w:val="20"/>
        </w:rPr>
        <w:t>Har ni spelare och anmäler lag i både pojkar och flickserie i samma ålder.</w:t>
      </w:r>
    </w:p>
    <w:p w14:paraId="71D7D8C7" w14:textId="14F24B4E" w:rsidR="006076A5" w:rsidRDefault="006076A5" w:rsidP="0027581C">
      <w:pPr>
        <w:pStyle w:val="Default"/>
        <w:rPr>
          <w:rFonts w:asciiTheme="minorHAnsi" w:hAnsiTheme="minorHAnsi" w:cstheme="minorHAnsi"/>
          <w:sz w:val="20"/>
          <w:szCs w:val="20"/>
        </w:rPr>
      </w:pPr>
      <w:r>
        <w:rPr>
          <w:rFonts w:asciiTheme="minorHAnsi" w:hAnsiTheme="minorHAnsi" w:cstheme="minorHAnsi"/>
          <w:sz w:val="20"/>
          <w:szCs w:val="20"/>
        </w:rPr>
        <w:t xml:space="preserve">Vill </w:t>
      </w:r>
      <w:r w:rsidR="00CC317C">
        <w:rPr>
          <w:rFonts w:asciiTheme="minorHAnsi" w:hAnsiTheme="minorHAnsi" w:cstheme="minorHAnsi"/>
          <w:sz w:val="20"/>
          <w:szCs w:val="20"/>
        </w:rPr>
        <w:t>vi att ni prioriterar</w:t>
      </w:r>
      <w:r w:rsidR="00BB5EE2">
        <w:rPr>
          <w:rFonts w:asciiTheme="minorHAnsi" w:hAnsiTheme="minorHAnsi" w:cstheme="minorHAnsi"/>
          <w:sz w:val="20"/>
          <w:szCs w:val="20"/>
        </w:rPr>
        <w:t xml:space="preserve"> </w:t>
      </w:r>
      <w:r w:rsidR="00367C1F">
        <w:rPr>
          <w:rFonts w:asciiTheme="minorHAnsi" w:hAnsiTheme="minorHAnsi" w:cstheme="minorHAnsi"/>
          <w:sz w:val="20"/>
          <w:szCs w:val="20"/>
        </w:rPr>
        <w:t>det lag ni tillhör,</w:t>
      </w:r>
      <w:r w:rsidR="004A6AC3">
        <w:rPr>
          <w:rFonts w:asciiTheme="minorHAnsi" w:hAnsiTheme="minorHAnsi" w:cstheme="minorHAnsi"/>
          <w:sz w:val="20"/>
          <w:szCs w:val="20"/>
        </w:rPr>
        <w:t xml:space="preserve"> dvs prioritera flicklaget</w:t>
      </w:r>
      <w:r w:rsidR="001C1677">
        <w:rPr>
          <w:rFonts w:asciiTheme="minorHAnsi" w:hAnsiTheme="minorHAnsi" w:cstheme="minorHAnsi"/>
          <w:sz w:val="20"/>
          <w:szCs w:val="20"/>
        </w:rPr>
        <w:t xml:space="preserve"> </w:t>
      </w:r>
      <w:r w:rsidR="00AC52F7">
        <w:rPr>
          <w:rFonts w:asciiTheme="minorHAnsi" w:hAnsiTheme="minorHAnsi" w:cstheme="minorHAnsi"/>
          <w:sz w:val="20"/>
          <w:szCs w:val="20"/>
        </w:rPr>
        <w:t>eller pojklaget</w:t>
      </w:r>
      <w:r w:rsidR="00B86A72">
        <w:rPr>
          <w:rFonts w:asciiTheme="minorHAnsi" w:hAnsiTheme="minorHAnsi" w:cstheme="minorHAnsi"/>
          <w:sz w:val="20"/>
          <w:szCs w:val="20"/>
        </w:rPr>
        <w:t xml:space="preserve"> beroende på kön.</w:t>
      </w:r>
    </w:p>
    <w:p w14:paraId="7166A995" w14:textId="77777777" w:rsidR="00F26C58" w:rsidRDefault="00F26C58" w:rsidP="0027581C">
      <w:pPr>
        <w:pStyle w:val="Default"/>
        <w:rPr>
          <w:rFonts w:asciiTheme="minorHAnsi" w:hAnsiTheme="minorHAnsi" w:cstheme="minorHAnsi"/>
          <w:sz w:val="20"/>
          <w:szCs w:val="20"/>
        </w:rPr>
      </w:pPr>
    </w:p>
    <w:p w14:paraId="20FD613F" w14:textId="3D162270" w:rsidR="00F26C58" w:rsidRDefault="00F26C58" w:rsidP="0027581C">
      <w:pPr>
        <w:pStyle w:val="Default"/>
        <w:rPr>
          <w:rFonts w:asciiTheme="minorHAnsi" w:hAnsiTheme="minorHAnsi" w:cstheme="minorHAnsi"/>
          <w:sz w:val="20"/>
          <w:szCs w:val="20"/>
        </w:rPr>
      </w:pPr>
      <w:r>
        <w:rPr>
          <w:rFonts w:asciiTheme="minorHAnsi" w:hAnsiTheme="minorHAnsi" w:cstheme="minorHAnsi"/>
          <w:sz w:val="20"/>
          <w:szCs w:val="20"/>
        </w:rPr>
        <w:lastRenderedPageBreak/>
        <w:t>Börja gärna med</w:t>
      </w:r>
      <w:r w:rsidR="00A93598">
        <w:rPr>
          <w:rFonts w:asciiTheme="minorHAnsi" w:hAnsiTheme="minorHAnsi" w:cstheme="minorHAnsi"/>
          <w:sz w:val="20"/>
          <w:szCs w:val="20"/>
        </w:rPr>
        <w:t xml:space="preserve"> att ge enklare individuell feedback till varje spelare. </w:t>
      </w:r>
      <w:r w:rsidR="00A93598">
        <w:rPr>
          <w:rFonts w:asciiTheme="minorHAnsi" w:hAnsiTheme="minorHAnsi" w:cstheme="minorHAnsi"/>
          <w:sz w:val="20"/>
          <w:szCs w:val="20"/>
        </w:rPr>
        <w:br/>
        <w:t xml:space="preserve">Skapa en struktur hur ni ser alla spelare. </w:t>
      </w:r>
    </w:p>
    <w:p w14:paraId="5D189D4E" w14:textId="0D10F61E" w:rsidR="008D58EC" w:rsidRDefault="008D58EC" w:rsidP="0027581C">
      <w:pPr>
        <w:pStyle w:val="Default"/>
        <w:rPr>
          <w:rFonts w:asciiTheme="minorHAnsi" w:hAnsiTheme="minorHAnsi" w:cstheme="minorHAnsi"/>
          <w:sz w:val="20"/>
          <w:szCs w:val="20"/>
        </w:rPr>
      </w:pPr>
      <w:r>
        <w:rPr>
          <w:rFonts w:asciiTheme="minorHAnsi" w:hAnsiTheme="minorHAnsi" w:cstheme="minorHAnsi"/>
          <w:sz w:val="20"/>
          <w:szCs w:val="20"/>
        </w:rPr>
        <w:t xml:space="preserve">Skapa en trygg ishockeymiljö genom att ha teambildningsaktiviteter utanför planen, minst en gång per år i dessa åldrar. </w:t>
      </w:r>
      <w:r w:rsidR="00015970">
        <w:rPr>
          <w:rFonts w:asciiTheme="minorHAnsi" w:hAnsiTheme="minorHAnsi" w:cstheme="minorHAnsi"/>
          <w:sz w:val="20"/>
          <w:szCs w:val="20"/>
        </w:rPr>
        <w:t xml:space="preserve">Tag gärna hjälp av föräldragruppen. </w:t>
      </w:r>
    </w:p>
    <w:p w14:paraId="5489B853" w14:textId="77777777" w:rsidR="004156C5" w:rsidRDefault="004156C5" w:rsidP="0027581C">
      <w:pPr>
        <w:pStyle w:val="Default"/>
        <w:rPr>
          <w:rFonts w:asciiTheme="minorHAnsi" w:hAnsiTheme="minorHAnsi" w:cstheme="minorHAnsi"/>
          <w:b/>
          <w:bCs/>
        </w:rPr>
      </w:pPr>
    </w:p>
    <w:p w14:paraId="08E90CD4" w14:textId="66FE0347" w:rsidR="0027581C" w:rsidRPr="0027581C" w:rsidRDefault="0027581C" w:rsidP="0027581C">
      <w:pPr>
        <w:pStyle w:val="Default"/>
        <w:rPr>
          <w:rFonts w:asciiTheme="minorHAnsi" w:hAnsiTheme="minorHAnsi" w:cstheme="minorHAnsi"/>
          <w:b/>
          <w:bCs/>
        </w:rPr>
      </w:pPr>
      <w:r w:rsidRPr="0027581C">
        <w:rPr>
          <w:rFonts w:asciiTheme="minorHAnsi" w:hAnsiTheme="minorHAnsi" w:cstheme="minorHAnsi"/>
          <w:b/>
          <w:bCs/>
        </w:rPr>
        <w:t xml:space="preserve">Tre </w:t>
      </w:r>
      <w:r w:rsidR="00F048FD">
        <w:rPr>
          <w:rFonts w:asciiTheme="minorHAnsi" w:hAnsiTheme="minorHAnsi" w:cstheme="minorHAnsi"/>
          <w:b/>
          <w:bCs/>
        </w:rPr>
        <w:t>K</w:t>
      </w:r>
      <w:r w:rsidRPr="0027581C">
        <w:rPr>
          <w:rFonts w:asciiTheme="minorHAnsi" w:hAnsiTheme="minorHAnsi" w:cstheme="minorHAnsi"/>
          <w:b/>
          <w:bCs/>
        </w:rPr>
        <w:t>ronor</w:t>
      </w:r>
      <w:r w:rsidR="00F048FD">
        <w:rPr>
          <w:rFonts w:asciiTheme="minorHAnsi" w:hAnsiTheme="minorHAnsi" w:cstheme="minorHAnsi"/>
          <w:b/>
          <w:bCs/>
        </w:rPr>
        <w:t>s</w:t>
      </w:r>
      <w:r w:rsidRPr="0027581C">
        <w:rPr>
          <w:rFonts w:asciiTheme="minorHAnsi" w:hAnsiTheme="minorHAnsi" w:cstheme="minorHAnsi"/>
          <w:b/>
          <w:bCs/>
        </w:rPr>
        <w:t xml:space="preserve"> </w:t>
      </w:r>
      <w:r w:rsidR="00F048FD">
        <w:rPr>
          <w:rFonts w:asciiTheme="minorHAnsi" w:hAnsiTheme="minorHAnsi" w:cstheme="minorHAnsi"/>
          <w:b/>
          <w:bCs/>
        </w:rPr>
        <w:t>H</w:t>
      </w:r>
      <w:r w:rsidRPr="0027581C">
        <w:rPr>
          <w:rFonts w:asciiTheme="minorHAnsi" w:hAnsiTheme="minorHAnsi" w:cstheme="minorHAnsi"/>
          <w:b/>
          <w:bCs/>
        </w:rPr>
        <w:t>ockeyskola</w:t>
      </w:r>
      <w:r w:rsidR="00613B91">
        <w:rPr>
          <w:rFonts w:asciiTheme="minorHAnsi" w:hAnsiTheme="minorHAnsi" w:cstheme="minorHAnsi"/>
          <w:b/>
          <w:bCs/>
        </w:rPr>
        <w:t xml:space="preserve"> (TKH)</w:t>
      </w:r>
    </w:p>
    <w:p w14:paraId="6F9DCEA5" w14:textId="45F47515" w:rsidR="0027581C" w:rsidRPr="0027581C" w:rsidRDefault="00613B91" w:rsidP="0027581C">
      <w:pPr>
        <w:pStyle w:val="Default"/>
        <w:rPr>
          <w:rFonts w:asciiTheme="minorHAnsi" w:hAnsiTheme="minorHAnsi" w:cstheme="minorHAnsi"/>
          <w:sz w:val="20"/>
          <w:szCs w:val="20"/>
        </w:rPr>
      </w:pPr>
      <w:r>
        <w:rPr>
          <w:rFonts w:asciiTheme="minorHAnsi" w:hAnsiTheme="minorHAnsi" w:cstheme="minorHAnsi"/>
          <w:sz w:val="20"/>
          <w:szCs w:val="20"/>
        </w:rPr>
        <w:t>Tre Kronors Hockeyskola</w:t>
      </w:r>
      <w:r w:rsidR="005B2792">
        <w:rPr>
          <w:rFonts w:asciiTheme="minorHAnsi" w:hAnsiTheme="minorHAnsi" w:cstheme="minorHAnsi"/>
          <w:sz w:val="20"/>
          <w:szCs w:val="20"/>
        </w:rPr>
        <w:t xml:space="preserve"> </w:t>
      </w:r>
      <w:r w:rsidR="0086278A">
        <w:rPr>
          <w:rFonts w:asciiTheme="minorHAnsi" w:hAnsiTheme="minorHAnsi" w:cstheme="minorHAnsi"/>
          <w:sz w:val="20"/>
          <w:szCs w:val="20"/>
        </w:rPr>
        <w:t>välkomnar</w:t>
      </w:r>
      <w:r w:rsidR="005B2792">
        <w:rPr>
          <w:rFonts w:asciiTheme="minorHAnsi" w:hAnsiTheme="minorHAnsi" w:cstheme="minorHAnsi"/>
          <w:sz w:val="20"/>
          <w:szCs w:val="20"/>
        </w:rPr>
        <w:t xml:space="preserve"> </w:t>
      </w:r>
      <w:r w:rsidR="008D2A70">
        <w:rPr>
          <w:rFonts w:asciiTheme="minorHAnsi" w:hAnsiTheme="minorHAnsi" w:cstheme="minorHAnsi"/>
          <w:sz w:val="20"/>
          <w:szCs w:val="20"/>
        </w:rPr>
        <w:t xml:space="preserve">ALLA </w:t>
      </w:r>
      <w:r w:rsidR="005B2792">
        <w:rPr>
          <w:rFonts w:asciiTheme="minorHAnsi" w:hAnsiTheme="minorHAnsi" w:cstheme="minorHAnsi"/>
          <w:sz w:val="20"/>
          <w:szCs w:val="20"/>
        </w:rPr>
        <w:t>barn</w:t>
      </w:r>
      <w:r w:rsidR="0027581C" w:rsidRPr="0027581C">
        <w:rPr>
          <w:rFonts w:asciiTheme="minorHAnsi" w:hAnsiTheme="minorHAnsi" w:cstheme="minorHAnsi"/>
          <w:sz w:val="20"/>
          <w:szCs w:val="20"/>
        </w:rPr>
        <w:t xml:space="preserve"> 5</w:t>
      </w:r>
      <w:r w:rsidR="00E813D2">
        <w:rPr>
          <w:rFonts w:asciiTheme="minorHAnsi" w:hAnsiTheme="minorHAnsi" w:cstheme="minorHAnsi"/>
          <w:sz w:val="20"/>
          <w:szCs w:val="20"/>
        </w:rPr>
        <w:t>–</w:t>
      </w:r>
      <w:r w:rsidR="00695297">
        <w:rPr>
          <w:rFonts w:asciiTheme="minorHAnsi" w:hAnsiTheme="minorHAnsi" w:cstheme="minorHAnsi"/>
          <w:sz w:val="20"/>
          <w:szCs w:val="20"/>
        </w:rPr>
        <w:t>8</w:t>
      </w:r>
      <w:r w:rsidR="00BE3C17">
        <w:rPr>
          <w:rFonts w:asciiTheme="minorHAnsi" w:hAnsiTheme="minorHAnsi" w:cstheme="minorHAnsi"/>
          <w:sz w:val="20"/>
          <w:szCs w:val="20"/>
        </w:rPr>
        <w:t xml:space="preserve"> </w:t>
      </w:r>
      <w:r w:rsidR="0027581C" w:rsidRPr="0027581C">
        <w:rPr>
          <w:rFonts w:asciiTheme="minorHAnsi" w:hAnsiTheme="minorHAnsi" w:cstheme="minorHAnsi"/>
          <w:sz w:val="20"/>
          <w:szCs w:val="20"/>
        </w:rPr>
        <w:t xml:space="preserve">år. </w:t>
      </w:r>
      <w:r w:rsidR="002D7532">
        <w:rPr>
          <w:rFonts w:asciiTheme="minorHAnsi" w:hAnsiTheme="minorHAnsi" w:cstheme="minorHAnsi"/>
          <w:sz w:val="20"/>
          <w:szCs w:val="20"/>
        </w:rPr>
        <w:t>Strävan är a</w:t>
      </w:r>
      <w:r w:rsidR="0027581C" w:rsidRPr="0027581C">
        <w:rPr>
          <w:rFonts w:asciiTheme="minorHAnsi" w:hAnsiTheme="minorHAnsi" w:cstheme="minorHAnsi"/>
          <w:sz w:val="20"/>
          <w:szCs w:val="20"/>
        </w:rPr>
        <w:t>tt få fler killar och tjejer att spela ishockey.  Att under lekfulla former få fram känslan för spelet, glädjen, leken och spontaniteten</w:t>
      </w:r>
      <w:r w:rsidR="0027581C" w:rsidRPr="0027581C">
        <w:rPr>
          <w:rFonts w:asciiTheme="minorHAnsi" w:eastAsiaTheme="minorEastAsia" w:hAnsiTheme="minorHAnsi" w:cstheme="minorHAnsi"/>
          <w:color w:val="000000" w:themeColor="text1"/>
          <w:kern w:val="24"/>
          <w:sz w:val="20"/>
          <w:szCs w:val="20"/>
          <w:highlight w:val="white"/>
        </w:rPr>
        <w:t xml:space="preserve"> </w:t>
      </w:r>
      <w:r w:rsidR="0027581C" w:rsidRPr="0027581C">
        <w:rPr>
          <w:rFonts w:asciiTheme="minorHAnsi" w:hAnsiTheme="minorHAnsi" w:cstheme="minorHAnsi"/>
          <w:sz w:val="20"/>
          <w:szCs w:val="20"/>
        </w:rPr>
        <w:t>så att så många som möjligt, så länge som möjligt, i en så bra verksamhet som möjligt fortsätter att spela ishockey.</w:t>
      </w:r>
      <w:r w:rsidR="0027581C" w:rsidRPr="0027581C">
        <w:rPr>
          <w:rFonts w:asciiTheme="minorHAnsi" w:eastAsiaTheme="minorEastAsia" w:hAnsiTheme="minorHAnsi" w:cstheme="minorHAnsi"/>
          <w:color w:val="000000" w:themeColor="text1"/>
          <w:kern w:val="24"/>
          <w:sz w:val="20"/>
          <w:szCs w:val="20"/>
          <w:highlight w:val="white"/>
          <w:lang w:eastAsia="sv-SE"/>
          <w14:ligatures w14:val="none"/>
        </w:rPr>
        <w:t xml:space="preserve"> </w:t>
      </w:r>
    </w:p>
    <w:p w14:paraId="140D8D0A" w14:textId="77777777" w:rsidR="0027581C" w:rsidRPr="0027581C" w:rsidRDefault="0027581C" w:rsidP="0027581C">
      <w:pPr>
        <w:pStyle w:val="Default"/>
        <w:rPr>
          <w:rFonts w:asciiTheme="minorHAnsi" w:hAnsiTheme="minorHAnsi" w:cstheme="minorHAnsi"/>
          <w:sz w:val="20"/>
          <w:szCs w:val="20"/>
        </w:rPr>
      </w:pPr>
    </w:p>
    <w:p w14:paraId="66E86284" w14:textId="6267E04D" w:rsidR="0027581C" w:rsidRPr="0027581C" w:rsidRDefault="0027581C" w:rsidP="0027581C">
      <w:pPr>
        <w:autoSpaceDE w:val="0"/>
        <w:autoSpaceDN w:val="0"/>
        <w:adjustRightInd w:val="0"/>
        <w:spacing w:after="0" w:line="240" w:lineRule="auto"/>
        <w:rPr>
          <w:rFonts w:cstheme="minorHAnsi"/>
          <w:szCs w:val="20"/>
        </w:rPr>
      </w:pPr>
      <w:r w:rsidRPr="0027581C">
        <w:rPr>
          <w:rFonts w:cstheme="minorHAnsi"/>
          <w:szCs w:val="20"/>
        </w:rPr>
        <w:t xml:space="preserve">Matcher:                 </w:t>
      </w:r>
      <w:r w:rsidRPr="0027581C">
        <w:rPr>
          <w:rFonts w:cstheme="minorHAnsi"/>
          <w:szCs w:val="20"/>
        </w:rPr>
        <w:tab/>
        <w:t>Spelas på 1/6 plan (15x20 meter) Inga matcher spelas mot andra lag.</w:t>
      </w:r>
    </w:p>
    <w:p w14:paraId="7C185065" w14:textId="1273FA26" w:rsidR="0027581C" w:rsidRPr="0027581C" w:rsidRDefault="0027581C" w:rsidP="0027581C">
      <w:pPr>
        <w:spacing w:after="0"/>
        <w:rPr>
          <w:rFonts w:cstheme="minorHAnsi"/>
          <w:szCs w:val="20"/>
        </w:rPr>
      </w:pPr>
      <w:r w:rsidRPr="0027581C">
        <w:rPr>
          <w:rFonts w:cstheme="minorHAnsi"/>
          <w:szCs w:val="20"/>
        </w:rPr>
        <w:t>Ledarutbildning:</w:t>
      </w:r>
      <w:r w:rsidRPr="0027581C">
        <w:rPr>
          <w:rFonts w:cstheme="minorHAnsi"/>
          <w:szCs w:val="20"/>
        </w:rPr>
        <w:tab/>
      </w:r>
      <w:r w:rsidR="00A46209">
        <w:rPr>
          <w:rFonts w:cstheme="minorHAnsi"/>
          <w:szCs w:val="20"/>
        </w:rPr>
        <w:t xml:space="preserve">Fysisk </w:t>
      </w:r>
      <w:r w:rsidR="00111F3D">
        <w:rPr>
          <w:rFonts w:cstheme="minorHAnsi"/>
          <w:szCs w:val="20"/>
        </w:rPr>
        <w:t>TKH-</w:t>
      </w:r>
      <w:r w:rsidRPr="0027581C">
        <w:rPr>
          <w:rFonts w:cstheme="minorHAnsi"/>
          <w:szCs w:val="20"/>
        </w:rPr>
        <w:t>utbildning</w:t>
      </w:r>
      <w:r w:rsidRPr="0027581C">
        <w:rPr>
          <w:rFonts w:cstheme="minorHAnsi"/>
          <w:szCs w:val="20"/>
        </w:rPr>
        <w:br/>
        <w:t xml:space="preserve">Aktiviteter:                                </w:t>
      </w:r>
      <w:r w:rsidR="008967F8">
        <w:rPr>
          <w:rFonts w:cstheme="minorHAnsi"/>
          <w:szCs w:val="20"/>
        </w:rPr>
        <w:tab/>
      </w:r>
      <w:r w:rsidRPr="006340AD">
        <w:rPr>
          <w:rFonts w:cstheme="minorHAnsi"/>
          <w:szCs w:val="20"/>
        </w:rPr>
        <w:t xml:space="preserve">2 </w:t>
      </w:r>
      <w:r w:rsidR="00DA3FCF" w:rsidRPr="006340AD">
        <w:rPr>
          <w:rFonts w:cstheme="minorHAnsi"/>
          <w:szCs w:val="20"/>
        </w:rPr>
        <w:t>g</w:t>
      </w:r>
      <w:r w:rsidR="00DA3FCF">
        <w:rPr>
          <w:rFonts w:cstheme="minorHAnsi"/>
          <w:szCs w:val="20"/>
        </w:rPr>
        <w:t>ån</w:t>
      </w:r>
      <w:r w:rsidR="00DA3FCF" w:rsidRPr="006340AD">
        <w:rPr>
          <w:rFonts w:cstheme="minorHAnsi"/>
          <w:szCs w:val="20"/>
        </w:rPr>
        <w:t>g</w:t>
      </w:r>
      <w:r w:rsidR="00DA3FCF">
        <w:rPr>
          <w:rFonts w:cstheme="minorHAnsi"/>
          <w:szCs w:val="20"/>
        </w:rPr>
        <w:t>e</w:t>
      </w:r>
      <w:r w:rsidR="00DA3FCF" w:rsidRPr="006340AD">
        <w:rPr>
          <w:rFonts w:cstheme="minorHAnsi"/>
          <w:szCs w:val="20"/>
        </w:rPr>
        <w:t>r</w:t>
      </w:r>
      <w:r w:rsidRPr="006340AD">
        <w:rPr>
          <w:rFonts w:cstheme="minorHAnsi"/>
          <w:szCs w:val="20"/>
        </w:rPr>
        <w:t>/vecka</w:t>
      </w:r>
    </w:p>
    <w:p w14:paraId="057B74F9" w14:textId="65A50C65" w:rsidR="00F86EAD" w:rsidRPr="0027581C" w:rsidRDefault="00F86EAD" w:rsidP="0027581C">
      <w:pPr>
        <w:spacing w:after="0"/>
        <w:rPr>
          <w:rFonts w:cstheme="minorHAnsi"/>
          <w:szCs w:val="20"/>
        </w:rPr>
      </w:pPr>
      <w:r w:rsidRPr="00907A7D">
        <w:rPr>
          <w:rFonts w:cstheme="minorHAnsi"/>
        </w:rPr>
        <w:t>Fokusområde</w:t>
      </w:r>
      <w:r>
        <w:rPr>
          <w:rFonts w:cstheme="minorHAnsi"/>
        </w:rPr>
        <w:t>:</w:t>
      </w:r>
      <w:r>
        <w:rPr>
          <w:rFonts w:cstheme="minorHAnsi"/>
        </w:rPr>
        <w:tab/>
      </w:r>
      <w:r>
        <w:rPr>
          <w:rFonts w:cstheme="minorHAnsi"/>
        </w:rPr>
        <w:tab/>
        <w:t>Betona leken och glädjen. Främja motivation.</w:t>
      </w:r>
    </w:p>
    <w:p w14:paraId="4BD128DA" w14:textId="545FD4A6" w:rsidR="0027581C" w:rsidRPr="0027581C" w:rsidRDefault="0027581C" w:rsidP="0027581C">
      <w:pPr>
        <w:pStyle w:val="Default"/>
        <w:rPr>
          <w:rFonts w:asciiTheme="minorHAnsi" w:hAnsiTheme="minorHAnsi" w:cstheme="minorHAnsi"/>
          <w:sz w:val="20"/>
          <w:szCs w:val="20"/>
        </w:rPr>
      </w:pPr>
      <w:r w:rsidRPr="0027581C">
        <w:rPr>
          <w:rFonts w:asciiTheme="minorHAnsi" w:hAnsiTheme="minorHAnsi" w:cstheme="minorHAnsi"/>
          <w:sz w:val="20"/>
          <w:szCs w:val="20"/>
        </w:rPr>
        <w:t>Övrigt:</w:t>
      </w:r>
      <w:r w:rsidRPr="0027581C">
        <w:rPr>
          <w:rFonts w:asciiTheme="minorHAnsi" w:hAnsiTheme="minorHAnsi" w:cstheme="minorHAnsi"/>
          <w:sz w:val="20"/>
          <w:szCs w:val="20"/>
        </w:rPr>
        <w:tab/>
      </w:r>
      <w:r w:rsidRPr="0027581C">
        <w:rPr>
          <w:rFonts w:asciiTheme="minorHAnsi" w:hAnsiTheme="minorHAnsi" w:cstheme="minorHAnsi"/>
          <w:sz w:val="20"/>
          <w:szCs w:val="20"/>
        </w:rPr>
        <w:tab/>
      </w:r>
      <w:r w:rsidRPr="006F1CF4">
        <w:rPr>
          <w:rFonts w:asciiTheme="minorHAnsi" w:hAnsiTheme="minorHAnsi" w:cstheme="minorHAnsi"/>
          <w:sz w:val="20"/>
          <w:szCs w:val="20"/>
        </w:rPr>
        <w:t xml:space="preserve">Egen </w:t>
      </w:r>
      <w:r w:rsidR="006059D3" w:rsidRPr="006F1CF4">
        <w:rPr>
          <w:rFonts w:asciiTheme="minorHAnsi" w:hAnsiTheme="minorHAnsi" w:cstheme="minorHAnsi"/>
          <w:sz w:val="20"/>
          <w:szCs w:val="20"/>
        </w:rPr>
        <w:t>tränings</w:t>
      </w:r>
      <w:r w:rsidRPr="006F1CF4">
        <w:rPr>
          <w:rFonts w:asciiTheme="minorHAnsi" w:hAnsiTheme="minorHAnsi" w:cstheme="minorHAnsi"/>
          <w:sz w:val="20"/>
          <w:szCs w:val="20"/>
        </w:rPr>
        <w:t>tid för tjejerna är att rekommendera</w:t>
      </w:r>
      <w:r w:rsidR="00177B28" w:rsidRPr="006F1CF4">
        <w:rPr>
          <w:rFonts w:asciiTheme="minorHAnsi" w:hAnsiTheme="minorHAnsi" w:cstheme="minorHAnsi"/>
          <w:sz w:val="20"/>
          <w:szCs w:val="20"/>
        </w:rPr>
        <w:t xml:space="preserve">s alternativt </w:t>
      </w:r>
      <w:r w:rsidR="006059D3" w:rsidRPr="006F1CF4">
        <w:rPr>
          <w:rFonts w:asciiTheme="minorHAnsi" w:hAnsiTheme="minorHAnsi" w:cstheme="minorHAnsi"/>
          <w:sz w:val="20"/>
          <w:szCs w:val="20"/>
        </w:rPr>
        <w:t>egen isyta</w:t>
      </w:r>
      <w:r w:rsidR="00020338">
        <w:rPr>
          <w:rFonts w:asciiTheme="minorHAnsi" w:hAnsiTheme="minorHAnsi" w:cstheme="minorHAnsi"/>
          <w:sz w:val="20"/>
          <w:szCs w:val="20"/>
        </w:rPr>
        <w:br/>
      </w:r>
      <w:r w:rsidR="00020338">
        <w:rPr>
          <w:rFonts w:asciiTheme="minorHAnsi" w:hAnsiTheme="minorHAnsi" w:cstheme="minorHAnsi"/>
          <w:sz w:val="20"/>
          <w:szCs w:val="20"/>
        </w:rPr>
        <w:tab/>
      </w:r>
      <w:r w:rsidR="00020338">
        <w:rPr>
          <w:rFonts w:asciiTheme="minorHAnsi" w:hAnsiTheme="minorHAnsi" w:cstheme="minorHAnsi"/>
          <w:sz w:val="20"/>
          <w:szCs w:val="20"/>
        </w:rPr>
        <w:tab/>
      </w:r>
    </w:p>
    <w:p w14:paraId="3DDC09D7" w14:textId="77777777" w:rsidR="0019523F" w:rsidRDefault="0019523F" w:rsidP="0027581C">
      <w:pPr>
        <w:pStyle w:val="Default"/>
        <w:rPr>
          <w:rFonts w:asciiTheme="minorHAnsi" w:hAnsiTheme="minorHAnsi" w:cstheme="minorHAnsi"/>
          <w:b/>
          <w:bCs/>
          <w:sz w:val="28"/>
          <w:szCs w:val="28"/>
        </w:rPr>
      </w:pPr>
    </w:p>
    <w:p w14:paraId="12B97F29" w14:textId="00F98577" w:rsidR="0027581C" w:rsidRPr="0027581C" w:rsidRDefault="0027581C" w:rsidP="0027581C">
      <w:pPr>
        <w:pStyle w:val="Default"/>
        <w:rPr>
          <w:rFonts w:asciiTheme="minorHAnsi" w:hAnsiTheme="minorHAnsi" w:cstheme="minorHAnsi"/>
          <w:b/>
          <w:bCs/>
        </w:rPr>
      </w:pPr>
      <w:r w:rsidRPr="0027581C">
        <w:rPr>
          <w:rFonts w:asciiTheme="minorHAnsi" w:hAnsiTheme="minorHAnsi" w:cstheme="minorHAnsi"/>
          <w:b/>
          <w:bCs/>
        </w:rPr>
        <w:t>U9</w:t>
      </w:r>
      <w:r w:rsidR="00F111D1">
        <w:rPr>
          <w:rFonts w:asciiTheme="minorHAnsi" w:hAnsiTheme="minorHAnsi" w:cstheme="minorHAnsi"/>
          <w:b/>
          <w:bCs/>
        </w:rPr>
        <w:t xml:space="preserve"> P/F</w:t>
      </w:r>
    </w:p>
    <w:p w14:paraId="1AC2A379" w14:textId="6272C68B" w:rsidR="007C4E44" w:rsidRPr="007C4E44" w:rsidRDefault="007C4E44" w:rsidP="00D361AD">
      <w:pPr>
        <w:spacing w:after="0"/>
        <w:rPr>
          <w:rFonts w:cstheme="minorHAnsi"/>
          <w:szCs w:val="20"/>
        </w:rPr>
      </w:pPr>
      <w:r w:rsidRPr="007C4E44">
        <w:rPr>
          <w:rFonts w:cstheme="minorHAnsi"/>
          <w:szCs w:val="20"/>
        </w:rPr>
        <w:t>Matcher:</w:t>
      </w:r>
      <w:r w:rsidRPr="007C4E44">
        <w:rPr>
          <w:rFonts w:ascii="Calibri" w:hAnsi="Calibri" w:cs="Calibri"/>
          <w:szCs w:val="20"/>
        </w:rPr>
        <w:t>        </w:t>
      </w:r>
      <w:r w:rsidRPr="007C4E44">
        <w:rPr>
          <w:rFonts w:cstheme="minorHAnsi"/>
          <w:szCs w:val="20"/>
        </w:rPr>
        <w:t xml:space="preserve"> </w:t>
      </w:r>
      <w:r w:rsidRPr="007C4E44">
        <w:rPr>
          <w:rFonts w:ascii="Calibri" w:hAnsi="Calibri" w:cs="Calibri"/>
          <w:szCs w:val="20"/>
        </w:rPr>
        <w:t>                         </w:t>
      </w:r>
      <w:r w:rsidRPr="007C4E44">
        <w:rPr>
          <w:rFonts w:cstheme="minorHAnsi"/>
          <w:szCs w:val="20"/>
        </w:rPr>
        <w:t xml:space="preserve"> </w:t>
      </w:r>
      <w:r w:rsidRPr="007C4E44">
        <w:rPr>
          <w:rFonts w:cstheme="minorHAnsi"/>
          <w:szCs w:val="20"/>
        </w:rPr>
        <w:tab/>
        <w:t>Enligt SIF</w:t>
      </w:r>
      <w:r w:rsidR="00BA4C29">
        <w:rPr>
          <w:rFonts w:cstheme="minorHAnsi"/>
          <w:szCs w:val="20"/>
        </w:rPr>
        <w:t>:</w:t>
      </w:r>
      <w:r w:rsidRPr="007C4E44">
        <w:rPr>
          <w:rFonts w:cstheme="minorHAnsi"/>
          <w:szCs w:val="20"/>
        </w:rPr>
        <w:t>s ramverk f</w:t>
      </w:r>
      <w:r w:rsidRPr="007C4E44">
        <w:rPr>
          <w:rFonts w:ascii="Flex 70" w:hAnsi="Flex 70" w:cs="Flex 70"/>
          <w:szCs w:val="20"/>
        </w:rPr>
        <w:t>ö</w:t>
      </w:r>
      <w:r w:rsidRPr="007C4E44">
        <w:rPr>
          <w:rFonts w:cstheme="minorHAnsi"/>
          <w:szCs w:val="20"/>
        </w:rPr>
        <w:t xml:space="preserve">r anpassade spelformer. </w:t>
      </w:r>
    </w:p>
    <w:p w14:paraId="380607CA" w14:textId="77777777" w:rsidR="007C4E44" w:rsidRPr="007C4E44" w:rsidRDefault="007C4E44" w:rsidP="00D361AD">
      <w:pPr>
        <w:spacing w:after="0"/>
        <w:rPr>
          <w:rFonts w:cstheme="minorHAnsi"/>
          <w:szCs w:val="20"/>
        </w:rPr>
      </w:pPr>
      <w:r w:rsidRPr="007C4E44">
        <w:rPr>
          <w:rFonts w:cstheme="minorHAnsi"/>
          <w:szCs w:val="20"/>
        </w:rPr>
        <w:t>Antal sammandrag:</w:t>
      </w:r>
      <w:r w:rsidRPr="007C4E44">
        <w:rPr>
          <w:rFonts w:ascii="Calibri" w:hAnsi="Calibri" w:cs="Calibri"/>
          <w:szCs w:val="20"/>
        </w:rPr>
        <w:t>                </w:t>
      </w:r>
      <w:r w:rsidRPr="007C4E44">
        <w:rPr>
          <w:rFonts w:cstheme="minorHAnsi"/>
          <w:szCs w:val="20"/>
        </w:rPr>
        <w:t xml:space="preserve"> </w:t>
      </w:r>
      <w:r w:rsidRPr="007C4E44">
        <w:rPr>
          <w:rFonts w:cstheme="minorHAnsi"/>
          <w:szCs w:val="20"/>
        </w:rPr>
        <w:tab/>
        <w:t>Enligt ramverk, spelas p</w:t>
      </w:r>
      <w:r w:rsidRPr="007C4E44">
        <w:rPr>
          <w:rFonts w:ascii="Flex 70" w:hAnsi="Flex 70" w:cs="Flex 70"/>
          <w:szCs w:val="20"/>
        </w:rPr>
        <w:t>å</w:t>
      </w:r>
      <w:r w:rsidRPr="007C4E44">
        <w:rPr>
          <w:rFonts w:cstheme="minorHAnsi"/>
          <w:szCs w:val="20"/>
        </w:rPr>
        <w:t xml:space="preserve"> 1/6 plan (15x20 meter) </w:t>
      </w:r>
    </w:p>
    <w:p w14:paraId="5A659803" w14:textId="5F3D0868" w:rsidR="007C4E44" w:rsidRPr="007C4E44" w:rsidRDefault="007C4E44" w:rsidP="00D361AD">
      <w:pPr>
        <w:spacing w:after="0"/>
        <w:rPr>
          <w:rFonts w:cstheme="minorHAnsi"/>
          <w:szCs w:val="20"/>
        </w:rPr>
      </w:pPr>
      <w:r w:rsidRPr="007C4E44">
        <w:rPr>
          <w:rFonts w:cstheme="minorHAnsi"/>
          <w:szCs w:val="20"/>
        </w:rPr>
        <w:t>Ledarutbildning:</w:t>
      </w:r>
      <w:r w:rsidRPr="007C4E44">
        <w:rPr>
          <w:rFonts w:cstheme="minorHAnsi"/>
          <w:szCs w:val="20"/>
        </w:rPr>
        <w:tab/>
        <w:t xml:space="preserve">Grundkurs, nivå 1. </w:t>
      </w:r>
    </w:p>
    <w:p w14:paraId="30D5B185" w14:textId="4F33DCDF" w:rsidR="00F76C31" w:rsidRDefault="007C4E44" w:rsidP="00F76C31">
      <w:pPr>
        <w:spacing w:after="0"/>
        <w:ind w:left="2608" w:hanging="2608"/>
        <w:rPr>
          <w:rFonts w:cstheme="minorHAnsi"/>
          <w:szCs w:val="20"/>
        </w:rPr>
      </w:pPr>
      <w:r w:rsidRPr="007C4E44">
        <w:rPr>
          <w:rFonts w:cstheme="minorHAnsi"/>
          <w:szCs w:val="20"/>
        </w:rPr>
        <w:t>Aktiviteter:</w:t>
      </w:r>
      <w:r w:rsidRPr="007C4E44">
        <w:rPr>
          <w:rFonts w:ascii="Calibri" w:hAnsi="Calibri" w:cs="Calibri"/>
          <w:szCs w:val="20"/>
        </w:rPr>
        <w:t>     </w:t>
      </w:r>
      <w:r w:rsidRPr="007C4E44">
        <w:rPr>
          <w:rFonts w:cstheme="minorHAnsi"/>
          <w:szCs w:val="20"/>
        </w:rPr>
        <w:t xml:space="preserve"> </w:t>
      </w:r>
      <w:r w:rsidRPr="007C4E44">
        <w:rPr>
          <w:rFonts w:ascii="Calibri" w:hAnsi="Calibri" w:cs="Calibri"/>
          <w:szCs w:val="20"/>
        </w:rPr>
        <w:t>                         </w:t>
      </w:r>
      <w:r w:rsidRPr="007C4E44">
        <w:rPr>
          <w:rFonts w:cstheme="minorHAnsi"/>
          <w:szCs w:val="20"/>
        </w:rPr>
        <w:t xml:space="preserve"> </w:t>
      </w:r>
      <w:r w:rsidRPr="007C4E44">
        <w:rPr>
          <w:rFonts w:cstheme="minorHAnsi"/>
          <w:szCs w:val="20"/>
        </w:rPr>
        <w:tab/>
        <w:t xml:space="preserve">2 </w:t>
      </w:r>
      <w:r w:rsidR="000C6A1E" w:rsidRPr="006340AD">
        <w:rPr>
          <w:rFonts w:cstheme="minorHAnsi"/>
          <w:szCs w:val="20"/>
        </w:rPr>
        <w:t>g</w:t>
      </w:r>
      <w:r w:rsidR="000C6A1E">
        <w:rPr>
          <w:rFonts w:cstheme="minorHAnsi"/>
          <w:szCs w:val="20"/>
        </w:rPr>
        <w:t>ån</w:t>
      </w:r>
      <w:r w:rsidR="000C6A1E" w:rsidRPr="006340AD">
        <w:rPr>
          <w:rFonts w:cstheme="minorHAnsi"/>
          <w:szCs w:val="20"/>
        </w:rPr>
        <w:t>g</w:t>
      </w:r>
      <w:r w:rsidR="000C6A1E">
        <w:rPr>
          <w:rFonts w:cstheme="minorHAnsi"/>
          <w:szCs w:val="20"/>
        </w:rPr>
        <w:t>e</w:t>
      </w:r>
      <w:r w:rsidR="000C6A1E" w:rsidRPr="006340AD">
        <w:rPr>
          <w:rFonts w:cstheme="minorHAnsi"/>
          <w:szCs w:val="20"/>
        </w:rPr>
        <w:t>r</w:t>
      </w:r>
      <w:r w:rsidR="003673D6" w:rsidRPr="006340AD">
        <w:rPr>
          <w:rFonts w:cstheme="minorHAnsi"/>
          <w:szCs w:val="20"/>
        </w:rPr>
        <w:t>/vecka</w:t>
      </w:r>
      <w:r w:rsidR="00F76C31">
        <w:rPr>
          <w:rFonts w:cstheme="minorHAnsi"/>
          <w:szCs w:val="20"/>
        </w:rPr>
        <w:br/>
        <w:t xml:space="preserve">1 </w:t>
      </w:r>
      <w:r w:rsidRPr="00F76C31">
        <w:rPr>
          <w:rFonts w:cstheme="minorHAnsi"/>
          <w:szCs w:val="20"/>
        </w:rPr>
        <w:t>sommaraktivitet</w:t>
      </w:r>
      <w:r w:rsidR="0078176D">
        <w:rPr>
          <w:rFonts w:cstheme="minorHAnsi"/>
          <w:szCs w:val="20"/>
        </w:rPr>
        <w:t>/vecka</w:t>
      </w:r>
    </w:p>
    <w:p w14:paraId="45C4C791" w14:textId="15E0E145" w:rsidR="007C4E44" w:rsidRPr="007C4E44" w:rsidRDefault="007C4E44" w:rsidP="00C01273">
      <w:pPr>
        <w:spacing w:after="0"/>
        <w:ind w:left="2608" w:hanging="2608"/>
        <w:rPr>
          <w:rFonts w:cstheme="minorHAnsi"/>
          <w:szCs w:val="20"/>
        </w:rPr>
      </w:pPr>
      <w:r w:rsidRPr="00F76C31">
        <w:rPr>
          <w:rFonts w:cstheme="minorHAnsi"/>
          <w:szCs w:val="20"/>
        </w:rPr>
        <w:t>Övrigt:</w:t>
      </w:r>
      <w:r w:rsidRPr="00F76C31">
        <w:rPr>
          <w:rFonts w:ascii="Calibri" w:hAnsi="Calibri" w:cs="Calibri"/>
          <w:szCs w:val="20"/>
        </w:rPr>
        <w:t>                                       </w:t>
      </w:r>
      <w:r w:rsidRPr="00F76C31">
        <w:rPr>
          <w:rFonts w:cstheme="minorHAnsi"/>
          <w:szCs w:val="20"/>
        </w:rPr>
        <w:t xml:space="preserve"> </w:t>
      </w:r>
      <w:r w:rsidRPr="00F76C31">
        <w:rPr>
          <w:rFonts w:cstheme="minorHAnsi"/>
          <w:szCs w:val="20"/>
        </w:rPr>
        <w:tab/>
        <w:t>Tr</w:t>
      </w:r>
      <w:r w:rsidRPr="00F76C31">
        <w:rPr>
          <w:rFonts w:ascii="Flex 70" w:hAnsi="Flex 70" w:cs="Flex 70"/>
          <w:szCs w:val="20"/>
        </w:rPr>
        <w:t>ä</w:t>
      </w:r>
      <w:r w:rsidRPr="00F76C31">
        <w:rPr>
          <w:rFonts w:cstheme="minorHAnsi"/>
          <w:szCs w:val="20"/>
        </w:rPr>
        <w:t>ning prioriteras f</w:t>
      </w:r>
      <w:r w:rsidRPr="00F76C31">
        <w:rPr>
          <w:rFonts w:ascii="Flex 70" w:hAnsi="Flex 70" w:cs="Flex 70"/>
          <w:szCs w:val="20"/>
        </w:rPr>
        <w:t>ö</w:t>
      </w:r>
      <w:r w:rsidRPr="00F76C31">
        <w:rPr>
          <w:rFonts w:cstheme="minorHAnsi"/>
          <w:szCs w:val="20"/>
        </w:rPr>
        <w:t>re match. Inga resultat eller individuell statistik f</w:t>
      </w:r>
      <w:r w:rsidRPr="00F76C31">
        <w:rPr>
          <w:rFonts w:ascii="Flex 70" w:hAnsi="Flex 70" w:cs="Flex 70"/>
          <w:szCs w:val="20"/>
        </w:rPr>
        <w:t>å</w:t>
      </w:r>
      <w:r w:rsidRPr="00F76C31">
        <w:rPr>
          <w:rFonts w:cstheme="minorHAnsi"/>
          <w:szCs w:val="20"/>
        </w:rPr>
        <w:t>r f</w:t>
      </w:r>
      <w:r w:rsidRPr="00F76C31">
        <w:rPr>
          <w:rFonts w:ascii="Flex 70" w:hAnsi="Flex 70" w:cs="Flex 70"/>
          <w:szCs w:val="20"/>
        </w:rPr>
        <w:t>ö</w:t>
      </w:r>
      <w:r w:rsidRPr="00F76C31">
        <w:rPr>
          <w:rFonts w:cstheme="minorHAnsi"/>
          <w:szCs w:val="20"/>
        </w:rPr>
        <w:t xml:space="preserve">ras. </w:t>
      </w:r>
      <w:r w:rsidRPr="007C4E44">
        <w:rPr>
          <w:rFonts w:cstheme="minorHAnsi"/>
          <w:szCs w:val="20"/>
        </w:rPr>
        <w:t xml:space="preserve">Matchtid minst 15 minuter, 60 sekunders spelarbyte. Blå puck ska användas. </w:t>
      </w:r>
    </w:p>
    <w:p w14:paraId="2928E583" w14:textId="5880C142" w:rsidR="007C4E44" w:rsidRPr="007C4E44" w:rsidRDefault="007C4E44" w:rsidP="00C01273">
      <w:pPr>
        <w:spacing w:after="0"/>
        <w:rPr>
          <w:rFonts w:cstheme="minorHAnsi"/>
          <w:szCs w:val="20"/>
        </w:rPr>
      </w:pPr>
      <w:r w:rsidRPr="007C4E44">
        <w:rPr>
          <w:rFonts w:cstheme="minorHAnsi"/>
          <w:szCs w:val="20"/>
        </w:rPr>
        <w:t>Fokusområde:</w:t>
      </w:r>
      <w:r w:rsidRPr="007C4E44">
        <w:rPr>
          <w:rFonts w:cstheme="minorHAnsi"/>
          <w:szCs w:val="20"/>
        </w:rPr>
        <w:tab/>
      </w:r>
      <w:r w:rsidRPr="007C4E44">
        <w:rPr>
          <w:rFonts w:cstheme="minorHAnsi"/>
          <w:szCs w:val="20"/>
        </w:rPr>
        <w:tab/>
        <w:t xml:space="preserve">Träna omväxlande ishockeyns fem tekniska grunder. </w:t>
      </w:r>
      <w:r w:rsidR="0081252E">
        <w:rPr>
          <w:rFonts w:cstheme="minorHAnsi"/>
          <w:szCs w:val="20"/>
        </w:rPr>
        <w:tab/>
      </w:r>
      <w:r w:rsidR="0081252E">
        <w:rPr>
          <w:rFonts w:cstheme="minorHAnsi"/>
          <w:szCs w:val="20"/>
        </w:rPr>
        <w:tab/>
      </w:r>
      <w:r w:rsidR="0081252E">
        <w:rPr>
          <w:rFonts w:cstheme="minorHAnsi"/>
          <w:szCs w:val="20"/>
        </w:rPr>
        <w:tab/>
      </w:r>
      <w:r w:rsidRPr="007C4E44">
        <w:rPr>
          <w:rFonts w:cstheme="minorHAnsi"/>
          <w:b/>
          <w:bCs/>
          <w:szCs w:val="20"/>
          <w:u w:val="single"/>
        </w:rPr>
        <w:t>Prioriter</w:t>
      </w:r>
      <w:r w:rsidR="0081252E">
        <w:rPr>
          <w:rFonts w:cstheme="minorHAnsi"/>
          <w:b/>
          <w:bCs/>
          <w:szCs w:val="20"/>
          <w:u w:val="single"/>
        </w:rPr>
        <w:t>a</w:t>
      </w:r>
      <w:r w:rsidRPr="007C4E44">
        <w:rPr>
          <w:rFonts w:cstheme="minorHAnsi"/>
          <w:b/>
          <w:bCs/>
          <w:szCs w:val="20"/>
          <w:u w:val="single"/>
        </w:rPr>
        <w:t>skridskoteknik</w:t>
      </w:r>
      <w:r w:rsidRPr="007C4E44">
        <w:rPr>
          <w:rFonts w:cstheme="minorHAnsi"/>
          <w:szCs w:val="20"/>
        </w:rPr>
        <w:t xml:space="preserve">. </w:t>
      </w:r>
    </w:p>
    <w:p w14:paraId="20F99248" w14:textId="39CDDB78" w:rsidR="007C4E44" w:rsidRPr="007C4E44" w:rsidRDefault="007C4E44" w:rsidP="007C4E44">
      <w:pPr>
        <w:spacing w:after="0"/>
        <w:ind w:left="2608" w:hanging="2608"/>
        <w:rPr>
          <w:rFonts w:cstheme="minorHAnsi"/>
          <w:szCs w:val="20"/>
        </w:rPr>
      </w:pPr>
      <w:r w:rsidRPr="007C4E44">
        <w:rPr>
          <w:rFonts w:cstheme="minorHAnsi"/>
          <w:szCs w:val="20"/>
        </w:rPr>
        <w:tab/>
        <w:t>Påbörja närkampsspel (skydda puck, blad mot puck mm).</w:t>
      </w:r>
    </w:p>
    <w:p w14:paraId="216D96C5" w14:textId="29696316" w:rsidR="007C4E44" w:rsidRPr="007C4E44" w:rsidRDefault="007C4E44" w:rsidP="007C4E44">
      <w:pPr>
        <w:spacing w:after="0"/>
        <w:ind w:left="2608" w:hanging="2608"/>
        <w:rPr>
          <w:rFonts w:cstheme="minorHAnsi"/>
          <w:szCs w:val="20"/>
        </w:rPr>
      </w:pPr>
      <w:r w:rsidRPr="007C4E44">
        <w:rPr>
          <w:rFonts w:cstheme="minorHAnsi"/>
          <w:szCs w:val="20"/>
        </w:rPr>
        <w:tab/>
        <w:t>Spelets fyra roller – uppmärksamma alla roller</w:t>
      </w:r>
    </w:p>
    <w:p w14:paraId="043DC967" w14:textId="4B0B0A53" w:rsidR="007C4E44" w:rsidRPr="007C4E44" w:rsidRDefault="007C4E44" w:rsidP="00403719">
      <w:pPr>
        <w:spacing w:after="0"/>
        <w:rPr>
          <w:rFonts w:cstheme="minorHAnsi"/>
          <w:szCs w:val="20"/>
        </w:rPr>
      </w:pPr>
      <w:r w:rsidRPr="007C4E44">
        <w:rPr>
          <w:rFonts w:cstheme="minorHAnsi"/>
          <w:szCs w:val="20"/>
        </w:rPr>
        <w:t>Fysisk aktivitet:</w:t>
      </w:r>
      <w:r w:rsidRPr="007C4E44">
        <w:rPr>
          <w:rFonts w:cstheme="minorHAnsi"/>
          <w:szCs w:val="20"/>
        </w:rPr>
        <w:tab/>
        <w:t>Före eller efter ispraktik – motoriska övningar – t.ex.</w:t>
      </w:r>
      <w:r w:rsidR="00403719">
        <w:rPr>
          <w:rFonts w:cstheme="minorHAnsi"/>
          <w:szCs w:val="20"/>
        </w:rPr>
        <w:tab/>
      </w:r>
      <w:r w:rsidR="00403719">
        <w:rPr>
          <w:rFonts w:cstheme="minorHAnsi"/>
          <w:szCs w:val="20"/>
        </w:rPr>
        <w:tab/>
      </w:r>
      <w:r w:rsidR="00403719">
        <w:rPr>
          <w:rFonts w:cstheme="minorHAnsi"/>
          <w:szCs w:val="20"/>
        </w:rPr>
        <w:tab/>
      </w:r>
      <w:r w:rsidRPr="007C4E44">
        <w:rPr>
          <w:rFonts w:cstheme="minorHAnsi"/>
          <w:szCs w:val="20"/>
        </w:rPr>
        <w:t xml:space="preserve">balans och frekvens. </w:t>
      </w:r>
    </w:p>
    <w:p w14:paraId="516432FB" w14:textId="0197E900" w:rsidR="007C4E44" w:rsidRPr="007C4E44" w:rsidRDefault="007C4E44" w:rsidP="007C4E44">
      <w:pPr>
        <w:spacing w:after="0"/>
        <w:ind w:left="2608" w:hanging="2608"/>
        <w:rPr>
          <w:rFonts w:cstheme="minorHAnsi"/>
          <w:szCs w:val="20"/>
        </w:rPr>
      </w:pPr>
      <w:r w:rsidRPr="007C4E44">
        <w:rPr>
          <w:rFonts w:cstheme="minorHAnsi"/>
          <w:szCs w:val="20"/>
        </w:rPr>
        <w:tab/>
        <w:t xml:space="preserve">Fokus på inlärning av rörelsemönster. </w:t>
      </w:r>
    </w:p>
    <w:p w14:paraId="0C04BABA" w14:textId="3BD2461E" w:rsidR="007C4E44" w:rsidRPr="007C4E44" w:rsidRDefault="007C4E44" w:rsidP="007C4E44">
      <w:pPr>
        <w:spacing w:after="0"/>
        <w:ind w:left="2608" w:hanging="2608"/>
        <w:rPr>
          <w:rFonts w:cstheme="minorHAnsi"/>
          <w:szCs w:val="20"/>
        </w:rPr>
      </w:pPr>
      <w:r w:rsidRPr="007C4E44">
        <w:rPr>
          <w:rFonts w:cstheme="minorHAnsi"/>
          <w:szCs w:val="20"/>
        </w:rPr>
        <w:tab/>
        <w:t xml:space="preserve">Aktiviteterna baseras på lek och glädje. </w:t>
      </w:r>
    </w:p>
    <w:p w14:paraId="2C7C287F" w14:textId="0CD8D1AE" w:rsidR="007C4E44" w:rsidRPr="007C4E44" w:rsidRDefault="007C4E44" w:rsidP="00403719">
      <w:pPr>
        <w:spacing w:after="0"/>
        <w:rPr>
          <w:rFonts w:cstheme="minorHAnsi"/>
          <w:szCs w:val="20"/>
        </w:rPr>
      </w:pPr>
      <w:r w:rsidRPr="007C4E44">
        <w:rPr>
          <w:rFonts w:cstheme="minorHAnsi"/>
          <w:szCs w:val="20"/>
        </w:rPr>
        <w:t>Dispenser:</w:t>
      </w:r>
      <w:r w:rsidR="00403719">
        <w:rPr>
          <w:rFonts w:cstheme="minorHAnsi"/>
          <w:szCs w:val="20"/>
        </w:rPr>
        <w:tab/>
      </w:r>
      <w:r w:rsidRPr="007C4E44">
        <w:rPr>
          <w:rFonts w:cstheme="minorHAnsi"/>
          <w:szCs w:val="20"/>
        </w:rPr>
        <w:tab/>
        <w:t xml:space="preserve">Inga dispenser krävs. </w:t>
      </w:r>
    </w:p>
    <w:p w14:paraId="322A4915" w14:textId="74F0CAE9" w:rsidR="007C4E44" w:rsidRPr="007C4E44" w:rsidRDefault="007C4E44" w:rsidP="007C4E44">
      <w:pPr>
        <w:spacing w:after="0"/>
        <w:ind w:left="2608" w:hanging="2608"/>
        <w:rPr>
          <w:rFonts w:cstheme="minorHAnsi"/>
          <w:szCs w:val="20"/>
        </w:rPr>
      </w:pPr>
      <w:r w:rsidRPr="007C4E44">
        <w:rPr>
          <w:rFonts w:cstheme="minorHAnsi"/>
          <w:b/>
          <w:bCs/>
          <w:szCs w:val="20"/>
        </w:rPr>
        <w:tab/>
        <w:t>Stort ledaransvar, anmäl i rätt ålderskategori.</w:t>
      </w:r>
    </w:p>
    <w:p w14:paraId="1B428645" w14:textId="54A55084" w:rsidR="007C4E44" w:rsidRPr="007C4E44" w:rsidRDefault="007C4E44" w:rsidP="00D003E7">
      <w:pPr>
        <w:spacing w:after="0"/>
        <w:rPr>
          <w:rFonts w:cstheme="minorHAnsi"/>
          <w:szCs w:val="20"/>
        </w:rPr>
      </w:pPr>
      <w:r w:rsidRPr="007C4E44">
        <w:rPr>
          <w:rFonts w:cstheme="minorHAnsi"/>
          <w:szCs w:val="20"/>
        </w:rPr>
        <w:t>Sommaraktivitet:</w:t>
      </w:r>
      <w:r w:rsidRPr="007C4E44">
        <w:rPr>
          <w:rFonts w:cstheme="minorHAnsi"/>
          <w:szCs w:val="20"/>
        </w:rPr>
        <w:tab/>
        <w:t xml:space="preserve">Erbjuda 1 ggr/veckan allsidig fysisk sommaraktivitet. </w:t>
      </w:r>
    </w:p>
    <w:p w14:paraId="6225BE29" w14:textId="287400E3" w:rsidR="007C4E44" w:rsidRDefault="00434767" w:rsidP="00D70460">
      <w:pPr>
        <w:spacing w:after="0"/>
        <w:rPr>
          <w:rFonts w:cstheme="minorHAnsi"/>
          <w:szCs w:val="20"/>
        </w:rPr>
      </w:pPr>
      <w:r>
        <w:rPr>
          <w:rFonts w:cstheme="minorHAnsi"/>
          <w:szCs w:val="20"/>
        </w:rPr>
        <w:tab/>
      </w:r>
      <w:r>
        <w:rPr>
          <w:rFonts w:cstheme="minorHAnsi"/>
          <w:szCs w:val="20"/>
        </w:rPr>
        <w:tab/>
      </w:r>
      <w:r w:rsidR="007C4E44" w:rsidRPr="007C4E44">
        <w:rPr>
          <w:rFonts w:cstheme="minorHAnsi"/>
          <w:szCs w:val="20"/>
        </w:rPr>
        <w:t xml:space="preserve">Prioritera fotbollssäsongen tills den är avslutat, eller annan </w:t>
      </w:r>
      <w:r>
        <w:rPr>
          <w:rFonts w:cstheme="minorHAnsi"/>
          <w:szCs w:val="20"/>
        </w:rPr>
        <w:tab/>
      </w:r>
      <w:r>
        <w:rPr>
          <w:rFonts w:cstheme="minorHAnsi"/>
          <w:szCs w:val="20"/>
        </w:rPr>
        <w:tab/>
      </w:r>
      <w:r w:rsidR="00E47B29">
        <w:rPr>
          <w:rFonts w:cstheme="minorHAnsi"/>
          <w:szCs w:val="20"/>
        </w:rPr>
        <w:tab/>
      </w:r>
      <w:r w:rsidR="007C4E44" w:rsidRPr="007C4E44">
        <w:rPr>
          <w:rFonts w:cstheme="minorHAnsi"/>
          <w:szCs w:val="20"/>
        </w:rPr>
        <w:t xml:space="preserve">sommaridrott. </w:t>
      </w:r>
      <w:r w:rsidR="0027020C">
        <w:rPr>
          <w:rFonts w:cstheme="minorHAnsi"/>
          <w:szCs w:val="20"/>
        </w:rPr>
        <w:br/>
        <w:t>Fokus</w:t>
      </w:r>
      <w:r w:rsidR="00084720">
        <w:rPr>
          <w:rFonts w:cstheme="minorHAnsi"/>
          <w:szCs w:val="20"/>
        </w:rPr>
        <w:t xml:space="preserve">område </w:t>
      </w:r>
      <w:r w:rsidR="00FC5809">
        <w:rPr>
          <w:rFonts w:cstheme="minorHAnsi"/>
          <w:szCs w:val="20"/>
        </w:rPr>
        <w:t>utanför is</w:t>
      </w:r>
      <w:r w:rsidR="002C6756">
        <w:rPr>
          <w:rFonts w:cstheme="minorHAnsi"/>
          <w:szCs w:val="20"/>
        </w:rPr>
        <w:t>:</w:t>
      </w:r>
      <w:r w:rsidR="002C6756">
        <w:rPr>
          <w:rFonts w:cstheme="minorHAnsi"/>
          <w:szCs w:val="20"/>
        </w:rPr>
        <w:tab/>
      </w:r>
      <w:r w:rsidR="0027020C">
        <w:rPr>
          <w:rFonts w:cstheme="minorHAnsi"/>
          <w:szCs w:val="20"/>
        </w:rPr>
        <w:t>Att vara en bra kompis</w:t>
      </w:r>
      <w:r w:rsidR="0027020C">
        <w:rPr>
          <w:rFonts w:cstheme="minorHAnsi"/>
          <w:szCs w:val="20"/>
        </w:rPr>
        <w:br/>
      </w:r>
    </w:p>
    <w:p w14:paraId="0674AD4D" w14:textId="4164BE08" w:rsidR="009348B4" w:rsidRPr="007C4E44" w:rsidRDefault="009348B4" w:rsidP="00D70460">
      <w:pPr>
        <w:spacing w:after="0"/>
        <w:rPr>
          <w:rFonts w:cstheme="minorHAnsi"/>
          <w:b/>
          <w:bCs/>
          <w:sz w:val="24"/>
          <w:szCs w:val="24"/>
        </w:rPr>
      </w:pPr>
      <w:r w:rsidRPr="00F111D1">
        <w:rPr>
          <w:rFonts w:cstheme="minorHAnsi"/>
          <w:b/>
          <w:bCs/>
          <w:sz w:val="24"/>
          <w:szCs w:val="24"/>
        </w:rPr>
        <w:t>U10</w:t>
      </w:r>
      <w:r w:rsidR="00F111D1" w:rsidRPr="00F111D1">
        <w:rPr>
          <w:rFonts w:cstheme="minorHAnsi"/>
          <w:b/>
          <w:bCs/>
          <w:sz w:val="24"/>
          <w:szCs w:val="24"/>
        </w:rPr>
        <w:t xml:space="preserve"> P/F</w:t>
      </w:r>
    </w:p>
    <w:p w14:paraId="0A337F88" w14:textId="49257EE1" w:rsidR="00BA7DEC" w:rsidRPr="00BA7DEC" w:rsidRDefault="00BA7DEC" w:rsidP="0062443B">
      <w:pPr>
        <w:spacing w:after="0"/>
        <w:rPr>
          <w:rFonts w:cstheme="minorHAnsi"/>
          <w:szCs w:val="20"/>
        </w:rPr>
      </w:pPr>
      <w:r w:rsidRPr="00BA7DEC">
        <w:rPr>
          <w:rFonts w:cstheme="minorHAnsi"/>
          <w:szCs w:val="20"/>
        </w:rPr>
        <w:t>Matcher:</w:t>
      </w:r>
      <w:r w:rsidRPr="00BA7DEC">
        <w:rPr>
          <w:rFonts w:ascii="Calibri" w:hAnsi="Calibri" w:cs="Calibri"/>
          <w:szCs w:val="20"/>
        </w:rPr>
        <w:t>        </w:t>
      </w:r>
      <w:r w:rsidRPr="00BA7DEC">
        <w:rPr>
          <w:rFonts w:cstheme="minorHAnsi"/>
          <w:szCs w:val="20"/>
        </w:rPr>
        <w:t xml:space="preserve"> </w:t>
      </w:r>
      <w:r w:rsidRPr="00BA7DEC">
        <w:rPr>
          <w:rFonts w:ascii="Calibri" w:hAnsi="Calibri" w:cs="Calibri"/>
          <w:szCs w:val="20"/>
        </w:rPr>
        <w:t>                         </w:t>
      </w:r>
      <w:r w:rsidRPr="00BA7DEC">
        <w:rPr>
          <w:rFonts w:cstheme="minorHAnsi"/>
          <w:szCs w:val="20"/>
        </w:rPr>
        <w:t xml:space="preserve"> </w:t>
      </w:r>
      <w:r w:rsidRPr="00BA7DEC">
        <w:rPr>
          <w:rFonts w:cstheme="minorHAnsi"/>
          <w:szCs w:val="20"/>
        </w:rPr>
        <w:tab/>
        <w:t xml:space="preserve">Enligt </w:t>
      </w:r>
      <w:r w:rsidR="00E218DE" w:rsidRPr="00BA7DEC">
        <w:rPr>
          <w:rFonts w:cstheme="minorHAnsi"/>
          <w:szCs w:val="20"/>
        </w:rPr>
        <w:t>SIF:s</w:t>
      </w:r>
      <w:r w:rsidRPr="00BA7DEC">
        <w:rPr>
          <w:rFonts w:cstheme="minorHAnsi"/>
          <w:szCs w:val="20"/>
        </w:rPr>
        <w:t xml:space="preserve"> ramverk f</w:t>
      </w:r>
      <w:r w:rsidRPr="00BA7DEC">
        <w:rPr>
          <w:rFonts w:ascii="Flex 70" w:hAnsi="Flex 70" w:cs="Flex 70"/>
          <w:szCs w:val="20"/>
        </w:rPr>
        <w:t>ö</w:t>
      </w:r>
      <w:r w:rsidRPr="00BA7DEC">
        <w:rPr>
          <w:rFonts w:cstheme="minorHAnsi"/>
          <w:szCs w:val="20"/>
        </w:rPr>
        <w:t>r anpassade spelformer.</w:t>
      </w:r>
    </w:p>
    <w:p w14:paraId="74B0316F" w14:textId="6A95DDAE" w:rsidR="00BA7DEC" w:rsidRPr="00BA7DEC" w:rsidRDefault="00BA7DEC" w:rsidP="0062443B">
      <w:pPr>
        <w:spacing w:after="0"/>
        <w:rPr>
          <w:rFonts w:cstheme="minorHAnsi"/>
          <w:szCs w:val="20"/>
        </w:rPr>
      </w:pPr>
      <w:r w:rsidRPr="00BA7DEC">
        <w:rPr>
          <w:rFonts w:cstheme="minorHAnsi"/>
          <w:szCs w:val="20"/>
        </w:rPr>
        <w:t>Antal sammandrag:</w:t>
      </w:r>
      <w:r w:rsidR="0062443B">
        <w:rPr>
          <w:rFonts w:cstheme="minorHAnsi"/>
          <w:szCs w:val="20"/>
        </w:rPr>
        <w:tab/>
      </w:r>
      <w:r w:rsidRPr="00BA7DEC">
        <w:rPr>
          <w:rFonts w:cstheme="minorHAnsi"/>
          <w:szCs w:val="20"/>
        </w:rPr>
        <w:t xml:space="preserve">Enligt ramverk, spelas på 1/4 plan (15x30 meter) </w:t>
      </w:r>
    </w:p>
    <w:p w14:paraId="266575E6" w14:textId="12665EC7" w:rsidR="00BA7DEC" w:rsidRPr="00BA7DEC" w:rsidRDefault="00BA7DEC" w:rsidP="0062443B">
      <w:pPr>
        <w:spacing w:after="0"/>
        <w:rPr>
          <w:rFonts w:cstheme="minorHAnsi"/>
          <w:szCs w:val="20"/>
        </w:rPr>
      </w:pPr>
      <w:r w:rsidRPr="00BA7DEC">
        <w:rPr>
          <w:rFonts w:cstheme="minorHAnsi"/>
          <w:szCs w:val="20"/>
        </w:rPr>
        <w:t>Ledarutbildning:</w:t>
      </w:r>
      <w:r w:rsidRPr="00BA7DEC">
        <w:rPr>
          <w:rFonts w:cstheme="minorHAnsi"/>
          <w:szCs w:val="20"/>
        </w:rPr>
        <w:tab/>
        <w:t xml:space="preserve">BU1, nivå 2. </w:t>
      </w:r>
    </w:p>
    <w:p w14:paraId="1D68B4B9" w14:textId="200ABB8C" w:rsidR="00BA7DEC" w:rsidRPr="00BA7DEC" w:rsidRDefault="00BA7DEC" w:rsidP="00007359">
      <w:pPr>
        <w:spacing w:after="0"/>
        <w:rPr>
          <w:rFonts w:cstheme="minorHAnsi"/>
          <w:szCs w:val="20"/>
        </w:rPr>
      </w:pPr>
      <w:r w:rsidRPr="00BA7DEC">
        <w:rPr>
          <w:rFonts w:cstheme="minorHAnsi"/>
          <w:szCs w:val="20"/>
        </w:rPr>
        <w:t>Aktiviteter:</w:t>
      </w:r>
      <w:r w:rsidRPr="00BA7DEC">
        <w:rPr>
          <w:rFonts w:ascii="Calibri" w:hAnsi="Calibri" w:cs="Calibri"/>
          <w:szCs w:val="20"/>
        </w:rPr>
        <w:t> </w:t>
      </w:r>
      <w:r w:rsidR="00007359">
        <w:rPr>
          <w:rFonts w:ascii="Calibri" w:hAnsi="Calibri" w:cs="Calibri"/>
          <w:szCs w:val="20"/>
        </w:rPr>
        <w:tab/>
      </w:r>
      <w:r w:rsidRPr="00BA7DEC">
        <w:rPr>
          <w:rFonts w:ascii="Calibri" w:hAnsi="Calibri" w:cs="Calibri"/>
          <w:szCs w:val="20"/>
        </w:rPr>
        <w:t>    </w:t>
      </w:r>
      <w:r w:rsidRPr="00BA7DEC">
        <w:rPr>
          <w:rFonts w:cstheme="minorHAnsi"/>
          <w:szCs w:val="20"/>
        </w:rPr>
        <w:t xml:space="preserve"> </w:t>
      </w:r>
      <w:r w:rsidRPr="00BA7DEC">
        <w:rPr>
          <w:rFonts w:ascii="Calibri" w:hAnsi="Calibri" w:cs="Calibri"/>
          <w:szCs w:val="20"/>
        </w:rPr>
        <w:t>                        </w:t>
      </w:r>
      <w:r w:rsidRPr="00BA7DEC">
        <w:rPr>
          <w:rFonts w:cstheme="minorHAnsi"/>
          <w:szCs w:val="20"/>
        </w:rPr>
        <w:t>2</w:t>
      </w:r>
      <w:r w:rsidRPr="00BA7DEC">
        <w:rPr>
          <w:rFonts w:ascii="Flex 70" w:hAnsi="Flex 70" w:cs="Flex 70"/>
          <w:szCs w:val="20"/>
        </w:rPr>
        <w:t>–</w:t>
      </w:r>
      <w:r w:rsidRPr="00BA7DEC">
        <w:rPr>
          <w:rFonts w:cstheme="minorHAnsi"/>
          <w:szCs w:val="20"/>
        </w:rPr>
        <w:t xml:space="preserve">3 </w:t>
      </w:r>
      <w:r w:rsidR="00486C99" w:rsidRPr="006340AD">
        <w:rPr>
          <w:rFonts w:cstheme="minorHAnsi"/>
          <w:szCs w:val="20"/>
        </w:rPr>
        <w:t>g</w:t>
      </w:r>
      <w:r w:rsidR="000C6A1E">
        <w:rPr>
          <w:rFonts w:cstheme="minorHAnsi"/>
          <w:szCs w:val="20"/>
        </w:rPr>
        <w:t>ån</w:t>
      </w:r>
      <w:r w:rsidR="00486C99" w:rsidRPr="006340AD">
        <w:rPr>
          <w:rFonts w:cstheme="minorHAnsi"/>
          <w:szCs w:val="20"/>
        </w:rPr>
        <w:t>g</w:t>
      </w:r>
      <w:r w:rsidR="000C6A1E">
        <w:rPr>
          <w:rFonts w:cstheme="minorHAnsi"/>
          <w:szCs w:val="20"/>
        </w:rPr>
        <w:t>e</w:t>
      </w:r>
      <w:r w:rsidR="00486C99" w:rsidRPr="006340AD">
        <w:rPr>
          <w:rFonts w:cstheme="minorHAnsi"/>
          <w:szCs w:val="20"/>
        </w:rPr>
        <w:t>r/vecka</w:t>
      </w:r>
    </w:p>
    <w:p w14:paraId="54E9F193" w14:textId="3A78F038" w:rsidR="00BA7DEC" w:rsidRPr="00BA7DEC" w:rsidRDefault="00BA7DEC" w:rsidP="00BA7DEC">
      <w:pPr>
        <w:spacing w:after="0"/>
        <w:ind w:left="2608" w:hanging="2608"/>
        <w:rPr>
          <w:rFonts w:cstheme="minorHAnsi"/>
          <w:szCs w:val="20"/>
        </w:rPr>
      </w:pPr>
      <w:r w:rsidRPr="00BA7DEC">
        <w:rPr>
          <w:rFonts w:cstheme="minorHAnsi"/>
          <w:szCs w:val="20"/>
        </w:rPr>
        <w:lastRenderedPageBreak/>
        <w:tab/>
        <w:t>1–2 sommaraktivitet</w:t>
      </w:r>
      <w:r w:rsidR="00F30C94">
        <w:rPr>
          <w:rFonts w:cstheme="minorHAnsi"/>
          <w:szCs w:val="20"/>
        </w:rPr>
        <w:t>er/vecka</w:t>
      </w:r>
    </w:p>
    <w:p w14:paraId="2DE58279" w14:textId="78AB17E0" w:rsidR="00BA7DEC" w:rsidRPr="00BA7DEC" w:rsidRDefault="00BA7DEC" w:rsidP="00007359">
      <w:pPr>
        <w:spacing w:after="0"/>
        <w:rPr>
          <w:rFonts w:cstheme="minorHAnsi"/>
          <w:szCs w:val="20"/>
        </w:rPr>
      </w:pPr>
      <w:r w:rsidRPr="00BA7DEC">
        <w:rPr>
          <w:rFonts w:cstheme="minorHAnsi"/>
          <w:szCs w:val="20"/>
        </w:rPr>
        <w:t>Cuper:</w:t>
      </w:r>
      <w:r w:rsidRPr="00BA7DEC">
        <w:rPr>
          <w:rFonts w:cstheme="minorHAnsi"/>
          <w:szCs w:val="20"/>
        </w:rPr>
        <w:tab/>
      </w:r>
      <w:r w:rsidRPr="00BA7DEC">
        <w:rPr>
          <w:rFonts w:cstheme="minorHAnsi"/>
          <w:szCs w:val="20"/>
        </w:rPr>
        <w:tab/>
        <w:t>2st/säsong</w:t>
      </w:r>
    </w:p>
    <w:p w14:paraId="58CB2F47" w14:textId="2740B6A1" w:rsidR="00BA7DEC" w:rsidRPr="00BA7DEC" w:rsidRDefault="00BA7DEC" w:rsidP="00007359">
      <w:pPr>
        <w:spacing w:after="0"/>
        <w:rPr>
          <w:rFonts w:cstheme="minorHAnsi"/>
          <w:szCs w:val="20"/>
        </w:rPr>
      </w:pPr>
      <w:r w:rsidRPr="00BA7DEC">
        <w:rPr>
          <w:rFonts w:cstheme="minorHAnsi"/>
          <w:szCs w:val="20"/>
        </w:rPr>
        <w:t>Övrigt:</w:t>
      </w:r>
      <w:r w:rsidR="00007359">
        <w:rPr>
          <w:rFonts w:cstheme="minorHAnsi"/>
          <w:szCs w:val="20"/>
        </w:rPr>
        <w:tab/>
      </w:r>
      <w:r w:rsidRPr="00BA7DEC">
        <w:rPr>
          <w:rFonts w:ascii="Calibri" w:hAnsi="Calibri" w:cs="Calibri"/>
          <w:szCs w:val="20"/>
        </w:rPr>
        <w:t>                            </w:t>
      </w:r>
      <w:r w:rsidRPr="00BA7DEC">
        <w:rPr>
          <w:rFonts w:cstheme="minorHAnsi"/>
          <w:szCs w:val="20"/>
        </w:rPr>
        <w:t>Tr</w:t>
      </w:r>
      <w:r w:rsidRPr="00BA7DEC">
        <w:rPr>
          <w:rFonts w:ascii="Flex 70" w:hAnsi="Flex 70" w:cs="Flex 70"/>
          <w:szCs w:val="20"/>
        </w:rPr>
        <w:t>ä</w:t>
      </w:r>
      <w:r w:rsidRPr="00BA7DEC">
        <w:rPr>
          <w:rFonts w:cstheme="minorHAnsi"/>
          <w:szCs w:val="20"/>
        </w:rPr>
        <w:t>ning prioriteras f</w:t>
      </w:r>
      <w:r w:rsidRPr="00BA7DEC">
        <w:rPr>
          <w:rFonts w:ascii="Flex 70" w:hAnsi="Flex 70" w:cs="Flex 70"/>
          <w:szCs w:val="20"/>
        </w:rPr>
        <w:t>ö</w:t>
      </w:r>
      <w:r w:rsidRPr="00BA7DEC">
        <w:rPr>
          <w:rFonts w:cstheme="minorHAnsi"/>
          <w:szCs w:val="20"/>
        </w:rPr>
        <w:t xml:space="preserve">re match. Inga resultat eller </w:t>
      </w:r>
      <w:r w:rsidR="00007359">
        <w:rPr>
          <w:rFonts w:cstheme="minorHAnsi"/>
          <w:szCs w:val="20"/>
        </w:rPr>
        <w:tab/>
      </w:r>
      <w:r w:rsidR="00007359">
        <w:rPr>
          <w:rFonts w:cstheme="minorHAnsi"/>
          <w:szCs w:val="20"/>
        </w:rPr>
        <w:tab/>
      </w:r>
      <w:r w:rsidR="00007359">
        <w:rPr>
          <w:rFonts w:cstheme="minorHAnsi"/>
          <w:szCs w:val="20"/>
        </w:rPr>
        <w:tab/>
      </w:r>
      <w:r w:rsidRPr="00BA7DEC">
        <w:rPr>
          <w:rFonts w:cstheme="minorHAnsi"/>
          <w:szCs w:val="20"/>
        </w:rPr>
        <w:t>individuell statistik f</w:t>
      </w:r>
      <w:r w:rsidRPr="00BA7DEC">
        <w:rPr>
          <w:rFonts w:ascii="Flex 70" w:hAnsi="Flex 70" w:cs="Flex 70"/>
          <w:szCs w:val="20"/>
        </w:rPr>
        <w:t>å</w:t>
      </w:r>
      <w:r w:rsidRPr="00BA7DEC">
        <w:rPr>
          <w:rFonts w:cstheme="minorHAnsi"/>
          <w:szCs w:val="20"/>
        </w:rPr>
        <w:t>r f</w:t>
      </w:r>
      <w:r w:rsidRPr="00BA7DEC">
        <w:rPr>
          <w:rFonts w:ascii="Flex 70" w:hAnsi="Flex 70" w:cs="Flex 70"/>
          <w:szCs w:val="20"/>
        </w:rPr>
        <w:t>ö</w:t>
      </w:r>
      <w:r w:rsidRPr="00BA7DEC">
        <w:rPr>
          <w:rFonts w:cstheme="minorHAnsi"/>
          <w:szCs w:val="20"/>
        </w:rPr>
        <w:t xml:space="preserve">ras. </w:t>
      </w:r>
    </w:p>
    <w:p w14:paraId="05E19009" w14:textId="6787EB0F" w:rsidR="00BA7DEC" w:rsidRPr="00BA7DEC" w:rsidRDefault="00397042" w:rsidP="00397042">
      <w:pPr>
        <w:spacing w:after="0"/>
        <w:rPr>
          <w:rFonts w:cstheme="minorHAnsi"/>
          <w:szCs w:val="20"/>
        </w:rPr>
      </w:pPr>
      <w:r>
        <w:rPr>
          <w:rFonts w:cstheme="minorHAnsi"/>
          <w:szCs w:val="20"/>
        </w:rPr>
        <w:tab/>
      </w:r>
      <w:r>
        <w:rPr>
          <w:rFonts w:cstheme="minorHAnsi"/>
          <w:szCs w:val="20"/>
        </w:rPr>
        <w:tab/>
      </w:r>
      <w:r w:rsidR="00BA7DEC" w:rsidRPr="00BA7DEC">
        <w:rPr>
          <w:rFonts w:cstheme="minorHAnsi"/>
          <w:szCs w:val="20"/>
        </w:rPr>
        <w:t xml:space="preserve">Matchtid Minst 15 minuter, 60 sekunders spelarbyte med ljudsignal och </w:t>
      </w:r>
      <w:r>
        <w:rPr>
          <w:rFonts w:cstheme="minorHAnsi"/>
          <w:szCs w:val="20"/>
        </w:rPr>
        <w:tab/>
      </w:r>
      <w:r>
        <w:rPr>
          <w:rFonts w:cstheme="minorHAnsi"/>
          <w:szCs w:val="20"/>
        </w:rPr>
        <w:tab/>
      </w:r>
      <w:r w:rsidR="00BA7DEC" w:rsidRPr="00BA7DEC">
        <w:rPr>
          <w:rFonts w:cstheme="minorHAnsi"/>
          <w:szCs w:val="20"/>
        </w:rPr>
        <w:t>pausas. Blå puck ska användas.</w:t>
      </w:r>
    </w:p>
    <w:p w14:paraId="395F698F" w14:textId="02584C3A" w:rsidR="00BA7DEC" w:rsidRPr="00BA7DEC" w:rsidRDefault="00BA7DEC" w:rsidP="002758A3">
      <w:pPr>
        <w:spacing w:after="0"/>
        <w:ind w:left="2552" w:hanging="2552"/>
        <w:rPr>
          <w:rFonts w:cstheme="minorHAnsi"/>
          <w:szCs w:val="20"/>
        </w:rPr>
      </w:pPr>
      <w:r w:rsidRPr="00BA7DEC">
        <w:rPr>
          <w:rFonts w:cstheme="minorHAnsi"/>
          <w:szCs w:val="20"/>
        </w:rPr>
        <w:t>Fokusområde:</w:t>
      </w:r>
      <w:r w:rsidR="002758A3">
        <w:rPr>
          <w:rFonts w:cstheme="minorHAnsi"/>
          <w:szCs w:val="20"/>
        </w:rPr>
        <w:tab/>
      </w:r>
      <w:r w:rsidR="00F111D1">
        <w:rPr>
          <w:rFonts w:cstheme="minorHAnsi"/>
          <w:szCs w:val="20"/>
        </w:rPr>
        <w:t xml:space="preserve"> </w:t>
      </w:r>
      <w:r w:rsidRPr="00BA7DEC">
        <w:rPr>
          <w:rFonts w:cstheme="minorHAnsi"/>
          <w:szCs w:val="20"/>
        </w:rPr>
        <w:t xml:space="preserve">Träna omväxlande ishockeyns fem tekniska grunder. </w:t>
      </w:r>
      <w:r w:rsidR="002758A3">
        <w:rPr>
          <w:rFonts w:cstheme="minorHAnsi"/>
          <w:szCs w:val="20"/>
        </w:rPr>
        <w:br/>
      </w:r>
      <w:r w:rsidR="00084720">
        <w:rPr>
          <w:rFonts w:cstheme="minorHAnsi"/>
          <w:b/>
          <w:bCs/>
          <w:szCs w:val="20"/>
          <w:u w:val="single"/>
        </w:rPr>
        <w:t xml:space="preserve"> </w:t>
      </w:r>
      <w:r w:rsidRPr="00BA7DEC">
        <w:rPr>
          <w:rFonts w:cstheme="minorHAnsi"/>
          <w:b/>
          <w:bCs/>
          <w:szCs w:val="20"/>
          <w:u w:val="single"/>
        </w:rPr>
        <w:t>Prioritera skridskoteknik</w:t>
      </w:r>
      <w:r w:rsidRPr="00BA7DEC">
        <w:rPr>
          <w:rFonts w:cstheme="minorHAnsi"/>
          <w:szCs w:val="20"/>
          <w:u w:val="single"/>
        </w:rPr>
        <w:t xml:space="preserve"> </w:t>
      </w:r>
    </w:p>
    <w:p w14:paraId="1C6166F2" w14:textId="41D80B88" w:rsidR="00BA7DEC" w:rsidRPr="00BA7DEC" w:rsidRDefault="002758A3" w:rsidP="002758A3">
      <w:pPr>
        <w:spacing w:after="0"/>
        <w:rPr>
          <w:rFonts w:cstheme="minorHAnsi"/>
          <w:szCs w:val="20"/>
        </w:rPr>
      </w:pPr>
      <w:r>
        <w:rPr>
          <w:rFonts w:cstheme="minorHAnsi"/>
          <w:szCs w:val="20"/>
        </w:rPr>
        <w:tab/>
      </w:r>
      <w:r>
        <w:rPr>
          <w:rFonts w:cstheme="minorHAnsi"/>
          <w:szCs w:val="20"/>
        </w:rPr>
        <w:tab/>
      </w:r>
      <w:r w:rsidR="00BA7DEC" w:rsidRPr="00BA7DEC">
        <w:rPr>
          <w:rFonts w:cstheme="minorHAnsi"/>
          <w:szCs w:val="20"/>
        </w:rPr>
        <w:t xml:space="preserve">Närkampsspel (skydda puck, blad mot puck mm). samt passning- och </w:t>
      </w:r>
      <w:r>
        <w:rPr>
          <w:rFonts w:cstheme="minorHAnsi"/>
          <w:szCs w:val="20"/>
        </w:rPr>
        <w:tab/>
      </w:r>
      <w:r>
        <w:rPr>
          <w:rFonts w:cstheme="minorHAnsi"/>
          <w:szCs w:val="20"/>
        </w:rPr>
        <w:tab/>
      </w:r>
      <w:r w:rsidR="00BA7DEC" w:rsidRPr="00BA7DEC">
        <w:rPr>
          <w:rFonts w:cstheme="minorHAnsi"/>
          <w:szCs w:val="20"/>
        </w:rPr>
        <w:t xml:space="preserve">mottagningsteknik </w:t>
      </w:r>
    </w:p>
    <w:p w14:paraId="5FB71D24" w14:textId="2249A4DB" w:rsidR="00BA7DEC" w:rsidRPr="00BA7DEC" w:rsidRDefault="00BA7DEC" w:rsidP="00BA7DEC">
      <w:pPr>
        <w:spacing w:after="0"/>
        <w:ind w:left="2608" w:hanging="2608"/>
        <w:rPr>
          <w:rFonts w:cstheme="minorHAnsi"/>
          <w:szCs w:val="20"/>
        </w:rPr>
      </w:pPr>
      <w:r w:rsidRPr="00BA7DEC">
        <w:rPr>
          <w:rFonts w:cstheme="minorHAnsi"/>
          <w:szCs w:val="20"/>
        </w:rPr>
        <w:tab/>
        <w:t>Spelets fyra roller – uppmärksamma alla roller</w:t>
      </w:r>
    </w:p>
    <w:p w14:paraId="0EE5D602" w14:textId="7E463760" w:rsidR="00BA7DEC" w:rsidRPr="00BA7DEC" w:rsidRDefault="00BA7DEC" w:rsidP="00D70460">
      <w:pPr>
        <w:spacing w:after="0"/>
        <w:rPr>
          <w:rFonts w:cstheme="minorHAnsi"/>
          <w:szCs w:val="20"/>
        </w:rPr>
      </w:pPr>
      <w:r w:rsidRPr="00BA7DEC">
        <w:rPr>
          <w:rFonts w:cstheme="minorHAnsi"/>
          <w:szCs w:val="20"/>
        </w:rPr>
        <w:t>Fysisk aktivitet:</w:t>
      </w:r>
      <w:r w:rsidRPr="00BA7DEC">
        <w:rPr>
          <w:rFonts w:cstheme="minorHAnsi"/>
          <w:szCs w:val="20"/>
        </w:rPr>
        <w:tab/>
        <w:t xml:space="preserve">Före eller efter ispraktik – motoriska övningar – t.ex. </w:t>
      </w:r>
      <w:r w:rsidR="00D70460">
        <w:rPr>
          <w:rFonts w:cstheme="minorHAnsi"/>
          <w:szCs w:val="20"/>
        </w:rPr>
        <w:tab/>
      </w:r>
      <w:r w:rsidR="00D70460">
        <w:rPr>
          <w:rFonts w:cstheme="minorHAnsi"/>
          <w:szCs w:val="20"/>
        </w:rPr>
        <w:tab/>
      </w:r>
      <w:r w:rsidR="00D70460">
        <w:rPr>
          <w:rFonts w:cstheme="minorHAnsi"/>
          <w:szCs w:val="20"/>
        </w:rPr>
        <w:tab/>
      </w:r>
      <w:r w:rsidRPr="00BA7DEC">
        <w:rPr>
          <w:rFonts w:cstheme="minorHAnsi"/>
          <w:szCs w:val="20"/>
        </w:rPr>
        <w:t xml:space="preserve">balans och frekvens. </w:t>
      </w:r>
    </w:p>
    <w:p w14:paraId="224FBBBB" w14:textId="0B765FBD" w:rsidR="00BA7DEC" w:rsidRPr="00BA7DEC" w:rsidRDefault="00BA7DEC" w:rsidP="00BA7DEC">
      <w:pPr>
        <w:spacing w:after="0"/>
        <w:ind w:left="2608" w:hanging="2608"/>
        <w:rPr>
          <w:rFonts w:cstheme="minorHAnsi"/>
          <w:szCs w:val="20"/>
        </w:rPr>
      </w:pPr>
      <w:r w:rsidRPr="00BA7DEC">
        <w:rPr>
          <w:rFonts w:cstheme="minorHAnsi"/>
          <w:szCs w:val="20"/>
        </w:rPr>
        <w:tab/>
        <w:t xml:space="preserve">Fokus på inlärning av rörelsemönster. </w:t>
      </w:r>
      <w:r w:rsidR="009B6947">
        <w:rPr>
          <w:rFonts w:cstheme="minorHAnsi"/>
          <w:szCs w:val="20"/>
        </w:rPr>
        <w:br/>
      </w:r>
      <w:r w:rsidRPr="00BA7DEC">
        <w:rPr>
          <w:rFonts w:cstheme="minorHAnsi"/>
          <w:szCs w:val="20"/>
        </w:rPr>
        <w:t xml:space="preserve">Aktiviteterna baseras på lek och glädje. </w:t>
      </w:r>
    </w:p>
    <w:p w14:paraId="67E1C6D4" w14:textId="77777777" w:rsidR="00BA7DEC" w:rsidRPr="00BA7DEC" w:rsidRDefault="00BA7DEC" w:rsidP="0088082F">
      <w:pPr>
        <w:spacing w:after="0"/>
        <w:rPr>
          <w:rFonts w:cstheme="minorHAnsi"/>
          <w:szCs w:val="20"/>
        </w:rPr>
      </w:pPr>
      <w:r w:rsidRPr="00BA7DEC">
        <w:rPr>
          <w:rFonts w:cstheme="minorHAnsi"/>
          <w:szCs w:val="20"/>
        </w:rPr>
        <w:t>Dispenser:</w:t>
      </w:r>
      <w:r w:rsidRPr="00BA7DEC">
        <w:rPr>
          <w:rFonts w:cstheme="minorHAnsi"/>
          <w:szCs w:val="20"/>
        </w:rPr>
        <w:tab/>
      </w:r>
      <w:r w:rsidRPr="00BA7DEC">
        <w:rPr>
          <w:rFonts w:cstheme="minorHAnsi"/>
          <w:szCs w:val="20"/>
        </w:rPr>
        <w:tab/>
        <w:t xml:space="preserve">Inga dispenser krävs. </w:t>
      </w:r>
    </w:p>
    <w:p w14:paraId="5B95A14F" w14:textId="13E3087C" w:rsidR="00BA7DEC" w:rsidRPr="00BA7DEC" w:rsidRDefault="00BA7DEC" w:rsidP="00BA7DEC">
      <w:pPr>
        <w:spacing w:after="0"/>
        <w:ind w:left="2608" w:hanging="2608"/>
        <w:rPr>
          <w:rFonts w:cstheme="minorHAnsi"/>
          <w:szCs w:val="20"/>
        </w:rPr>
      </w:pPr>
      <w:r w:rsidRPr="00BA7DEC">
        <w:rPr>
          <w:rFonts w:cstheme="minorHAnsi"/>
          <w:b/>
          <w:bCs/>
          <w:szCs w:val="20"/>
        </w:rPr>
        <w:tab/>
        <w:t>Stort ledaransvar, anmäl i rätt ålderskategori.</w:t>
      </w:r>
    </w:p>
    <w:p w14:paraId="165A3BED" w14:textId="417946B3" w:rsidR="00BA7DEC" w:rsidRPr="00BA7DEC" w:rsidRDefault="00BA7DEC" w:rsidP="0088082F">
      <w:pPr>
        <w:spacing w:after="0"/>
        <w:rPr>
          <w:rFonts w:cstheme="minorHAnsi"/>
          <w:szCs w:val="20"/>
        </w:rPr>
      </w:pPr>
      <w:r w:rsidRPr="00BA7DEC">
        <w:rPr>
          <w:rFonts w:cstheme="minorHAnsi"/>
          <w:szCs w:val="20"/>
        </w:rPr>
        <w:t>Sommaraktivitet:</w:t>
      </w:r>
      <w:r w:rsidRPr="00BA7DEC">
        <w:rPr>
          <w:rFonts w:cstheme="minorHAnsi"/>
          <w:szCs w:val="20"/>
        </w:rPr>
        <w:tab/>
        <w:t>Erbjuda 1</w:t>
      </w:r>
      <w:r w:rsidR="00E218DE" w:rsidRPr="00BA7DEC">
        <w:rPr>
          <w:rFonts w:cstheme="minorHAnsi"/>
          <w:szCs w:val="20"/>
        </w:rPr>
        <w:t>–</w:t>
      </w:r>
      <w:r w:rsidRPr="00BA7DEC">
        <w:rPr>
          <w:rFonts w:cstheme="minorHAnsi"/>
          <w:szCs w:val="20"/>
        </w:rPr>
        <w:t xml:space="preserve">2 </w:t>
      </w:r>
      <w:r w:rsidR="00B23F12" w:rsidRPr="00515A94">
        <w:rPr>
          <w:rFonts w:cstheme="minorHAnsi"/>
          <w:szCs w:val="20"/>
        </w:rPr>
        <w:t>gånger/vecka</w:t>
      </w:r>
      <w:r w:rsidRPr="00BA7DEC">
        <w:rPr>
          <w:rFonts w:cstheme="minorHAnsi"/>
          <w:szCs w:val="20"/>
        </w:rPr>
        <w:t xml:space="preserve"> allsidig fysisk sommaraktivitet. </w:t>
      </w:r>
      <w:r w:rsidRPr="00BA7DEC">
        <w:rPr>
          <w:rFonts w:cstheme="minorHAnsi"/>
          <w:szCs w:val="20"/>
        </w:rPr>
        <w:br/>
      </w:r>
      <w:r w:rsidRPr="00BA7DEC">
        <w:rPr>
          <w:rFonts w:cstheme="minorHAnsi"/>
          <w:szCs w:val="20"/>
        </w:rPr>
        <w:tab/>
      </w:r>
      <w:r w:rsidRPr="00BA7DEC">
        <w:rPr>
          <w:rFonts w:cstheme="minorHAnsi"/>
          <w:szCs w:val="20"/>
        </w:rPr>
        <w:tab/>
        <w:t>Prioritera sommar</w:t>
      </w:r>
      <w:r w:rsidR="00297EF6">
        <w:rPr>
          <w:rFonts w:cstheme="minorHAnsi"/>
          <w:szCs w:val="20"/>
        </w:rPr>
        <w:t>idrotter</w:t>
      </w:r>
      <w:r w:rsidRPr="00BA7DEC">
        <w:rPr>
          <w:rFonts w:cstheme="minorHAnsi"/>
          <w:szCs w:val="20"/>
        </w:rPr>
        <w:t xml:space="preserve"> tills de är avslutat</w:t>
      </w:r>
      <w:r w:rsidR="00203C74">
        <w:rPr>
          <w:rFonts w:cstheme="minorHAnsi"/>
          <w:szCs w:val="20"/>
        </w:rPr>
        <w:br/>
        <w:t>Fokus</w:t>
      </w:r>
      <w:r w:rsidR="002C6756">
        <w:rPr>
          <w:rFonts w:cstheme="minorHAnsi"/>
          <w:szCs w:val="20"/>
        </w:rPr>
        <w:t>område utanför is:</w:t>
      </w:r>
      <w:r w:rsidR="00531F02">
        <w:rPr>
          <w:rFonts w:cstheme="minorHAnsi"/>
          <w:szCs w:val="20"/>
        </w:rPr>
        <w:tab/>
        <w:t>Att vara en bra lagkompis</w:t>
      </w:r>
      <w:r w:rsidR="00F839FA">
        <w:rPr>
          <w:rFonts w:cstheme="minorHAnsi"/>
          <w:szCs w:val="20"/>
        </w:rPr>
        <w:tab/>
      </w:r>
      <w:r w:rsidR="00203C74">
        <w:rPr>
          <w:rFonts w:cstheme="minorHAnsi"/>
          <w:szCs w:val="20"/>
        </w:rPr>
        <w:t xml:space="preserve"> </w:t>
      </w:r>
    </w:p>
    <w:p w14:paraId="24723BAA" w14:textId="5183DA4E" w:rsidR="00BE6DF5" w:rsidRDefault="00BE6DF5" w:rsidP="005D4176">
      <w:pPr>
        <w:spacing w:after="0"/>
        <w:ind w:left="2608" w:hanging="2608"/>
        <w:rPr>
          <w:rFonts w:cstheme="minorHAnsi"/>
          <w:szCs w:val="20"/>
        </w:rPr>
      </w:pPr>
    </w:p>
    <w:p w14:paraId="18E2FA24" w14:textId="2EAF201C" w:rsidR="00F111D1" w:rsidRPr="004B50CB" w:rsidRDefault="00F111D1" w:rsidP="005D4176">
      <w:pPr>
        <w:spacing w:after="0"/>
        <w:ind w:left="2608" w:hanging="2608"/>
        <w:rPr>
          <w:rFonts w:cstheme="minorHAnsi"/>
          <w:b/>
          <w:bCs/>
          <w:sz w:val="22"/>
        </w:rPr>
      </w:pPr>
      <w:r w:rsidRPr="004B50CB">
        <w:rPr>
          <w:rFonts w:cstheme="minorHAnsi"/>
          <w:b/>
          <w:bCs/>
          <w:sz w:val="22"/>
        </w:rPr>
        <w:t>U</w:t>
      </w:r>
      <w:r w:rsidR="004B50CB" w:rsidRPr="004B50CB">
        <w:rPr>
          <w:rFonts w:cstheme="minorHAnsi"/>
          <w:b/>
          <w:bCs/>
          <w:sz w:val="22"/>
        </w:rPr>
        <w:t xml:space="preserve"> 11 P/F</w:t>
      </w:r>
    </w:p>
    <w:p w14:paraId="40AB21EB" w14:textId="08C1F273" w:rsidR="00DC42E8" w:rsidRPr="00DC42E8" w:rsidRDefault="00DC42E8" w:rsidP="004B50CB">
      <w:pPr>
        <w:spacing w:after="0"/>
        <w:rPr>
          <w:rFonts w:cstheme="minorHAnsi"/>
        </w:rPr>
      </w:pPr>
      <w:r w:rsidRPr="00DC42E8">
        <w:rPr>
          <w:rFonts w:cstheme="minorHAnsi"/>
        </w:rPr>
        <w:t>Matcher</w:t>
      </w:r>
      <w:r w:rsidRPr="00DC42E8">
        <w:rPr>
          <w:rFonts w:ascii="Calibri" w:hAnsi="Calibri" w:cs="Calibri"/>
        </w:rPr>
        <w:t>        </w:t>
      </w:r>
      <w:r w:rsidRPr="00DC42E8">
        <w:rPr>
          <w:rFonts w:cstheme="minorHAnsi"/>
        </w:rPr>
        <w:t xml:space="preserve"> </w:t>
      </w:r>
      <w:r w:rsidRPr="00DC42E8">
        <w:rPr>
          <w:rFonts w:ascii="Calibri" w:hAnsi="Calibri" w:cs="Calibri"/>
        </w:rPr>
        <w:t>                         </w:t>
      </w:r>
      <w:r w:rsidRPr="00DC42E8">
        <w:rPr>
          <w:rFonts w:cstheme="minorHAnsi"/>
        </w:rPr>
        <w:t xml:space="preserve"> </w:t>
      </w:r>
      <w:r w:rsidRPr="00DC42E8">
        <w:rPr>
          <w:rFonts w:cstheme="minorHAnsi"/>
        </w:rPr>
        <w:tab/>
        <w:t>Enligt SIF</w:t>
      </w:r>
      <w:r w:rsidR="00E218DE">
        <w:rPr>
          <w:rFonts w:cstheme="minorHAnsi"/>
        </w:rPr>
        <w:t>:</w:t>
      </w:r>
      <w:r w:rsidRPr="00DC42E8">
        <w:rPr>
          <w:rFonts w:cstheme="minorHAnsi"/>
        </w:rPr>
        <w:t>s ramverk f</w:t>
      </w:r>
      <w:r w:rsidRPr="00DC42E8">
        <w:rPr>
          <w:rFonts w:ascii="Flex 70" w:hAnsi="Flex 70" w:cs="Flex 70"/>
        </w:rPr>
        <w:t>ö</w:t>
      </w:r>
      <w:r w:rsidRPr="00DC42E8">
        <w:rPr>
          <w:rFonts w:cstheme="minorHAnsi"/>
        </w:rPr>
        <w:t>r anpassade spelformer.</w:t>
      </w:r>
    </w:p>
    <w:p w14:paraId="00410CF1" w14:textId="77777777" w:rsidR="00DC42E8" w:rsidRPr="00DC42E8" w:rsidRDefault="00DC42E8" w:rsidP="004B50CB">
      <w:pPr>
        <w:spacing w:after="0"/>
        <w:rPr>
          <w:rFonts w:cstheme="minorHAnsi"/>
        </w:rPr>
      </w:pPr>
      <w:r w:rsidRPr="00DC42E8">
        <w:rPr>
          <w:rFonts w:cstheme="minorHAnsi"/>
        </w:rPr>
        <w:t>Antal sammandrag:</w:t>
      </w:r>
      <w:r w:rsidRPr="00DC42E8">
        <w:rPr>
          <w:rFonts w:ascii="Calibri" w:hAnsi="Calibri" w:cs="Calibri"/>
        </w:rPr>
        <w:t>                </w:t>
      </w:r>
      <w:r w:rsidRPr="00DC42E8">
        <w:rPr>
          <w:rFonts w:cstheme="minorHAnsi"/>
        </w:rPr>
        <w:tab/>
        <w:t>Enligt ramverk, spelas p</w:t>
      </w:r>
      <w:r w:rsidRPr="00DC42E8">
        <w:rPr>
          <w:rFonts w:ascii="Flex 70" w:hAnsi="Flex 70" w:cs="Flex 70"/>
        </w:rPr>
        <w:t>å</w:t>
      </w:r>
      <w:r w:rsidRPr="00DC42E8">
        <w:rPr>
          <w:rFonts w:cstheme="minorHAnsi"/>
        </w:rPr>
        <w:t xml:space="preserve"> 1/4 plan (15x30 meter) </w:t>
      </w:r>
    </w:p>
    <w:p w14:paraId="5A9A217C" w14:textId="26F8DA21" w:rsidR="00DC42E8" w:rsidRPr="00DC42E8" w:rsidRDefault="00DC42E8" w:rsidP="004B50CB">
      <w:pPr>
        <w:spacing w:after="0"/>
        <w:rPr>
          <w:rFonts w:cstheme="minorHAnsi"/>
        </w:rPr>
      </w:pPr>
      <w:r w:rsidRPr="00DC42E8">
        <w:rPr>
          <w:rFonts w:cstheme="minorHAnsi"/>
        </w:rPr>
        <w:t>Ledarutbildning:</w:t>
      </w:r>
      <w:r w:rsidRPr="00DC42E8">
        <w:rPr>
          <w:rFonts w:cstheme="minorHAnsi"/>
        </w:rPr>
        <w:tab/>
        <w:t xml:space="preserve">BU1, nivå 2. </w:t>
      </w:r>
    </w:p>
    <w:p w14:paraId="66038B21" w14:textId="77777777" w:rsidR="00DC42E8" w:rsidRPr="00DC42E8" w:rsidRDefault="00DC42E8" w:rsidP="004B50CB">
      <w:pPr>
        <w:spacing w:after="0"/>
        <w:rPr>
          <w:rFonts w:cstheme="minorHAnsi"/>
        </w:rPr>
      </w:pPr>
      <w:r w:rsidRPr="00DC42E8">
        <w:rPr>
          <w:rFonts w:cstheme="minorHAnsi"/>
        </w:rPr>
        <w:t>Aktiviteter:</w:t>
      </w:r>
      <w:r w:rsidRPr="00DC42E8">
        <w:rPr>
          <w:rFonts w:ascii="Calibri" w:hAnsi="Calibri" w:cs="Calibri"/>
        </w:rPr>
        <w:t>     </w:t>
      </w:r>
      <w:r w:rsidRPr="00DC42E8">
        <w:rPr>
          <w:rFonts w:cstheme="minorHAnsi"/>
        </w:rPr>
        <w:t xml:space="preserve"> </w:t>
      </w:r>
      <w:r w:rsidRPr="00DC42E8">
        <w:rPr>
          <w:rFonts w:ascii="Calibri" w:hAnsi="Calibri" w:cs="Calibri"/>
        </w:rPr>
        <w:t>                         </w:t>
      </w:r>
      <w:r w:rsidRPr="00DC42E8">
        <w:rPr>
          <w:rFonts w:cstheme="minorHAnsi"/>
        </w:rPr>
        <w:tab/>
        <w:t>3</w:t>
      </w:r>
      <w:r w:rsidRPr="00DC42E8">
        <w:rPr>
          <w:rFonts w:ascii="Flex 70" w:hAnsi="Flex 70" w:cs="Flex 70"/>
        </w:rPr>
        <w:t>–</w:t>
      </w:r>
      <w:r w:rsidRPr="00DC42E8">
        <w:rPr>
          <w:rFonts w:cstheme="minorHAnsi"/>
        </w:rPr>
        <w:t>4 ggr/ vecka</w:t>
      </w:r>
    </w:p>
    <w:p w14:paraId="30FD6D98" w14:textId="33D4DBBC" w:rsidR="00DC42E8" w:rsidRPr="00DC42E8" w:rsidRDefault="00DC42E8" w:rsidP="00DC42E8">
      <w:pPr>
        <w:spacing w:after="0"/>
        <w:rPr>
          <w:rFonts w:cstheme="minorHAnsi"/>
        </w:rPr>
      </w:pPr>
      <w:r w:rsidRPr="00DC42E8">
        <w:rPr>
          <w:rFonts w:cstheme="minorHAnsi"/>
        </w:rPr>
        <w:tab/>
      </w:r>
      <w:r w:rsidRPr="00DC42E8">
        <w:rPr>
          <w:rFonts w:cstheme="minorHAnsi"/>
        </w:rPr>
        <w:tab/>
        <w:t>3 st isträningar</w:t>
      </w:r>
    </w:p>
    <w:p w14:paraId="05623CAF" w14:textId="3F9B9FF3" w:rsidR="00DC42E8" w:rsidRPr="00DC42E8" w:rsidRDefault="00DC42E8" w:rsidP="00DC42E8">
      <w:pPr>
        <w:spacing w:after="0"/>
        <w:rPr>
          <w:rFonts w:cstheme="minorHAnsi"/>
        </w:rPr>
      </w:pPr>
      <w:r w:rsidRPr="00DC42E8">
        <w:rPr>
          <w:rFonts w:cstheme="minorHAnsi"/>
        </w:rPr>
        <w:tab/>
      </w:r>
      <w:r w:rsidRPr="00DC42E8">
        <w:rPr>
          <w:rFonts w:cstheme="minorHAnsi"/>
        </w:rPr>
        <w:tab/>
        <w:t>1 allsidig fysträning i samband med träning eller match</w:t>
      </w:r>
    </w:p>
    <w:p w14:paraId="24BEBE99" w14:textId="08BD447C" w:rsidR="00DC42E8" w:rsidRPr="00DC42E8" w:rsidRDefault="00DC42E8" w:rsidP="00DC42E8">
      <w:pPr>
        <w:spacing w:after="0"/>
        <w:rPr>
          <w:rFonts w:cstheme="minorHAnsi"/>
        </w:rPr>
      </w:pPr>
      <w:r w:rsidRPr="00DC42E8">
        <w:rPr>
          <w:rFonts w:cstheme="minorHAnsi"/>
        </w:rPr>
        <w:tab/>
      </w:r>
      <w:r w:rsidRPr="00DC42E8">
        <w:rPr>
          <w:rFonts w:cstheme="minorHAnsi"/>
        </w:rPr>
        <w:tab/>
        <w:t>1–2 sommaraktivitet</w:t>
      </w:r>
    </w:p>
    <w:p w14:paraId="44A2AFD3" w14:textId="5FF90BE2" w:rsidR="00DC42E8" w:rsidRPr="00DC42E8" w:rsidRDefault="00DC42E8" w:rsidP="004B50CB">
      <w:pPr>
        <w:spacing w:after="0"/>
        <w:rPr>
          <w:rFonts w:cstheme="minorHAnsi"/>
        </w:rPr>
      </w:pPr>
      <w:r w:rsidRPr="00DC42E8">
        <w:rPr>
          <w:rFonts w:cstheme="minorHAnsi"/>
        </w:rPr>
        <w:t>Cuper:</w:t>
      </w:r>
      <w:r w:rsidRPr="00DC42E8">
        <w:rPr>
          <w:rFonts w:cstheme="minorHAnsi"/>
        </w:rPr>
        <w:tab/>
      </w:r>
      <w:r w:rsidRPr="00DC42E8">
        <w:rPr>
          <w:rFonts w:cstheme="minorHAnsi"/>
        </w:rPr>
        <w:tab/>
        <w:t>2st/säsong</w:t>
      </w:r>
    </w:p>
    <w:p w14:paraId="30400CFE" w14:textId="571E8BAB" w:rsidR="00DC42E8" w:rsidRPr="00DC42E8" w:rsidRDefault="00DC42E8" w:rsidP="004B50CB">
      <w:pPr>
        <w:spacing w:after="0"/>
        <w:rPr>
          <w:rFonts w:cstheme="minorHAnsi"/>
        </w:rPr>
      </w:pPr>
      <w:r w:rsidRPr="00DC42E8">
        <w:rPr>
          <w:rFonts w:cstheme="minorHAnsi"/>
        </w:rPr>
        <w:t>Övrigt:</w:t>
      </w:r>
      <w:r w:rsidRPr="00DC42E8">
        <w:rPr>
          <w:rFonts w:ascii="Calibri" w:hAnsi="Calibri" w:cs="Calibri"/>
        </w:rPr>
        <w:t>                                       </w:t>
      </w:r>
      <w:r w:rsidRPr="00DC42E8">
        <w:rPr>
          <w:rFonts w:cstheme="minorHAnsi"/>
        </w:rPr>
        <w:t xml:space="preserve"> </w:t>
      </w:r>
      <w:r w:rsidRPr="00DC42E8">
        <w:rPr>
          <w:rFonts w:cstheme="minorHAnsi"/>
        </w:rPr>
        <w:tab/>
        <w:t>Tr</w:t>
      </w:r>
      <w:r w:rsidRPr="00DC42E8">
        <w:rPr>
          <w:rFonts w:ascii="Flex 70" w:hAnsi="Flex 70" w:cs="Flex 70"/>
        </w:rPr>
        <w:t>ä</w:t>
      </w:r>
      <w:r w:rsidRPr="00DC42E8">
        <w:rPr>
          <w:rFonts w:cstheme="minorHAnsi"/>
        </w:rPr>
        <w:t>ning prioriteras f</w:t>
      </w:r>
      <w:r w:rsidRPr="00DC42E8">
        <w:rPr>
          <w:rFonts w:ascii="Flex 70" w:hAnsi="Flex 70" w:cs="Flex 70"/>
        </w:rPr>
        <w:t>ö</w:t>
      </w:r>
      <w:r w:rsidRPr="00DC42E8">
        <w:rPr>
          <w:rFonts w:cstheme="minorHAnsi"/>
        </w:rPr>
        <w:t>re match. Inga resultat eller individuell statistik f</w:t>
      </w:r>
      <w:r w:rsidRPr="00DC42E8">
        <w:rPr>
          <w:rFonts w:ascii="Flex 70" w:hAnsi="Flex 70" w:cs="Flex 70"/>
        </w:rPr>
        <w:t>å</w:t>
      </w:r>
      <w:r w:rsidRPr="00DC42E8">
        <w:rPr>
          <w:rFonts w:cstheme="minorHAnsi"/>
        </w:rPr>
        <w:t xml:space="preserve">r </w:t>
      </w:r>
      <w:r w:rsidR="004B50CB" w:rsidRPr="00B13D03">
        <w:rPr>
          <w:rFonts w:cstheme="minorHAnsi"/>
        </w:rPr>
        <w:tab/>
      </w:r>
      <w:r w:rsidR="004B50CB" w:rsidRPr="00B13D03">
        <w:rPr>
          <w:rFonts w:cstheme="minorHAnsi"/>
        </w:rPr>
        <w:tab/>
      </w:r>
      <w:r w:rsidRPr="00DC42E8">
        <w:rPr>
          <w:rFonts w:cstheme="minorHAnsi"/>
        </w:rPr>
        <w:t>f</w:t>
      </w:r>
      <w:r w:rsidRPr="00DC42E8">
        <w:rPr>
          <w:rFonts w:ascii="Flex 70" w:hAnsi="Flex 70" w:cs="Flex 70"/>
        </w:rPr>
        <w:t>ö</w:t>
      </w:r>
      <w:r w:rsidRPr="00DC42E8">
        <w:rPr>
          <w:rFonts w:cstheme="minorHAnsi"/>
        </w:rPr>
        <w:t xml:space="preserve">ras. </w:t>
      </w:r>
    </w:p>
    <w:p w14:paraId="243F2FDC" w14:textId="49E113EF" w:rsidR="00DC42E8" w:rsidRPr="00DC42E8" w:rsidRDefault="00DC42E8" w:rsidP="00DC42E8">
      <w:pPr>
        <w:spacing w:after="0"/>
        <w:rPr>
          <w:rFonts w:cstheme="minorHAnsi"/>
        </w:rPr>
      </w:pPr>
      <w:r w:rsidRPr="00DC42E8">
        <w:rPr>
          <w:rFonts w:cstheme="minorHAnsi"/>
        </w:rPr>
        <w:tab/>
      </w:r>
      <w:r w:rsidRPr="00DC42E8">
        <w:rPr>
          <w:rFonts w:cstheme="minorHAnsi"/>
        </w:rPr>
        <w:tab/>
        <w:t>Matchtid minst 15 minuter med fria byten.</w:t>
      </w:r>
    </w:p>
    <w:p w14:paraId="271BDE9E" w14:textId="68251166" w:rsidR="00DC42E8" w:rsidRPr="00DC42E8" w:rsidRDefault="00DC42E8" w:rsidP="004B50CB">
      <w:pPr>
        <w:spacing w:after="0"/>
        <w:rPr>
          <w:rFonts w:cstheme="minorHAnsi"/>
        </w:rPr>
      </w:pPr>
      <w:r w:rsidRPr="00DC42E8">
        <w:rPr>
          <w:rFonts w:cstheme="minorHAnsi"/>
        </w:rPr>
        <w:t>Fokusområde:</w:t>
      </w:r>
      <w:r w:rsidRPr="00DC42E8">
        <w:rPr>
          <w:rFonts w:cstheme="minorHAnsi"/>
        </w:rPr>
        <w:tab/>
      </w:r>
      <w:r w:rsidRPr="00DC42E8">
        <w:rPr>
          <w:rFonts w:cstheme="minorHAnsi"/>
        </w:rPr>
        <w:tab/>
        <w:t xml:space="preserve">Träna omväxlande ishockeyns fem tekniska grunder. </w:t>
      </w:r>
      <w:r w:rsidR="004B50CB" w:rsidRPr="00B13D03">
        <w:rPr>
          <w:rFonts w:cstheme="minorHAnsi"/>
        </w:rPr>
        <w:br/>
      </w:r>
      <w:r w:rsidR="004B50CB" w:rsidRPr="00B13D03">
        <w:rPr>
          <w:rFonts w:cstheme="minorHAnsi"/>
        </w:rPr>
        <w:tab/>
      </w:r>
      <w:r w:rsidR="004B50CB" w:rsidRPr="00B13D03">
        <w:rPr>
          <w:rFonts w:cstheme="minorHAnsi"/>
        </w:rPr>
        <w:tab/>
      </w:r>
      <w:r w:rsidRPr="00DC42E8">
        <w:rPr>
          <w:rFonts w:cstheme="minorHAnsi"/>
          <w:b/>
          <w:bCs/>
          <w:u w:val="single"/>
        </w:rPr>
        <w:t>Prioritera skridskoteknik</w:t>
      </w:r>
      <w:r w:rsidRPr="00DC42E8">
        <w:rPr>
          <w:rFonts w:cstheme="minorHAnsi"/>
          <w:u w:val="single"/>
        </w:rPr>
        <w:t xml:space="preserve"> </w:t>
      </w:r>
    </w:p>
    <w:p w14:paraId="4C8E35F2" w14:textId="00588544" w:rsidR="00DC42E8" w:rsidRPr="00DC42E8" w:rsidRDefault="00DC42E8" w:rsidP="00DC42E8">
      <w:pPr>
        <w:spacing w:after="0"/>
        <w:rPr>
          <w:rFonts w:cstheme="minorHAnsi"/>
        </w:rPr>
      </w:pPr>
      <w:r w:rsidRPr="00DC42E8">
        <w:rPr>
          <w:rFonts w:cstheme="minorHAnsi"/>
          <w:b/>
          <w:bCs/>
        </w:rPr>
        <w:tab/>
      </w:r>
      <w:r w:rsidRPr="00DC42E8">
        <w:rPr>
          <w:rFonts w:cstheme="minorHAnsi"/>
          <w:b/>
          <w:bCs/>
        </w:rPr>
        <w:tab/>
      </w:r>
      <w:r w:rsidRPr="00DC42E8">
        <w:rPr>
          <w:rFonts w:cstheme="minorHAnsi"/>
        </w:rPr>
        <w:t xml:space="preserve">Passning- och mottagningsteknik samt skotteknik </w:t>
      </w:r>
      <w:r w:rsidRPr="00DC42E8">
        <w:rPr>
          <w:rFonts w:cstheme="minorHAnsi"/>
        </w:rPr>
        <w:tab/>
      </w:r>
      <w:r w:rsidRPr="00DC42E8">
        <w:rPr>
          <w:rFonts w:cstheme="minorHAnsi"/>
          <w:b/>
          <w:bCs/>
        </w:rPr>
        <w:tab/>
      </w:r>
      <w:r w:rsidR="004B50CB" w:rsidRPr="00B13D03">
        <w:rPr>
          <w:rFonts w:cstheme="minorHAnsi"/>
        </w:rPr>
        <w:tab/>
      </w:r>
      <w:r w:rsidRPr="00DC42E8">
        <w:rPr>
          <w:rFonts w:cstheme="minorHAnsi"/>
        </w:rPr>
        <w:t>Spelets fyra roller – uppmärksamma alla roller</w:t>
      </w:r>
    </w:p>
    <w:p w14:paraId="06B85ADC" w14:textId="130E12E4" w:rsidR="00DC42E8" w:rsidRPr="00DC42E8" w:rsidRDefault="00DC42E8" w:rsidP="004B50CB">
      <w:pPr>
        <w:spacing w:after="0"/>
        <w:rPr>
          <w:rFonts w:cstheme="minorHAnsi"/>
        </w:rPr>
      </w:pPr>
      <w:r w:rsidRPr="00DC42E8">
        <w:rPr>
          <w:rFonts w:cstheme="minorHAnsi"/>
        </w:rPr>
        <w:t>Fysisk aktivitet:</w:t>
      </w:r>
      <w:r w:rsidRPr="00DC42E8">
        <w:rPr>
          <w:rFonts w:cstheme="minorHAnsi"/>
        </w:rPr>
        <w:tab/>
        <w:t xml:space="preserve">Före eller efter ispraktik – motoriska övningar – t.ex. balans och frekvens. </w:t>
      </w:r>
    </w:p>
    <w:p w14:paraId="69826A82" w14:textId="37694A02" w:rsidR="00DC42E8" w:rsidRPr="00DC42E8" w:rsidRDefault="00DC42E8" w:rsidP="00DC42E8">
      <w:pPr>
        <w:spacing w:after="0"/>
        <w:rPr>
          <w:rFonts w:cstheme="minorHAnsi"/>
        </w:rPr>
      </w:pPr>
      <w:r w:rsidRPr="00DC42E8">
        <w:rPr>
          <w:rFonts w:cstheme="minorHAnsi"/>
        </w:rPr>
        <w:tab/>
      </w:r>
      <w:r w:rsidRPr="00DC42E8">
        <w:rPr>
          <w:rFonts w:cstheme="minorHAnsi"/>
        </w:rPr>
        <w:tab/>
        <w:t xml:space="preserve">Fokus på inlärning av rörelsemönster. Aktiviteterna baseras på lek och </w:t>
      </w:r>
      <w:r w:rsidR="004B50CB" w:rsidRPr="00B13D03">
        <w:rPr>
          <w:rFonts w:cstheme="minorHAnsi"/>
        </w:rPr>
        <w:tab/>
      </w:r>
      <w:r w:rsidR="004B50CB" w:rsidRPr="00B13D03">
        <w:rPr>
          <w:rFonts w:cstheme="minorHAnsi"/>
        </w:rPr>
        <w:tab/>
      </w:r>
      <w:r w:rsidRPr="00DC42E8">
        <w:rPr>
          <w:rFonts w:cstheme="minorHAnsi"/>
        </w:rPr>
        <w:t xml:space="preserve">glädje. </w:t>
      </w:r>
    </w:p>
    <w:p w14:paraId="4B3CED18" w14:textId="5D49081D" w:rsidR="00DC42E8" w:rsidRPr="00DC42E8" w:rsidRDefault="00DC42E8" w:rsidP="004B50CB">
      <w:pPr>
        <w:spacing w:after="0"/>
        <w:rPr>
          <w:rFonts w:cstheme="minorHAnsi"/>
        </w:rPr>
      </w:pPr>
      <w:r w:rsidRPr="00DC42E8">
        <w:rPr>
          <w:rFonts w:cstheme="minorHAnsi"/>
        </w:rPr>
        <w:t>Dispenser:</w:t>
      </w:r>
      <w:r w:rsidRPr="00DC42E8">
        <w:rPr>
          <w:rFonts w:cstheme="minorHAnsi"/>
        </w:rPr>
        <w:tab/>
      </w:r>
      <w:r w:rsidRPr="00DC42E8">
        <w:rPr>
          <w:rFonts w:cstheme="minorHAnsi"/>
        </w:rPr>
        <w:tab/>
        <w:t xml:space="preserve">Inga dispenser krävs. </w:t>
      </w:r>
    </w:p>
    <w:p w14:paraId="7B6092D3" w14:textId="55C9351F" w:rsidR="00DC42E8" w:rsidRPr="00DC42E8" w:rsidRDefault="00DC42E8" w:rsidP="00DC42E8">
      <w:pPr>
        <w:spacing w:after="0"/>
        <w:rPr>
          <w:rFonts w:cstheme="minorHAnsi"/>
        </w:rPr>
      </w:pPr>
      <w:r w:rsidRPr="00DC42E8">
        <w:rPr>
          <w:rFonts w:cstheme="minorHAnsi"/>
          <w:b/>
          <w:bCs/>
        </w:rPr>
        <w:tab/>
      </w:r>
      <w:r w:rsidRPr="00DC42E8">
        <w:rPr>
          <w:rFonts w:cstheme="minorHAnsi"/>
          <w:b/>
          <w:bCs/>
        </w:rPr>
        <w:tab/>
        <w:t>Stort ledaransvar, anmäl i rätt ålderskategori.</w:t>
      </w:r>
    </w:p>
    <w:p w14:paraId="42ED9214" w14:textId="68AAD65B" w:rsidR="00DC42E8" w:rsidRPr="00DC42E8" w:rsidRDefault="00DC42E8" w:rsidP="00B13D03">
      <w:pPr>
        <w:spacing w:after="0"/>
        <w:rPr>
          <w:rFonts w:cstheme="minorHAnsi"/>
        </w:rPr>
      </w:pPr>
      <w:r w:rsidRPr="00DC42E8">
        <w:rPr>
          <w:rFonts w:cstheme="minorHAnsi"/>
        </w:rPr>
        <w:t>Sommaraktivitet:</w:t>
      </w:r>
      <w:r w:rsidRPr="00DC42E8">
        <w:rPr>
          <w:rFonts w:cstheme="minorHAnsi"/>
        </w:rPr>
        <w:tab/>
        <w:t>Erbjuda 1</w:t>
      </w:r>
      <w:r w:rsidR="00067C59" w:rsidRPr="00DC42E8">
        <w:rPr>
          <w:rFonts w:cstheme="minorHAnsi"/>
        </w:rPr>
        <w:t>–</w:t>
      </w:r>
      <w:r w:rsidRPr="00DC42E8">
        <w:rPr>
          <w:rFonts w:cstheme="minorHAnsi"/>
        </w:rPr>
        <w:t xml:space="preserve">2 </w:t>
      </w:r>
      <w:r w:rsidR="00B23F12" w:rsidRPr="00515A94">
        <w:rPr>
          <w:rFonts w:cstheme="minorHAnsi"/>
          <w:szCs w:val="20"/>
        </w:rPr>
        <w:t>gånger/vecka</w:t>
      </w:r>
      <w:r w:rsidRPr="00DC42E8">
        <w:rPr>
          <w:rFonts w:cstheme="minorHAnsi"/>
        </w:rPr>
        <w:t xml:space="preserve"> allsidig fysisk sommaraktivitet. </w:t>
      </w:r>
    </w:p>
    <w:p w14:paraId="2F09D29F" w14:textId="3F1BABA2" w:rsidR="00DC42E8" w:rsidRPr="00DC42E8" w:rsidRDefault="00DC42E8" w:rsidP="00DC42E8">
      <w:pPr>
        <w:spacing w:after="0"/>
        <w:rPr>
          <w:rFonts w:cstheme="minorHAnsi"/>
        </w:rPr>
      </w:pPr>
      <w:r w:rsidRPr="00DC42E8">
        <w:rPr>
          <w:rFonts w:cstheme="minorHAnsi"/>
        </w:rPr>
        <w:tab/>
      </w:r>
      <w:r w:rsidRPr="00DC42E8">
        <w:rPr>
          <w:rFonts w:cstheme="minorHAnsi"/>
        </w:rPr>
        <w:tab/>
        <w:t xml:space="preserve">Prioritera </w:t>
      </w:r>
      <w:r w:rsidR="00297EF6">
        <w:rPr>
          <w:rFonts w:cstheme="minorHAnsi"/>
        </w:rPr>
        <w:t>sommaridrotter</w:t>
      </w:r>
      <w:r w:rsidRPr="00DC42E8">
        <w:rPr>
          <w:rFonts w:cstheme="minorHAnsi"/>
        </w:rPr>
        <w:t xml:space="preserve"> tills de är avslutat. </w:t>
      </w:r>
      <w:r w:rsidR="00226989">
        <w:rPr>
          <w:rFonts w:cstheme="minorHAnsi"/>
        </w:rPr>
        <w:br/>
        <w:t>Fokus</w:t>
      </w:r>
      <w:r w:rsidR="002C6756">
        <w:rPr>
          <w:rFonts w:cstheme="minorHAnsi"/>
        </w:rPr>
        <w:t>område utanför is:</w:t>
      </w:r>
      <w:r w:rsidR="002C6756">
        <w:rPr>
          <w:rFonts w:cstheme="minorHAnsi"/>
        </w:rPr>
        <w:tab/>
        <w:t xml:space="preserve">Att </w:t>
      </w:r>
      <w:r w:rsidR="00965754">
        <w:rPr>
          <w:rFonts w:cstheme="minorHAnsi"/>
        </w:rPr>
        <w:t xml:space="preserve">vara en </w:t>
      </w:r>
      <w:r w:rsidR="005046B6">
        <w:rPr>
          <w:rFonts w:cstheme="minorHAnsi"/>
        </w:rPr>
        <w:t>bra kompis på och utanför isen</w:t>
      </w:r>
      <w:r w:rsidR="00867912">
        <w:rPr>
          <w:rFonts w:cstheme="minorHAnsi"/>
        </w:rPr>
        <w:tab/>
      </w:r>
    </w:p>
    <w:p w14:paraId="062D8A81" w14:textId="77777777" w:rsidR="0095441F" w:rsidRDefault="0095441F" w:rsidP="0095441F">
      <w:pPr>
        <w:spacing w:after="0"/>
        <w:rPr>
          <w:rFonts w:cstheme="minorHAnsi"/>
          <w:highlight w:val="green"/>
        </w:rPr>
      </w:pPr>
    </w:p>
    <w:p w14:paraId="11A8C655" w14:textId="2B6B6354" w:rsidR="001729DF" w:rsidRPr="001729DF" w:rsidRDefault="001729DF" w:rsidP="00931DAA">
      <w:pPr>
        <w:rPr>
          <w:rFonts w:cstheme="minorHAnsi"/>
          <w:szCs w:val="20"/>
        </w:rPr>
      </w:pPr>
      <w:r w:rsidRPr="001729DF">
        <w:rPr>
          <w:rFonts w:cstheme="minorHAnsi"/>
          <w:b/>
          <w:bCs/>
          <w:sz w:val="22"/>
        </w:rPr>
        <w:lastRenderedPageBreak/>
        <w:t>U 12 P/F</w:t>
      </w:r>
      <w:r>
        <w:rPr>
          <w:rFonts w:cstheme="minorHAnsi"/>
          <w:b/>
          <w:bCs/>
          <w:sz w:val="22"/>
        </w:rPr>
        <w:br/>
      </w:r>
      <w:r w:rsidRPr="001729DF">
        <w:rPr>
          <w:rFonts w:cstheme="minorHAnsi"/>
          <w:szCs w:val="20"/>
        </w:rPr>
        <w:t>Matcher:</w:t>
      </w:r>
      <w:r w:rsidRPr="001729DF">
        <w:rPr>
          <w:rFonts w:ascii="Calibri" w:hAnsi="Calibri" w:cs="Calibri"/>
          <w:szCs w:val="20"/>
        </w:rPr>
        <w:t>        </w:t>
      </w:r>
      <w:r w:rsidRPr="001729DF">
        <w:rPr>
          <w:rFonts w:cstheme="minorHAnsi"/>
          <w:szCs w:val="20"/>
        </w:rPr>
        <w:t xml:space="preserve"> </w:t>
      </w:r>
      <w:r w:rsidRPr="001729DF">
        <w:rPr>
          <w:rFonts w:ascii="Calibri" w:hAnsi="Calibri" w:cs="Calibri"/>
          <w:szCs w:val="20"/>
        </w:rPr>
        <w:t>                         </w:t>
      </w:r>
      <w:r w:rsidRPr="001729DF">
        <w:rPr>
          <w:rFonts w:cstheme="minorHAnsi"/>
          <w:szCs w:val="20"/>
        </w:rPr>
        <w:t xml:space="preserve"> </w:t>
      </w:r>
      <w:r w:rsidRPr="001729DF">
        <w:rPr>
          <w:rFonts w:cstheme="minorHAnsi"/>
          <w:szCs w:val="20"/>
        </w:rPr>
        <w:tab/>
        <w:t>Enligt SIF</w:t>
      </w:r>
      <w:r w:rsidR="00434BA7">
        <w:rPr>
          <w:rFonts w:cstheme="minorHAnsi"/>
          <w:szCs w:val="20"/>
        </w:rPr>
        <w:t>:</w:t>
      </w:r>
      <w:r w:rsidRPr="001729DF">
        <w:rPr>
          <w:rFonts w:cstheme="minorHAnsi"/>
          <w:szCs w:val="20"/>
        </w:rPr>
        <w:t>s ramverk f</w:t>
      </w:r>
      <w:r w:rsidRPr="001729DF">
        <w:rPr>
          <w:rFonts w:ascii="Flex 70" w:hAnsi="Flex 70" w:cs="Flex 70"/>
          <w:szCs w:val="20"/>
        </w:rPr>
        <w:t>ö</w:t>
      </w:r>
      <w:r w:rsidRPr="001729DF">
        <w:rPr>
          <w:rFonts w:cstheme="minorHAnsi"/>
          <w:szCs w:val="20"/>
        </w:rPr>
        <w:t>r anpassade spelformer.</w:t>
      </w:r>
      <w:r w:rsidR="00484C65">
        <w:rPr>
          <w:rFonts w:cstheme="minorHAnsi"/>
          <w:szCs w:val="20"/>
        </w:rPr>
        <w:br/>
      </w:r>
      <w:r w:rsidRPr="001729DF">
        <w:rPr>
          <w:rFonts w:cstheme="minorHAnsi"/>
          <w:szCs w:val="20"/>
        </w:rPr>
        <w:t>Antal sammandrag:</w:t>
      </w:r>
      <w:r w:rsidRPr="001729DF">
        <w:rPr>
          <w:rFonts w:ascii="Calibri" w:hAnsi="Calibri" w:cs="Calibri"/>
          <w:szCs w:val="20"/>
        </w:rPr>
        <w:t>                </w:t>
      </w:r>
      <w:r w:rsidRPr="001729DF">
        <w:rPr>
          <w:rFonts w:cstheme="minorHAnsi"/>
          <w:szCs w:val="20"/>
        </w:rPr>
        <w:t xml:space="preserve"> </w:t>
      </w:r>
      <w:r w:rsidRPr="001729DF">
        <w:rPr>
          <w:rFonts w:cstheme="minorHAnsi"/>
          <w:szCs w:val="20"/>
        </w:rPr>
        <w:tab/>
        <w:t>Enligt ramverk, spelas p</w:t>
      </w:r>
      <w:r w:rsidRPr="001729DF">
        <w:rPr>
          <w:rFonts w:ascii="Flex 70" w:hAnsi="Flex 70" w:cs="Flex 70"/>
          <w:szCs w:val="20"/>
        </w:rPr>
        <w:t>å</w:t>
      </w:r>
      <w:r w:rsidRPr="001729DF">
        <w:rPr>
          <w:rFonts w:cstheme="minorHAnsi"/>
          <w:szCs w:val="20"/>
        </w:rPr>
        <w:t xml:space="preserve"> 1/3 plan (20x30 meter) </w:t>
      </w:r>
      <w:r w:rsidR="00484C65">
        <w:rPr>
          <w:rFonts w:cstheme="minorHAnsi"/>
          <w:szCs w:val="20"/>
        </w:rPr>
        <w:br/>
      </w:r>
      <w:r w:rsidRPr="001729DF">
        <w:rPr>
          <w:rFonts w:cstheme="minorHAnsi"/>
          <w:szCs w:val="20"/>
        </w:rPr>
        <w:t>Ledarutbildning:</w:t>
      </w:r>
      <w:r w:rsidRPr="001729DF">
        <w:rPr>
          <w:rFonts w:cstheme="minorHAnsi"/>
          <w:szCs w:val="20"/>
        </w:rPr>
        <w:tab/>
        <w:t>BU</w:t>
      </w:r>
      <w:r w:rsidR="000805F4">
        <w:rPr>
          <w:rFonts w:cstheme="minorHAnsi"/>
          <w:szCs w:val="20"/>
        </w:rPr>
        <w:t>1</w:t>
      </w:r>
      <w:r w:rsidRPr="001729DF">
        <w:rPr>
          <w:rFonts w:cstheme="minorHAnsi"/>
          <w:szCs w:val="20"/>
        </w:rPr>
        <w:t xml:space="preserve">, nivå </w:t>
      </w:r>
      <w:r w:rsidR="00F67CC0">
        <w:rPr>
          <w:rFonts w:cstheme="minorHAnsi"/>
          <w:szCs w:val="20"/>
        </w:rPr>
        <w:t>2</w:t>
      </w:r>
      <w:r w:rsidRPr="001729DF">
        <w:rPr>
          <w:rFonts w:cstheme="minorHAnsi"/>
          <w:szCs w:val="20"/>
        </w:rPr>
        <w:t xml:space="preserve">. </w:t>
      </w:r>
      <w:r w:rsidR="00484C65">
        <w:rPr>
          <w:rFonts w:cstheme="minorHAnsi"/>
          <w:szCs w:val="20"/>
        </w:rPr>
        <w:br/>
      </w:r>
      <w:r w:rsidRPr="001729DF">
        <w:rPr>
          <w:rFonts w:cstheme="minorHAnsi"/>
          <w:szCs w:val="20"/>
        </w:rPr>
        <w:t>Aktiviteter:</w:t>
      </w:r>
      <w:r w:rsidRPr="001729DF">
        <w:rPr>
          <w:rFonts w:ascii="Calibri" w:hAnsi="Calibri" w:cs="Calibri"/>
          <w:szCs w:val="20"/>
        </w:rPr>
        <w:t>     </w:t>
      </w:r>
      <w:r w:rsidRPr="001729DF">
        <w:rPr>
          <w:rFonts w:cstheme="minorHAnsi"/>
          <w:szCs w:val="20"/>
        </w:rPr>
        <w:t xml:space="preserve"> </w:t>
      </w:r>
      <w:r w:rsidRPr="001729DF">
        <w:rPr>
          <w:rFonts w:ascii="Calibri" w:hAnsi="Calibri" w:cs="Calibri"/>
          <w:szCs w:val="20"/>
        </w:rPr>
        <w:t>                         </w:t>
      </w:r>
      <w:r w:rsidRPr="001729DF">
        <w:rPr>
          <w:rFonts w:cstheme="minorHAnsi"/>
          <w:szCs w:val="20"/>
        </w:rPr>
        <w:t xml:space="preserve"> </w:t>
      </w:r>
      <w:r w:rsidRPr="001729DF">
        <w:rPr>
          <w:rFonts w:cstheme="minorHAnsi"/>
          <w:szCs w:val="20"/>
        </w:rPr>
        <w:tab/>
        <w:t>3</w:t>
      </w:r>
      <w:r w:rsidRPr="001729DF">
        <w:rPr>
          <w:rFonts w:ascii="Flex 70" w:hAnsi="Flex 70" w:cs="Flex 70"/>
          <w:szCs w:val="20"/>
        </w:rPr>
        <w:t>–</w:t>
      </w:r>
      <w:r w:rsidRPr="001729DF">
        <w:rPr>
          <w:rFonts w:cstheme="minorHAnsi"/>
          <w:szCs w:val="20"/>
        </w:rPr>
        <w:t xml:space="preserve">4 </w:t>
      </w:r>
      <w:r w:rsidR="000C6A1E" w:rsidRPr="006340AD">
        <w:rPr>
          <w:rFonts w:cstheme="minorHAnsi"/>
          <w:szCs w:val="20"/>
        </w:rPr>
        <w:t>g</w:t>
      </w:r>
      <w:r w:rsidR="000C6A1E">
        <w:rPr>
          <w:rFonts w:cstheme="minorHAnsi"/>
          <w:szCs w:val="20"/>
        </w:rPr>
        <w:t>ån</w:t>
      </w:r>
      <w:r w:rsidR="000C6A1E" w:rsidRPr="006340AD">
        <w:rPr>
          <w:rFonts w:cstheme="minorHAnsi"/>
          <w:szCs w:val="20"/>
        </w:rPr>
        <w:t>g</w:t>
      </w:r>
      <w:r w:rsidR="000C6A1E">
        <w:rPr>
          <w:rFonts w:cstheme="minorHAnsi"/>
          <w:szCs w:val="20"/>
        </w:rPr>
        <w:t>e</w:t>
      </w:r>
      <w:r w:rsidR="000C6A1E" w:rsidRPr="006340AD">
        <w:rPr>
          <w:rFonts w:cstheme="minorHAnsi"/>
          <w:szCs w:val="20"/>
        </w:rPr>
        <w:t>r/</w:t>
      </w:r>
      <w:r w:rsidRPr="001729DF">
        <w:rPr>
          <w:rFonts w:cstheme="minorHAnsi"/>
          <w:szCs w:val="20"/>
        </w:rPr>
        <w:t>vecka</w:t>
      </w:r>
      <w:r w:rsidR="00484C65">
        <w:rPr>
          <w:rFonts w:cstheme="minorHAnsi"/>
          <w:szCs w:val="20"/>
        </w:rPr>
        <w:br/>
      </w:r>
      <w:r w:rsidR="00484C65">
        <w:rPr>
          <w:rFonts w:cstheme="minorHAnsi"/>
          <w:szCs w:val="20"/>
        </w:rPr>
        <w:tab/>
      </w:r>
      <w:r w:rsidR="00484C65">
        <w:rPr>
          <w:rFonts w:cstheme="minorHAnsi"/>
          <w:szCs w:val="20"/>
        </w:rPr>
        <w:tab/>
      </w:r>
      <w:r w:rsidRPr="001729DF">
        <w:rPr>
          <w:rFonts w:cstheme="minorHAnsi"/>
          <w:szCs w:val="20"/>
        </w:rPr>
        <w:t>3 st isträningar</w:t>
      </w:r>
      <w:r w:rsidR="00484C65">
        <w:rPr>
          <w:rFonts w:cstheme="minorHAnsi"/>
          <w:szCs w:val="20"/>
        </w:rPr>
        <w:br/>
      </w:r>
      <w:r w:rsidR="00484C65">
        <w:rPr>
          <w:rFonts w:cstheme="minorHAnsi"/>
          <w:szCs w:val="20"/>
        </w:rPr>
        <w:tab/>
      </w:r>
      <w:r w:rsidR="00484C65">
        <w:rPr>
          <w:rFonts w:cstheme="minorHAnsi"/>
          <w:szCs w:val="20"/>
        </w:rPr>
        <w:tab/>
      </w:r>
      <w:r w:rsidRPr="001729DF">
        <w:rPr>
          <w:rFonts w:cstheme="minorHAnsi"/>
          <w:szCs w:val="20"/>
        </w:rPr>
        <w:t>1st allsidig fysträning i samband med isträningen</w:t>
      </w:r>
      <w:r w:rsidR="00A97E0C">
        <w:rPr>
          <w:rFonts w:cstheme="minorHAnsi"/>
          <w:szCs w:val="20"/>
        </w:rPr>
        <w:br/>
      </w:r>
      <w:r w:rsidR="00A97E0C">
        <w:rPr>
          <w:rFonts w:cstheme="minorHAnsi"/>
          <w:szCs w:val="20"/>
        </w:rPr>
        <w:tab/>
      </w:r>
      <w:r w:rsidR="00A97E0C">
        <w:rPr>
          <w:rFonts w:cstheme="minorHAnsi"/>
          <w:szCs w:val="20"/>
        </w:rPr>
        <w:tab/>
      </w:r>
      <w:r w:rsidRPr="001729DF">
        <w:rPr>
          <w:rFonts w:cstheme="minorHAnsi"/>
          <w:szCs w:val="20"/>
        </w:rPr>
        <w:t>2–3 sommaraktivite</w:t>
      </w:r>
      <w:r w:rsidR="00A97E0C">
        <w:rPr>
          <w:rFonts w:cstheme="minorHAnsi"/>
          <w:szCs w:val="20"/>
        </w:rPr>
        <w:t>r</w:t>
      </w:r>
      <w:r w:rsidR="00DC61EE" w:rsidRPr="006340AD">
        <w:rPr>
          <w:rFonts w:cstheme="minorHAnsi"/>
          <w:szCs w:val="20"/>
        </w:rPr>
        <w:t>/vecka</w:t>
      </w:r>
      <w:r w:rsidR="00A97E0C">
        <w:rPr>
          <w:rFonts w:cstheme="minorHAnsi"/>
          <w:szCs w:val="20"/>
        </w:rPr>
        <w:br/>
      </w:r>
      <w:r w:rsidRPr="001729DF">
        <w:rPr>
          <w:rFonts w:cstheme="minorHAnsi"/>
          <w:szCs w:val="20"/>
        </w:rPr>
        <w:t>Cuper:</w:t>
      </w:r>
      <w:r w:rsidRPr="001729DF">
        <w:rPr>
          <w:rFonts w:cstheme="minorHAnsi"/>
          <w:szCs w:val="20"/>
        </w:rPr>
        <w:tab/>
      </w:r>
      <w:r w:rsidRPr="001729DF">
        <w:rPr>
          <w:rFonts w:cstheme="minorHAnsi"/>
          <w:szCs w:val="20"/>
        </w:rPr>
        <w:tab/>
        <w:t>2st/säsong</w:t>
      </w:r>
      <w:r w:rsidR="00297EF6">
        <w:rPr>
          <w:rFonts w:cstheme="minorHAnsi"/>
          <w:szCs w:val="20"/>
        </w:rPr>
        <w:br/>
      </w:r>
      <w:r w:rsidRPr="001729DF">
        <w:rPr>
          <w:rFonts w:cstheme="minorHAnsi"/>
          <w:szCs w:val="20"/>
        </w:rPr>
        <w:t>Övrigt:</w:t>
      </w:r>
      <w:r w:rsidRPr="001729DF">
        <w:rPr>
          <w:rFonts w:ascii="Calibri" w:hAnsi="Calibri" w:cs="Calibri"/>
          <w:szCs w:val="20"/>
        </w:rPr>
        <w:t>                                       </w:t>
      </w:r>
      <w:r w:rsidRPr="001729DF">
        <w:rPr>
          <w:rFonts w:cstheme="minorHAnsi"/>
          <w:szCs w:val="20"/>
        </w:rPr>
        <w:t xml:space="preserve"> </w:t>
      </w:r>
      <w:r w:rsidRPr="001729DF">
        <w:rPr>
          <w:rFonts w:cstheme="minorHAnsi"/>
          <w:szCs w:val="20"/>
        </w:rPr>
        <w:tab/>
        <w:t>Tr</w:t>
      </w:r>
      <w:r w:rsidRPr="001729DF">
        <w:rPr>
          <w:rFonts w:ascii="Flex 70" w:hAnsi="Flex 70" w:cs="Flex 70"/>
          <w:szCs w:val="20"/>
        </w:rPr>
        <w:t>ä</w:t>
      </w:r>
      <w:r w:rsidRPr="001729DF">
        <w:rPr>
          <w:rFonts w:cstheme="minorHAnsi"/>
          <w:szCs w:val="20"/>
        </w:rPr>
        <w:t>ning prioriteras f</w:t>
      </w:r>
      <w:r w:rsidRPr="001729DF">
        <w:rPr>
          <w:rFonts w:ascii="Flex 70" w:hAnsi="Flex 70" w:cs="Flex 70"/>
          <w:szCs w:val="20"/>
        </w:rPr>
        <w:t>ö</w:t>
      </w:r>
      <w:r w:rsidRPr="001729DF">
        <w:rPr>
          <w:rFonts w:cstheme="minorHAnsi"/>
          <w:szCs w:val="20"/>
        </w:rPr>
        <w:t>re match. Inga resultat eller individuell statistik f</w:t>
      </w:r>
      <w:r w:rsidRPr="001729DF">
        <w:rPr>
          <w:rFonts w:ascii="Flex 70" w:hAnsi="Flex 70" w:cs="Flex 70"/>
          <w:szCs w:val="20"/>
        </w:rPr>
        <w:t>å</w:t>
      </w:r>
      <w:r w:rsidRPr="001729DF">
        <w:rPr>
          <w:rFonts w:cstheme="minorHAnsi"/>
          <w:szCs w:val="20"/>
        </w:rPr>
        <w:t xml:space="preserve">r </w:t>
      </w:r>
      <w:r w:rsidR="00A36FCA">
        <w:rPr>
          <w:rFonts w:cstheme="minorHAnsi"/>
          <w:szCs w:val="20"/>
        </w:rPr>
        <w:tab/>
      </w:r>
      <w:r w:rsidR="00A36FCA">
        <w:rPr>
          <w:rFonts w:cstheme="minorHAnsi"/>
          <w:szCs w:val="20"/>
        </w:rPr>
        <w:tab/>
      </w:r>
      <w:r w:rsidRPr="001729DF">
        <w:rPr>
          <w:rFonts w:cstheme="minorHAnsi"/>
          <w:szCs w:val="20"/>
        </w:rPr>
        <w:t>f</w:t>
      </w:r>
      <w:r w:rsidRPr="001729DF">
        <w:rPr>
          <w:rFonts w:ascii="Flex 70" w:hAnsi="Flex 70" w:cs="Flex 70"/>
          <w:szCs w:val="20"/>
        </w:rPr>
        <w:t>ö</w:t>
      </w:r>
      <w:r w:rsidRPr="001729DF">
        <w:rPr>
          <w:rFonts w:cstheme="minorHAnsi"/>
          <w:szCs w:val="20"/>
        </w:rPr>
        <w:t xml:space="preserve">ras. Matchtid 2x8 minuter, fria spelarbyte. </w:t>
      </w:r>
      <w:r w:rsidR="00CB416E">
        <w:rPr>
          <w:rFonts w:cstheme="minorHAnsi"/>
          <w:szCs w:val="20"/>
        </w:rPr>
        <w:br/>
      </w:r>
      <w:r w:rsidRPr="001729DF">
        <w:rPr>
          <w:rFonts w:cstheme="minorHAnsi"/>
          <w:szCs w:val="20"/>
        </w:rPr>
        <w:t>Fokusområde:</w:t>
      </w:r>
      <w:r w:rsidRPr="001729DF">
        <w:rPr>
          <w:rFonts w:cstheme="minorHAnsi"/>
          <w:szCs w:val="20"/>
        </w:rPr>
        <w:tab/>
      </w:r>
      <w:r w:rsidRPr="001729DF">
        <w:rPr>
          <w:rFonts w:cstheme="minorHAnsi"/>
          <w:szCs w:val="20"/>
        </w:rPr>
        <w:tab/>
        <w:t xml:space="preserve">Träna omväxlande ishockeyns fem tekniska grunder. </w:t>
      </w:r>
      <w:r w:rsidR="00CB416E">
        <w:rPr>
          <w:rFonts w:cstheme="minorHAnsi"/>
          <w:szCs w:val="20"/>
        </w:rPr>
        <w:br/>
      </w:r>
      <w:r w:rsidR="00CB416E">
        <w:rPr>
          <w:rFonts w:cstheme="minorHAnsi"/>
          <w:szCs w:val="20"/>
        </w:rPr>
        <w:tab/>
      </w:r>
      <w:r w:rsidR="00CB416E">
        <w:rPr>
          <w:rFonts w:cstheme="minorHAnsi"/>
          <w:szCs w:val="20"/>
        </w:rPr>
        <w:tab/>
      </w:r>
      <w:r w:rsidRPr="001729DF">
        <w:rPr>
          <w:rFonts w:cstheme="minorHAnsi"/>
          <w:szCs w:val="20"/>
          <w:u w:val="single"/>
        </w:rPr>
        <w:t xml:space="preserve">Prioritera skridskoteknik </w:t>
      </w:r>
      <w:r w:rsidR="00CB416E">
        <w:rPr>
          <w:rFonts w:cstheme="minorHAnsi"/>
          <w:szCs w:val="20"/>
        </w:rPr>
        <w:br/>
      </w:r>
      <w:r w:rsidR="00CB416E">
        <w:rPr>
          <w:rFonts w:cstheme="minorHAnsi"/>
          <w:szCs w:val="20"/>
        </w:rPr>
        <w:tab/>
      </w:r>
      <w:r w:rsidR="00CB416E">
        <w:rPr>
          <w:rFonts w:cstheme="minorHAnsi"/>
          <w:szCs w:val="20"/>
        </w:rPr>
        <w:tab/>
      </w:r>
      <w:r w:rsidRPr="001729DF">
        <w:rPr>
          <w:rFonts w:cstheme="minorHAnsi"/>
          <w:szCs w:val="20"/>
        </w:rPr>
        <w:t xml:space="preserve">Skotteknik samt klubbteknik </w:t>
      </w:r>
      <w:r w:rsidRPr="001729DF">
        <w:rPr>
          <w:rFonts w:cstheme="minorHAnsi"/>
          <w:szCs w:val="20"/>
        </w:rPr>
        <w:tab/>
      </w:r>
      <w:r w:rsidRPr="001729DF">
        <w:rPr>
          <w:rFonts w:cstheme="minorHAnsi"/>
          <w:szCs w:val="20"/>
        </w:rPr>
        <w:tab/>
      </w:r>
      <w:r w:rsidRPr="001729DF">
        <w:rPr>
          <w:rFonts w:cstheme="minorHAnsi"/>
          <w:szCs w:val="20"/>
        </w:rPr>
        <w:tab/>
      </w:r>
      <w:r w:rsidRPr="001729DF">
        <w:rPr>
          <w:rFonts w:cstheme="minorHAnsi"/>
          <w:szCs w:val="20"/>
        </w:rPr>
        <w:tab/>
      </w:r>
      <w:r w:rsidRPr="001729DF">
        <w:rPr>
          <w:rFonts w:cstheme="minorHAnsi"/>
          <w:szCs w:val="20"/>
        </w:rPr>
        <w:tab/>
        <w:t>Prioritera: Spelets fyra roller – uppmärksamma alla roller.</w:t>
      </w:r>
      <w:r w:rsidR="00CB416E">
        <w:rPr>
          <w:rFonts w:cstheme="minorHAnsi"/>
          <w:szCs w:val="20"/>
        </w:rPr>
        <w:br/>
      </w:r>
      <w:r w:rsidRPr="001729DF">
        <w:rPr>
          <w:rFonts w:cstheme="minorHAnsi"/>
          <w:szCs w:val="20"/>
        </w:rPr>
        <w:t>Fysisk aktivitet:</w:t>
      </w:r>
      <w:r w:rsidRPr="001729DF">
        <w:rPr>
          <w:rFonts w:cstheme="minorHAnsi"/>
          <w:szCs w:val="20"/>
        </w:rPr>
        <w:tab/>
        <w:t xml:space="preserve">Före eller efter ispraktik – motoriska övningar – t.ex. balans och frekvens. </w:t>
      </w:r>
      <w:r w:rsidR="00931DAA">
        <w:rPr>
          <w:rFonts w:cstheme="minorHAnsi"/>
          <w:szCs w:val="20"/>
        </w:rPr>
        <w:tab/>
      </w:r>
      <w:r w:rsidR="00931DAA">
        <w:rPr>
          <w:rFonts w:cstheme="minorHAnsi"/>
          <w:szCs w:val="20"/>
        </w:rPr>
        <w:tab/>
      </w:r>
      <w:r w:rsidRPr="001729DF">
        <w:rPr>
          <w:rFonts w:cstheme="minorHAnsi"/>
          <w:szCs w:val="20"/>
        </w:rPr>
        <w:t xml:space="preserve">Fokus på inlärning av rörelsemönster. </w:t>
      </w:r>
      <w:r w:rsidR="00931DAA">
        <w:rPr>
          <w:rFonts w:cstheme="minorHAnsi"/>
          <w:szCs w:val="20"/>
        </w:rPr>
        <w:br/>
      </w:r>
      <w:r w:rsidR="00931DAA">
        <w:rPr>
          <w:rFonts w:cstheme="minorHAnsi"/>
          <w:szCs w:val="20"/>
        </w:rPr>
        <w:tab/>
      </w:r>
      <w:r w:rsidR="00931DAA">
        <w:rPr>
          <w:rFonts w:cstheme="minorHAnsi"/>
          <w:szCs w:val="20"/>
        </w:rPr>
        <w:tab/>
      </w:r>
      <w:r w:rsidRPr="001729DF">
        <w:rPr>
          <w:rFonts w:cstheme="minorHAnsi"/>
          <w:szCs w:val="20"/>
        </w:rPr>
        <w:t xml:space="preserve">Aktiviteterna baseras på lek och glädje. </w:t>
      </w:r>
      <w:r w:rsidR="00931DAA">
        <w:rPr>
          <w:rFonts w:cstheme="minorHAnsi"/>
          <w:szCs w:val="20"/>
        </w:rPr>
        <w:br/>
      </w:r>
      <w:r w:rsidRPr="001729DF">
        <w:rPr>
          <w:rFonts w:cstheme="minorHAnsi"/>
          <w:szCs w:val="20"/>
        </w:rPr>
        <w:t>Dispenser:</w:t>
      </w:r>
      <w:r w:rsidRPr="001729DF">
        <w:rPr>
          <w:rFonts w:cstheme="minorHAnsi"/>
          <w:szCs w:val="20"/>
        </w:rPr>
        <w:tab/>
      </w:r>
      <w:r w:rsidRPr="001729DF">
        <w:rPr>
          <w:rFonts w:cstheme="minorHAnsi"/>
          <w:szCs w:val="20"/>
        </w:rPr>
        <w:tab/>
        <w:t xml:space="preserve">Inga dispenser krävs. </w:t>
      </w:r>
      <w:r w:rsidR="00931DAA">
        <w:rPr>
          <w:rFonts w:cstheme="minorHAnsi"/>
          <w:szCs w:val="20"/>
        </w:rPr>
        <w:br/>
      </w:r>
      <w:r w:rsidR="00931DAA">
        <w:rPr>
          <w:rFonts w:cstheme="minorHAnsi"/>
          <w:szCs w:val="20"/>
        </w:rPr>
        <w:tab/>
      </w:r>
      <w:r w:rsidR="00931DAA">
        <w:rPr>
          <w:rFonts w:cstheme="minorHAnsi"/>
          <w:szCs w:val="20"/>
        </w:rPr>
        <w:tab/>
      </w:r>
      <w:r w:rsidRPr="001729DF">
        <w:rPr>
          <w:rFonts w:cstheme="minorHAnsi"/>
          <w:szCs w:val="20"/>
        </w:rPr>
        <w:t>Stort ledaransvar, anmäl i rätt ålderskategori.</w:t>
      </w:r>
      <w:r w:rsidR="00931DAA">
        <w:rPr>
          <w:rFonts w:cstheme="minorHAnsi"/>
          <w:szCs w:val="20"/>
        </w:rPr>
        <w:br/>
      </w:r>
      <w:r w:rsidRPr="001729DF">
        <w:rPr>
          <w:rFonts w:cstheme="minorHAnsi"/>
          <w:szCs w:val="20"/>
        </w:rPr>
        <w:t>Sommaraktivitet:</w:t>
      </w:r>
      <w:r w:rsidRPr="001729DF">
        <w:rPr>
          <w:rFonts w:cstheme="minorHAnsi"/>
          <w:szCs w:val="20"/>
        </w:rPr>
        <w:tab/>
        <w:t xml:space="preserve">Erbjuda 2–3 </w:t>
      </w:r>
      <w:r w:rsidR="00B23F12" w:rsidRPr="00515A94">
        <w:rPr>
          <w:rFonts w:cstheme="minorHAnsi"/>
          <w:szCs w:val="20"/>
        </w:rPr>
        <w:t>gånger/vecka</w:t>
      </w:r>
      <w:r w:rsidRPr="001729DF">
        <w:rPr>
          <w:rFonts w:cstheme="minorHAnsi"/>
          <w:szCs w:val="20"/>
        </w:rPr>
        <w:t xml:space="preserve"> allsidig fysisk sommaraktivitet. </w:t>
      </w:r>
      <w:r w:rsidR="00931DAA">
        <w:rPr>
          <w:rFonts w:cstheme="minorHAnsi"/>
          <w:szCs w:val="20"/>
        </w:rPr>
        <w:br/>
      </w:r>
      <w:r w:rsidR="00931DAA">
        <w:rPr>
          <w:rFonts w:cstheme="minorHAnsi"/>
          <w:szCs w:val="20"/>
        </w:rPr>
        <w:tab/>
      </w:r>
      <w:r w:rsidR="00931DAA">
        <w:rPr>
          <w:rFonts w:cstheme="minorHAnsi"/>
          <w:szCs w:val="20"/>
        </w:rPr>
        <w:tab/>
      </w:r>
      <w:r w:rsidRPr="001729DF">
        <w:rPr>
          <w:rFonts w:cstheme="minorHAnsi"/>
          <w:szCs w:val="20"/>
        </w:rPr>
        <w:t xml:space="preserve">Prioritera </w:t>
      </w:r>
      <w:r w:rsidR="00931DAA">
        <w:rPr>
          <w:rFonts w:cstheme="minorHAnsi"/>
          <w:szCs w:val="20"/>
        </w:rPr>
        <w:t>sommaridrotter</w:t>
      </w:r>
      <w:r w:rsidRPr="001729DF">
        <w:rPr>
          <w:rFonts w:cstheme="minorHAnsi"/>
          <w:szCs w:val="20"/>
        </w:rPr>
        <w:t xml:space="preserve"> tills den är avslutat. </w:t>
      </w:r>
      <w:r w:rsidR="00226989">
        <w:rPr>
          <w:rFonts w:cstheme="minorHAnsi"/>
          <w:szCs w:val="20"/>
        </w:rPr>
        <w:br/>
        <w:t>Fokus</w:t>
      </w:r>
      <w:r w:rsidR="00091548">
        <w:rPr>
          <w:rFonts w:cstheme="minorHAnsi"/>
          <w:szCs w:val="20"/>
        </w:rPr>
        <w:t>område utanför is:</w:t>
      </w:r>
      <w:r w:rsidR="00091548">
        <w:rPr>
          <w:rFonts w:cstheme="minorHAnsi"/>
          <w:szCs w:val="20"/>
        </w:rPr>
        <w:tab/>
      </w:r>
      <w:r w:rsidR="005B12C4">
        <w:rPr>
          <w:rFonts w:cstheme="minorHAnsi"/>
          <w:szCs w:val="20"/>
        </w:rPr>
        <w:t>Kost och sömn</w:t>
      </w:r>
    </w:p>
    <w:p w14:paraId="0B069F95" w14:textId="77777777" w:rsidR="0095441F" w:rsidRDefault="0095441F" w:rsidP="0095441F">
      <w:pPr>
        <w:spacing w:after="0"/>
        <w:rPr>
          <w:rFonts w:cstheme="minorHAnsi"/>
        </w:rPr>
      </w:pPr>
      <w:bookmarkStart w:id="8" w:name="_Toc153271226"/>
    </w:p>
    <w:p w14:paraId="65A2E0CF" w14:textId="77777777" w:rsidR="00E7740E" w:rsidRPr="00E7740E" w:rsidRDefault="00E7740E" w:rsidP="00E7740E">
      <w:pPr>
        <w:spacing w:after="0"/>
        <w:ind w:left="1304" w:firstLine="1304"/>
        <w:rPr>
          <w:rFonts w:cstheme="minorHAnsi"/>
        </w:rPr>
      </w:pPr>
    </w:p>
    <w:p w14:paraId="1BF08E1E" w14:textId="5639CDD4" w:rsidR="00BE6DF5" w:rsidRPr="00ED4945" w:rsidRDefault="00CE71F5" w:rsidP="00BE6DF5">
      <w:pPr>
        <w:pStyle w:val="Rubrik1"/>
      </w:pPr>
      <w:r w:rsidRPr="00ED4945">
        <w:t>U13-</w:t>
      </w:r>
      <w:bookmarkEnd w:id="8"/>
      <w:r w:rsidRPr="00ED4945">
        <w:t>1</w:t>
      </w:r>
      <w:r w:rsidR="008D048C" w:rsidRPr="00ED4945">
        <w:t>5</w:t>
      </w:r>
      <w:r w:rsidR="00ED4945" w:rsidRPr="00ED4945">
        <w:t xml:space="preserve"> F/P</w:t>
      </w:r>
    </w:p>
    <w:p w14:paraId="770448F1" w14:textId="77777777" w:rsidR="00CE71F5" w:rsidRPr="003C7116" w:rsidRDefault="00CE71F5" w:rsidP="00CE71F5">
      <w:pPr>
        <w:pStyle w:val="Default"/>
        <w:rPr>
          <w:rFonts w:cstheme="minorHAnsi"/>
          <w:sz w:val="20"/>
          <w:szCs w:val="20"/>
        </w:rPr>
      </w:pPr>
      <w:r w:rsidRPr="003C7116">
        <w:rPr>
          <w:rFonts w:asciiTheme="minorHAnsi" w:hAnsiTheme="minorHAnsi" w:cstheme="minorHAnsi"/>
          <w:sz w:val="20"/>
          <w:szCs w:val="20"/>
        </w:rPr>
        <w:t>Det finns ingen anledning att för tidigt börja spela med spelregler som är formade för vuxna. Matchspelet i dessa åldrar ska ha till syfte att i första hand utbilda och utveckla spelarna. För att vi ska kunna göra det på ett optimalt sätt är det viktigt att spelreglerna är anpassade och stimulerar till det lärande vi vill se.  Så att spelreglerna gynnar och förstärker det lärande och utbildningsmoment som svensk ishockey strävar efter i dessa åldrar. Det leder i sin tur att vi får spelare som fortsatt upplever att de utvecklas och att de som har den ambitionen kommer bättre förberedda till spel på juniornivå.</w:t>
      </w:r>
    </w:p>
    <w:p w14:paraId="7A6F39B0" w14:textId="77777777" w:rsidR="00CE71F5" w:rsidRPr="00F62FA5" w:rsidRDefault="00CE71F5" w:rsidP="00CE71F5">
      <w:pPr>
        <w:pStyle w:val="Default"/>
        <w:rPr>
          <w:rFonts w:asciiTheme="minorHAnsi" w:hAnsiTheme="minorHAnsi" w:cstheme="minorHAnsi"/>
          <w:sz w:val="20"/>
          <w:szCs w:val="20"/>
          <w:highlight w:val="green"/>
        </w:rPr>
      </w:pPr>
    </w:p>
    <w:p w14:paraId="180503C2" w14:textId="5E2F1C77" w:rsidR="00CE71F5" w:rsidRPr="00AB176D" w:rsidRDefault="00CE71F5" w:rsidP="00CE71F5">
      <w:pPr>
        <w:pStyle w:val="Default"/>
        <w:rPr>
          <w:rFonts w:asciiTheme="minorHAnsi" w:hAnsiTheme="minorHAnsi" w:cstheme="minorHAnsi"/>
          <w:sz w:val="20"/>
          <w:szCs w:val="20"/>
        </w:rPr>
      </w:pPr>
      <w:r w:rsidRPr="00AB176D">
        <w:rPr>
          <w:rFonts w:asciiTheme="minorHAnsi" w:hAnsiTheme="minorHAnsi" w:cstheme="minorHAnsi"/>
          <w:b/>
          <w:bCs/>
          <w:sz w:val="20"/>
          <w:szCs w:val="20"/>
        </w:rPr>
        <w:t xml:space="preserve">Toppning ska inte förekomma på </w:t>
      </w:r>
      <w:r w:rsidR="00774332" w:rsidRPr="00AB176D">
        <w:rPr>
          <w:rFonts w:asciiTheme="minorHAnsi" w:hAnsiTheme="minorHAnsi" w:cstheme="minorHAnsi"/>
          <w:b/>
          <w:bCs/>
          <w:sz w:val="20"/>
          <w:szCs w:val="20"/>
        </w:rPr>
        <w:t>U13-U1</w:t>
      </w:r>
      <w:r w:rsidR="00F404F4" w:rsidRPr="00AB176D">
        <w:rPr>
          <w:rFonts w:asciiTheme="minorHAnsi" w:hAnsiTheme="minorHAnsi" w:cstheme="minorHAnsi"/>
          <w:b/>
          <w:bCs/>
          <w:sz w:val="20"/>
          <w:szCs w:val="20"/>
        </w:rPr>
        <w:t>5</w:t>
      </w:r>
      <w:r w:rsidR="004156C5" w:rsidRPr="00AB176D">
        <w:rPr>
          <w:rFonts w:asciiTheme="minorHAnsi" w:hAnsiTheme="minorHAnsi" w:cstheme="minorHAnsi"/>
          <w:b/>
          <w:bCs/>
          <w:sz w:val="20"/>
          <w:szCs w:val="20"/>
        </w:rPr>
        <w:t>-</w:t>
      </w:r>
      <w:r w:rsidR="00774332" w:rsidRPr="00AB176D">
        <w:rPr>
          <w:rFonts w:asciiTheme="minorHAnsi" w:hAnsiTheme="minorHAnsi" w:cstheme="minorHAnsi"/>
          <w:b/>
          <w:bCs/>
          <w:sz w:val="20"/>
          <w:szCs w:val="20"/>
        </w:rPr>
        <w:t xml:space="preserve">nivå. </w:t>
      </w:r>
    </w:p>
    <w:p w14:paraId="136DF5D5" w14:textId="77777777" w:rsidR="00CE71F5" w:rsidRPr="00AB176D" w:rsidRDefault="00CE71F5" w:rsidP="00CE71F5">
      <w:pPr>
        <w:pStyle w:val="Default"/>
        <w:tabs>
          <w:tab w:val="left" w:pos="3790"/>
        </w:tabs>
        <w:rPr>
          <w:rFonts w:asciiTheme="minorHAnsi" w:hAnsiTheme="minorHAnsi" w:cstheme="minorHAnsi"/>
          <w:sz w:val="20"/>
          <w:szCs w:val="20"/>
        </w:rPr>
      </w:pPr>
      <w:r w:rsidRPr="00AB176D">
        <w:rPr>
          <w:rFonts w:asciiTheme="minorHAnsi" w:hAnsiTheme="minorHAnsi" w:cstheme="minorHAnsi"/>
          <w:sz w:val="20"/>
          <w:szCs w:val="20"/>
        </w:rPr>
        <w:t xml:space="preserve">För att tränare inte ska manipulera matchutgången genom att toppa laget för att göra kortsiktiga resultatmässiga framgångar. Som tränare ska du ha spelarnas långsiktiga utveckling för ögonen och skapa ett klimat i gruppen där alla spelare gör allt de kan för att tävla och vinna varje enskild kamp och match.  </w:t>
      </w:r>
    </w:p>
    <w:p w14:paraId="152A6FF3" w14:textId="77777777" w:rsidR="001D126B" w:rsidRPr="00F62FA5" w:rsidRDefault="001D126B" w:rsidP="00CE71F5">
      <w:pPr>
        <w:pStyle w:val="Default"/>
        <w:tabs>
          <w:tab w:val="left" w:pos="3790"/>
        </w:tabs>
        <w:rPr>
          <w:rFonts w:asciiTheme="minorHAnsi" w:hAnsiTheme="minorHAnsi" w:cstheme="minorHAnsi"/>
          <w:sz w:val="20"/>
          <w:szCs w:val="20"/>
          <w:highlight w:val="green"/>
        </w:rPr>
      </w:pPr>
    </w:p>
    <w:p w14:paraId="7C7CA35F" w14:textId="36662529" w:rsidR="00CE71F5" w:rsidRPr="00A1229D" w:rsidRDefault="001D126B" w:rsidP="00CE71F5">
      <w:pPr>
        <w:pStyle w:val="Default"/>
        <w:tabs>
          <w:tab w:val="left" w:pos="3790"/>
        </w:tabs>
        <w:rPr>
          <w:rFonts w:asciiTheme="minorHAnsi" w:hAnsiTheme="minorHAnsi"/>
          <w:sz w:val="20"/>
          <w:szCs w:val="20"/>
        </w:rPr>
      </w:pPr>
      <w:r w:rsidRPr="00A1229D">
        <w:rPr>
          <w:rFonts w:asciiTheme="minorHAnsi" w:hAnsiTheme="minorHAnsi"/>
          <w:sz w:val="20"/>
          <w:szCs w:val="20"/>
        </w:rPr>
        <w:t>För att veta vad vi pratar om när vi pratar om begreppen nedan så är det helt avgörande att vi har samma innebörd i dessa begrepp. Detta är vad vi menar:</w:t>
      </w:r>
    </w:p>
    <w:p w14:paraId="1A81AA24" w14:textId="77777777" w:rsidR="00A1229D" w:rsidRDefault="00A1229D" w:rsidP="00CE71F5">
      <w:pPr>
        <w:pStyle w:val="Default"/>
        <w:tabs>
          <w:tab w:val="left" w:pos="3790"/>
        </w:tabs>
        <w:rPr>
          <w:rFonts w:asciiTheme="minorHAnsi" w:hAnsiTheme="minorHAnsi"/>
          <w:sz w:val="20"/>
          <w:szCs w:val="20"/>
          <w:highlight w:val="green"/>
        </w:rPr>
      </w:pPr>
    </w:p>
    <w:p w14:paraId="0BD13B28" w14:textId="77777777" w:rsidR="00A1229D" w:rsidRPr="00B46702" w:rsidRDefault="00A1229D" w:rsidP="00A1229D">
      <w:pPr>
        <w:pStyle w:val="Default"/>
        <w:rPr>
          <w:rFonts w:asciiTheme="minorHAnsi" w:hAnsiTheme="minorHAnsi" w:cstheme="minorHAnsi"/>
          <w:sz w:val="20"/>
          <w:szCs w:val="20"/>
        </w:rPr>
      </w:pPr>
      <w:r w:rsidRPr="00B46702">
        <w:rPr>
          <w:rFonts w:asciiTheme="minorHAnsi" w:hAnsiTheme="minorHAnsi" w:cstheme="minorHAnsi"/>
          <w:b/>
          <w:bCs/>
          <w:sz w:val="20"/>
          <w:szCs w:val="20"/>
        </w:rPr>
        <w:t>Individanpassning</w:t>
      </w:r>
    </w:p>
    <w:p w14:paraId="02C2F22C" w14:textId="74D737B6" w:rsidR="00A1229D" w:rsidRPr="00F62FA5" w:rsidRDefault="00A1229D" w:rsidP="00A1229D">
      <w:pPr>
        <w:pStyle w:val="Default"/>
        <w:tabs>
          <w:tab w:val="left" w:pos="3790"/>
        </w:tabs>
        <w:rPr>
          <w:rFonts w:asciiTheme="minorHAnsi" w:hAnsiTheme="minorHAnsi"/>
          <w:sz w:val="20"/>
          <w:szCs w:val="20"/>
          <w:highlight w:val="green"/>
        </w:rPr>
      </w:pPr>
      <w:r w:rsidRPr="00B46702">
        <w:rPr>
          <w:rFonts w:asciiTheme="minorHAnsi" w:hAnsiTheme="minorHAnsi" w:cstheme="minorHAnsi"/>
          <w:sz w:val="20"/>
          <w:szCs w:val="20"/>
        </w:rPr>
        <w:lastRenderedPageBreak/>
        <w:t>Träning anpassad till var och en utifrån färdighets-, kunskaps- och mognadsnivå samt biologisk mognad. Kan genomföras oavsett hur träningsgruppen eller laget är sammansatt</w:t>
      </w:r>
      <w:r>
        <w:rPr>
          <w:rFonts w:asciiTheme="minorHAnsi" w:hAnsiTheme="minorHAnsi" w:cstheme="minorHAnsi"/>
          <w:sz w:val="20"/>
          <w:szCs w:val="20"/>
        </w:rPr>
        <w:t>, men bör inte förekomma varje träning med samma individer.</w:t>
      </w:r>
    </w:p>
    <w:p w14:paraId="45F03D55" w14:textId="77777777" w:rsidR="001D126B" w:rsidRPr="00F62FA5" w:rsidRDefault="001D126B" w:rsidP="00CE71F5">
      <w:pPr>
        <w:pStyle w:val="Default"/>
        <w:tabs>
          <w:tab w:val="left" w:pos="3790"/>
        </w:tabs>
        <w:rPr>
          <w:rFonts w:asciiTheme="minorHAnsi" w:hAnsiTheme="minorHAnsi" w:cstheme="minorHAnsi"/>
          <w:sz w:val="20"/>
          <w:szCs w:val="20"/>
          <w:highlight w:val="green"/>
        </w:rPr>
      </w:pPr>
    </w:p>
    <w:p w14:paraId="0CF4A6DD" w14:textId="192BB92F" w:rsidR="001D126B" w:rsidRPr="00C1330F" w:rsidRDefault="00CE71F5" w:rsidP="00CE71F5">
      <w:pPr>
        <w:pStyle w:val="Default"/>
        <w:rPr>
          <w:rFonts w:asciiTheme="minorHAnsi" w:hAnsiTheme="minorHAnsi" w:cstheme="minorHAnsi"/>
          <w:b/>
          <w:bCs/>
          <w:sz w:val="20"/>
          <w:szCs w:val="20"/>
        </w:rPr>
      </w:pPr>
      <w:r w:rsidRPr="00C1330F">
        <w:rPr>
          <w:rFonts w:asciiTheme="minorHAnsi" w:hAnsiTheme="minorHAnsi" w:cstheme="minorHAnsi"/>
          <w:b/>
          <w:bCs/>
          <w:sz w:val="20"/>
          <w:szCs w:val="20"/>
        </w:rPr>
        <w:t>Selektering</w:t>
      </w:r>
      <w:r w:rsidR="00774332" w:rsidRPr="00C1330F">
        <w:rPr>
          <w:rFonts w:asciiTheme="minorHAnsi" w:hAnsiTheme="minorHAnsi" w:cstheme="minorHAnsi"/>
          <w:b/>
          <w:bCs/>
          <w:sz w:val="20"/>
          <w:szCs w:val="20"/>
        </w:rPr>
        <w:t xml:space="preserve"> och toppning</w:t>
      </w:r>
    </w:p>
    <w:p w14:paraId="320D5F8F" w14:textId="04F62B90" w:rsidR="00CE71F5" w:rsidRPr="00C1330F" w:rsidRDefault="00180492" w:rsidP="00CE71F5">
      <w:pPr>
        <w:pStyle w:val="Default"/>
        <w:rPr>
          <w:rFonts w:asciiTheme="minorHAnsi" w:hAnsiTheme="minorHAnsi" w:cstheme="minorHAnsi"/>
          <w:sz w:val="20"/>
          <w:szCs w:val="20"/>
        </w:rPr>
      </w:pPr>
      <w:r w:rsidRPr="00C1330F">
        <w:rPr>
          <w:rFonts w:asciiTheme="minorHAnsi" w:hAnsiTheme="minorHAnsi" w:cstheme="minorHAnsi"/>
          <w:sz w:val="20"/>
          <w:szCs w:val="20"/>
        </w:rPr>
        <w:t>S</w:t>
      </w:r>
      <w:r w:rsidR="00774332" w:rsidRPr="00C1330F">
        <w:rPr>
          <w:rFonts w:asciiTheme="minorHAnsi" w:hAnsiTheme="minorHAnsi" w:cstheme="minorHAnsi"/>
          <w:sz w:val="20"/>
          <w:szCs w:val="20"/>
        </w:rPr>
        <w:t xml:space="preserve">elektering </w:t>
      </w:r>
      <w:r w:rsidRPr="00C1330F">
        <w:rPr>
          <w:rFonts w:asciiTheme="minorHAnsi" w:hAnsiTheme="minorHAnsi" w:cstheme="minorHAnsi"/>
          <w:sz w:val="20"/>
          <w:szCs w:val="20"/>
        </w:rPr>
        <w:t xml:space="preserve">och toppning </w:t>
      </w:r>
      <w:r w:rsidR="00774332" w:rsidRPr="00C1330F">
        <w:rPr>
          <w:rFonts w:asciiTheme="minorHAnsi" w:hAnsiTheme="minorHAnsi" w:cstheme="minorHAnsi"/>
          <w:sz w:val="20"/>
          <w:szCs w:val="20"/>
        </w:rPr>
        <w:t>innebär a</w:t>
      </w:r>
      <w:r w:rsidR="00CE71F5" w:rsidRPr="00C1330F">
        <w:rPr>
          <w:rFonts w:asciiTheme="minorHAnsi" w:hAnsiTheme="minorHAnsi" w:cstheme="minorHAnsi"/>
          <w:sz w:val="20"/>
          <w:szCs w:val="20"/>
        </w:rPr>
        <w:t>tt välja ut de för tillfället bästa, eller de som i framtiden bedöms bli de bästa, till matcher, läger, lag eller träningsgrupper</w:t>
      </w:r>
      <w:r w:rsidR="001D126B" w:rsidRPr="00C1330F">
        <w:rPr>
          <w:rFonts w:asciiTheme="minorHAnsi" w:hAnsiTheme="minorHAnsi" w:cstheme="minorHAnsi"/>
          <w:sz w:val="20"/>
          <w:szCs w:val="20"/>
        </w:rPr>
        <w:t>.</w:t>
      </w:r>
      <w:r w:rsidR="00774332" w:rsidRPr="00C1330F">
        <w:rPr>
          <w:rFonts w:asciiTheme="minorHAnsi" w:hAnsiTheme="minorHAnsi" w:cstheme="minorHAnsi"/>
          <w:sz w:val="20"/>
          <w:szCs w:val="20"/>
        </w:rPr>
        <w:t xml:space="preserve"> Följande fördelar i matchsammanhang är en form av selektering</w:t>
      </w:r>
      <w:r w:rsidR="00D516F9" w:rsidRPr="00C1330F">
        <w:rPr>
          <w:rFonts w:asciiTheme="minorHAnsi" w:hAnsiTheme="minorHAnsi" w:cstheme="minorHAnsi"/>
          <w:sz w:val="20"/>
          <w:szCs w:val="20"/>
        </w:rPr>
        <w:t xml:space="preserve"> och toppning</w:t>
      </w:r>
      <w:r w:rsidR="00774332" w:rsidRPr="00C1330F">
        <w:rPr>
          <w:rFonts w:asciiTheme="minorHAnsi" w:hAnsiTheme="minorHAnsi" w:cstheme="minorHAnsi"/>
          <w:sz w:val="20"/>
          <w:szCs w:val="20"/>
        </w:rPr>
        <w:t xml:space="preserve">: </w:t>
      </w:r>
      <w:r w:rsidR="00CE71F5" w:rsidRPr="00C1330F">
        <w:rPr>
          <w:rFonts w:asciiTheme="minorHAnsi" w:hAnsiTheme="minorHAnsi" w:cstheme="minorHAnsi"/>
          <w:sz w:val="20"/>
          <w:szCs w:val="20"/>
        </w:rPr>
        <w:t xml:space="preserve">en given plats i laget, mer speltid, spel i kritiska lägen eller mer speltid i av de aktiva betraktat en attraktivare position i laget. </w:t>
      </w:r>
      <w:r w:rsidR="00D516F9" w:rsidRPr="00C1330F">
        <w:rPr>
          <w:rFonts w:asciiTheme="minorHAnsi" w:hAnsiTheme="minorHAnsi" w:cstheme="minorHAnsi"/>
          <w:sz w:val="20"/>
          <w:szCs w:val="20"/>
        </w:rPr>
        <w:t>Detta ska inte förekomma</w:t>
      </w:r>
      <w:r w:rsidR="00C1330F">
        <w:rPr>
          <w:rFonts w:asciiTheme="minorHAnsi" w:hAnsiTheme="minorHAnsi" w:cstheme="minorHAnsi"/>
          <w:sz w:val="20"/>
          <w:szCs w:val="20"/>
        </w:rPr>
        <w:t xml:space="preserve"> </w:t>
      </w:r>
      <w:r w:rsidR="003E0DE6">
        <w:rPr>
          <w:rFonts w:asciiTheme="minorHAnsi" w:hAnsiTheme="minorHAnsi" w:cstheme="minorHAnsi"/>
          <w:sz w:val="20"/>
          <w:szCs w:val="20"/>
        </w:rPr>
        <w:t xml:space="preserve">i </w:t>
      </w:r>
      <w:r w:rsidR="003E0DE6" w:rsidRPr="00BC27F5">
        <w:rPr>
          <w:rFonts w:asciiTheme="minorHAnsi" w:hAnsiTheme="minorHAnsi" w:cstheme="minorHAnsi"/>
          <w:sz w:val="20"/>
          <w:szCs w:val="20"/>
          <w:highlight w:val="green"/>
        </w:rPr>
        <w:t>xxx</w:t>
      </w:r>
      <w:r w:rsidR="00BC27F5" w:rsidRPr="00BC27F5">
        <w:rPr>
          <w:rFonts w:asciiTheme="minorHAnsi" w:hAnsiTheme="minorHAnsi" w:cstheme="minorHAnsi"/>
          <w:sz w:val="20"/>
          <w:szCs w:val="20"/>
          <w:highlight w:val="green"/>
        </w:rPr>
        <w:t>x</w:t>
      </w:r>
      <w:r w:rsidR="003E0DE6">
        <w:rPr>
          <w:rFonts w:asciiTheme="minorHAnsi" w:hAnsiTheme="minorHAnsi" w:cstheme="minorHAnsi"/>
          <w:sz w:val="20"/>
          <w:szCs w:val="20"/>
        </w:rPr>
        <w:t xml:space="preserve"> förening</w:t>
      </w:r>
      <w:r w:rsidR="00B24EC5">
        <w:rPr>
          <w:rFonts w:asciiTheme="minorHAnsi" w:hAnsiTheme="minorHAnsi" w:cstheme="minorHAnsi"/>
          <w:sz w:val="20"/>
          <w:szCs w:val="20"/>
        </w:rPr>
        <w:t xml:space="preserve"> i åldrarna U9- U15</w:t>
      </w:r>
      <w:r w:rsidR="003E0DE6">
        <w:rPr>
          <w:rFonts w:asciiTheme="minorHAnsi" w:hAnsiTheme="minorHAnsi" w:cstheme="minorHAnsi"/>
          <w:sz w:val="20"/>
          <w:szCs w:val="20"/>
        </w:rPr>
        <w:t xml:space="preserve">. </w:t>
      </w:r>
    </w:p>
    <w:p w14:paraId="4617B369" w14:textId="77777777" w:rsidR="00CE71F5" w:rsidRPr="00F62FA5" w:rsidRDefault="00CE71F5" w:rsidP="00CE71F5">
      <w:pPr>
        <w:pStyle w:val="Default"/>
        <w:rPr>
          <w:rFonts w:asciiTheme="minorHAnsi" w:hAnsiTheme="minorHAnsi" w:cstheme="minorHAnsi"/>
          <w:sz w:val="20"/>
          <w:szCs w:val="20"/>
          <w:highlight w:val="green"/>
        </w:rPr>
      </w:pPr>
    </w:p>
    <w:p w14:paraId="164AA168" w14:textId="70E41FF8" w:rsidR="00CE71F5" w:rsidRPr="00B24EC5" w:rsidRDefault="00CE71F5" w:rsidP="00CE71F5">
      <w:pPr>
        <w:pStyle w:val="Default"/>
        <w:rPr>
          <w:rFonts w:asciiTheme="minorHAnsi" w:hAnsiTheme="minorHAnsi" w:cstheme="minorHAnsi"/>
          <w:b/>
          <w:bCs/>
          <w:sz w:val="20"/>
          <w:szCs w:val="20"/>
        </w:rPr>
      </w:pPr>
      <w:r w:rsidRPr="00B24EC5">
        <w:rPr>
          <w:rFonts w:asciiTheme="minorHAnsi" w:hAnsiTheme="minorHAnsi" w:cstheme="minorHAnsi"/>
          <w:b/>
          <w:bCs/>
          <w:sz w:val="20"/>
          <w:szCs w:val="20"/>
        </w:rPr>
        <w:t>Nivågruppering</w:t>
      </w:r>
    </w:p>
    <w:p w14:paraId="1CF97F35" w14:textId="1CEB9E07" w:rsidR="00CE71F5" w:rsidRDefault="00CE71F5" w:rsidP="00CE71F5">
      <w:pPr>
        <w:pStyle w:val="Default"/>
        <w:rPr>
          <w:rFonts w:asciiTheme="minorHAnsi" w:hAnsiTheme="minorHAnsi" w:cstheme="minorHAnsi"/>
          <w:sz w:val="20"/>
          <w:szCs w:val="20"/>
        </w:rPr>
      </w:pPr>
      <w:r w:rsidRPr="00B24EC5">
        <w:rPr>
          <w:rFonts w:asciiTheme="minorHAnsi" w:hAnsiTheme="minorHAnsi" w:cstheme="minorHAnsi"/>
          <w:sz w:val="20"/>
          <w:szCs w:val="20"/>
        </w:rPr>
        <w:t>Då lag eller träningsgrupper delas utifrån färdighets- och kunskapsnivå och permanentas över en längre tid</w:t>
      </w:r>
      <w:r w:rsidR="00B24EC5" w:rsidRPr="00B24EC5">
        <w:rPr>
          <w:rFonts w:asciiTheme="minorHAnsi" w:hAnsiTheme="minorHAnsi" w:cstheme="minorHAnsi"/>
          <w:sz w:val="20"/>
          <w:szCs w:val="20"/>
        </w:rPr>
        <w:t xml:space="preserve">. Detta ska inte förekomma i </w:t>
      </w:r>
      <w:r w:rsidR="00B24EC5" w:rsidRPr="00BC27F5">
        <w:rPr>
          <w:rFonts w:asciiTheme="minorHAnsi" w:hAnsiTheme="minorHAnsi" w:cstheme="minorHAnsi"/>
          <w:sz w:val="20"/>
          <w:szCs w:val="20"/>
          <w:highlight w:val="green"/>
        </w:rPr>
        <w:t>xxx</w:t>
      </w:r>
      <w:r w:rsidR="00BC27F5" w:rsidRPr="00BC27F5">
        <w:rPr>
          <w:rFonts w:asciiTheme="minorHAnsi" w:hAnsiTheme="minorHAnsi" w:cstheme="minorHAnsi"/>
          <w:sz w:val="20"/>
          <w:szCs w:val="20"/>
          <w:highlight w:val="green"/>
        </w:rPr>
        <w:t>x</w:t>
      </w:r>
      <w:r w:rsidR="00B24EC5" w:rsidRPr="00B24EC5">
        <w:rPr>
          <w:rFonts w:asciiTheme="minorHAnsi" w:hAnsiTheme="minorHAnsi" w:cstheme="minorHAnsi"/>
          <w:sz w:val="20"/>
          <w:szCs w:val="20"/>
        </w:rPr>
        <w:t xml:space="preserve"> förening. </w:t>
      </w:r>
    </w:p>
    <w:p w14:paraId="53DCD381" w14:textId="77777777" w:rsidR="000746C1" w:rsidRDefault="000746C1" w:rsidP="00CE71F5">
      <w:pPr>
        <w:pStyle w:val="Default"/>
        <w:rPr>
          <w:rFonts w:asciiTheme="minorHAnsi" w:hAnsiTheme="minorHAnsi" w:cstheme="minorHAnsi"/>
          <w:sz w:val="20"/>
          <w:szCs w:val="20"/>
        </w:rPr>
      </w:pPr>
    </w:p>
    <w:p w14:paraId="2A91C5C8" w14:textId="578B2A55" w:rsidR="00CE71F5" w:rsidRPr="0086247E" w:rsidRDefault="000746C1" w:rsidP="0086247E">
      <w:pPr>
        <w:rPr>
          <w:highlight w:val="yellow"/>
        </w:rPr>
      </w:pPr>
      <w:r w:rsidRPr="000746C1">
        <w:rPr>
          <w:rFonts w:cstheme="minorHAnsi"/>
          <w:b/>
          <w:bCs/>
          <w:szCs w:val="20"/>
        </w:rPr>
        <w:t>Rotation mellan åldrar</w:t>
      </w:r>
      <w:r w:rsidR="003E6814">
        <w:rPr>
          <w:rFonts w:cstheme="minorHAnsi"/>
          <w:b/>
          <w:bCs/>
          <w:szCs w:val="20"/>
        </w:rPr>
        <w:br/>
      </w:r>
      <w:r w:rsidR="002B40D2">
        <w:rPr>
          <w:rFonts w:cstheme="minorHAnsi"/>
          <w:szCs w:val="20"/>
        </w:rPr>
        <w:t>Spelare</w:t>
      </w:r>
      <w:r w:rsidR="008432D9">
        <w:rPr>
          <w:rFonts w:cstheme="minorHAnsi"/>
          <w:szCs w:val="20"/>
        </w:rPr>
        <w:t xml:space="preserve"> tillhör </w:t>
      </w:r>
      <w:r w:rsidR="009C7AEB">
        <w:rPr>
          <w:rFonts w:cstheme="minorHAnsi"/>
          <w:szCs w:val="20"/>
        </w:rPr>
        <w:t>s</w:t>
      </w:r>
      <w:r w:rsidR="008432D9">
        <w:rPr>
          <w:rFonts w:cstheme="minorHAnsi"/>
          <w:szCs w:val="20"/>
        </w:rPr>
        <w:t>in åldersgrupp</w:t>
      </w:r>
      <w:r w:rsidR="004F1303">
        <w:rPr>
          <w:rFonts w:cstheme="minorHAnsi"/>
          <w:szCs w:val="20"/>
        </w:rPr>
        <w:t xml:space="preserve"> (</w:t>
      </w:r>
      <w:r w:rsidR="009217C6" w:rsidRPr="009217C6">
        <w:rPr>
          <w:rFonts w:cstheme="minorHAnsi"/>
          <w:szCs w:val="20"/>
          <w:highlight w:val="yellow"/>
        </w:rPr>
        <w:t>d</w:t>
      </w:r>
      <w:r w:rsidR="00E861DB">
        <w:rPr>
          <w:rFonts w:cstheme="minorHAnsi"/>
          <w:szCs w:val="20"/>
          <w:highlight w:val="yellow"/>
        </w:rPr>
        <w:t xml:space="preserve">.v.s. </w:t>
      </w:r>
      <w:r w:rsidR="009217C6" w:rsidRPr="009217C6">
        <w:rPr>
          <w:rFonts w:cstheme="minorHAnsi"/>
          <w:szCs w:val="20"/>
          <w:highlight w:val="yellow"/>
        </w:rPr>
        <w:t>det år spelaren är född</w:t>
      </w:r>
      <w:r w:rsidR="004F1303">
        <w:rPr>
          <w:rFonts w:cstheme="minorHAnsi"/>
          <w:szCs w:val="20"/>
        </w:rPr>
        <w:t>)</w:t>
      </w:r>
      <w:r w:rsidR="008432D9">
        <w:rPr>
          <w:rFonts w:cstheme="minorHAnsi"/>
          <w:szCs w:val="20"/>
        </w:rPr>
        <w:t>. Spelare kan träna extra med äldre och yngre</w:t>
      </w:r>
      <w:r w:rsidR="0068096C">
        <w:rPr>
          <w:rFonts w:cstheme="minorHAnsi"/>
          <w:szCs w:val="20"/>
        </w:rPr>
        <w:t>.</w:t>
      </w:r>
      <w:r w:rsidR="00A13CFF">
        <w:rPr>
          <w:rFonts w:cstheme="minorHAnsi"/>
          <w:szCs w:val="20"/>
        </w:rPr>
        <w:t xml:space="preserve"> </w:t>
      </w:r>
      <w:r w:rsidR="0068096C">
        <w:rPr>
          <w:rFonts w:cstheme="minorHAnsi"/>
          <w:szCs w:val="20"/>
        </w:rPr>
        <w:t>D</w:t>
      </w:r>
      <w:r w:rsidR="00526A9B">
        <w:rPr>
          <w:rFonts w:cstheme="minorHAnsi"/>
          <w:szCs w:val="20"/>
        </w:rPr>
        <w:t>etta sker i samråd me</w:t>
      </w:r>
      <w:r w:rsidR="00AC348B">
        <w:rPr>
          <w:rFonts w:cstheme="minorHAnsi"/>
          <w:szCs w:val="20"/>
        </w:rPr>
        <w:t xml:space="preserve">llan </w:t>
      </w:r>
      <w:r w:rsidR="0068096C">
        <w:rPr>
          <w:rFonts w:cstheme="minorHAnsi"/>
          <w:szCs w:val="20"/>
        </w:rPr>
        <w:t xml:space="preserve">spelaren och </w:t>
      </w:r>
      <w:r w:rsidR="00AC348B">
        <w:rPr>
          <w:rFonts w:cstheme="minorHAnsi"/>
          <w:szCs w:val="20"/>
        </w:rPr>
        <w:t>ledar</w:t>
      </w:r>
      <w:r w:rsidR="00064386">
        <w:rPr>
          <w:rFonts w:cstheme="minorHAnsi"/>
          <w:szCs w:val="20"/>
        </w:rPr>
        <w:t>na</w:t>
      </w:r>
      <w:r w:rsidR="0086247E">
        <w:rPr>
          <w:rFonts w:cstheme="minorHAnsi"/>
          <w:szCs w:val="20"/>
        </w:rPr>
        <w:t xml:space="preserve">. </w:t>
      </w:r>
      <w:r w:rsidR="00F97C4C">
        <w:rPr>
          <w:rFonts w:cstheme="minorHAnsi"/>
          <w:szCs w:val="20"/>
        </w:rPr>
        <w:t xml:space="preserve">Spelare kan </w:t>
      </w:r>
      <w:r w:rsidR="00326EB3">
        <w:rPr>
          <w:rFonts w:cstheme="minorHAnsi"/>
          <w:szCs w:val="20"/>
        </w:rPr>
        <w:t>vid behov</w:t>
      </w:r>
      <w:r w:rsidR="00F97C4C">
        <w:rPr>
          <w:rFonts w:cstheme="minorHAnsi"/>
          <w:szCs w:val="20"/>
        </w:rPr>
        <w:t xml:space="preserve"> lånas </w:t>
      </w:r>
      <w:r w:rsidR="009E4EE5">
        <w:rPr>
          <w:rFonts w:cstheme="minorHAnsi"/>
          <w:szCs w:val="20"/>
        </w:rPr>
        <w:t xml:space="preserve">mellan lag </w:t>
      </w:r>
      <w:r w:rsidR="00F97C4C">
        <w:rPr>
          <w:rFonts w:cstheme="minorHAnsi"/>
          <w:szCs w:val="20"/>
        </w:rPr>
        <w:t>till matcher.</w:t>
      </w:r>
      <w:r w:rsidR="009E4EE5">
        <w:rPr>
          <w:rFonts w:cstheme="minorHAnsi"/>
          <w:szCs w:val="20"/>
        </w:rPr>
        <w:t xml:space="preserve"> </w:t>
      </w:r>
      <w:r w:rsidR="009A2D70">
        <w:rPr>
          <w:rFonts w:cstheme="minorHAnsi"/>
          <w:szCs w:val="20"/>
        </w:rPr>
        <w:br/>
      </w:r>
      <w:r w:rsidR="009E4EE5">
        <w:rPr>
          <w:rFonts w:cstheme="minorHAnsi"/>
          <w:szCs w:val="20"/>
        </w:rPr>
        <w:t>Se seriebestämmelser</w:t>
      </w:r>
      <w:r w:rsidR="00476003">
        <w:rPr>
          <w:rFonts w:cstheme="minorHAnsi"/>
          <w:szCs w:val="20"/>
        </w:rPr>
        <w:t xml:space="preserve"> vad som gäller för antalet. </w:t>
      </w:r>
    </w:p>
    <w:p w14:paraId="355D65F8" w14:textId="071F4B0F" w:rsidR="00CE71F5" w:rsidRPr="00197FEC" w:rsidRDefault="00CE71F5" w:rsidP="00CE71F5">
      <w:pPr>
        <w:pStyle w:val="Default"/>
        <w:rPr>
          <w:rFonts w:asciiTheme="minorHAnsi" w:hAnsiTheme="minorHAnsi" w:cstheme="minorHAnsi"/>
          <w:sz w:val="20"/>
          <w:szCs w:val="20"/>
        </w:rPr>
      </w:pPr>
      <w:r w:rsidRPr="00197FEC">
        <w:rPr>
          <w:rFonts w:asciiTheme="minorHAnsi" w:hAnsiTheme="minorHAnsi" w:cstheme="minorHAnsi"/>
          <w:b/>
          <w:bCs/>
          <w:sz w:val="20"/>
          <w:szCs w:val="20"/>
        </w:rPr>
        <w:t xml:space="preserve">Elitverksamhet </w:t>
      </w:r>
    </w:p>
    <w:p w14:paraId="5B1DAC8A" w14:textId="77777777" w:rsidR="00CE71F5" w:rsidRPr="00197FEC" w:rsidRDefault="00CE71F5" w:rsidP="00CE71F5">
      <w:pPr>
        <w:pStyle w:val="Default"/>
        <w:rPr>
          <w:rFonts w:asciiTheme="minorHAnsi" w:hAnsiTheme="minorHAnsi" w:cstheme="minorHAnsi"/>
          <w:sz w:val="20"/>
          <w:szCs w:val="20"/>
        </w:rPr>
      </w:pPr>
      <w:r w:rsidRPr="00197FEC">
        <w:rPr>
          <w:rFonts w:asciiTheme="minorHAnsi" w:hAnsiTheme="minorHAnsi" w:cstheme="minorHAnsi"/>
          <w:sz w:val="20"/>
          <w:szCs w:val="20"/>
        </w:rPr>
        <w:t xml:space="preserve">En ishockeyspelare på elitnivå tävlar mot andra vuxna på elitnivå. Elitidrott är i detta sammanhang en slutprodukt och existerar inte i barn- och ungdomsishockeyn. </w:t>
      </w:r>
    </w:p>
    <w:p w14:paraId="1C7114FC" w14:textId="77777777" w:rsidR="00CE71F5" w:rsidRPr="00F62FA5" w:rsidRDefault="00CE71F5" w:rsidP="00CE71F5">
      <w:pPr>
        <w:pStyle w:val="Default"/>
        <w:rPr>
          <w:rFonts w:asciiTheme="minorHAnsi" w:hAnsiTheme="minorHAnsi" w:cstheme="minorHAnsi"/>
          <w:sz w:val="20"/>
          <w:szCs w:val="20"/>
          <w:highlight w:val="green"/>
        </w:rPr>
      </w:pPr>
    </w:p>
    <w:p w14:paraId="393EBBC6" w14:textId="4F331A7E" w:rsidR="00CE71F5" w:rsidRPr="00E60BFB" w:rsidRDefault="00CE71F5" w:rsidP="00CE71F5">
      <w:pPr>
        <w:pStyle w:val="Default"/>
        <w:rPr>
          <w:rFonts w:asciiTheme="minorHAnsi" w:hAnsiTheme="minorHAnsi" w:cstheme="minorHAnsi"/>
          <w:b/>
          <w:bCs/>
          <w:sz w:val="20"/>
          <w:szCs w:val="20"/>
        </w:rPr>
      </w:pPr>
      <w:r w:rsidRPr="00E60BFB">
        <w:rPr>
          <w:rFonts w:asciiTheme="minorHAnsi" w:hAnsiTheme="minorHAnsi" w:cstheme="minorHAnsi"/>
          <w:b/>
          <w:bCs/>
          <w:sz w:val="20"/>
          <w:szCs w:val="20"/>
        </w:rPr>
        <w:t>Elitförberedande verksamhet</w:t>
      </w:r>
    </w:p>
    <w:p w14:paraId="2CFD71AF" w14:textId="358FB396" w:rsidR="004156C5" w:rsidRPr="00E7740E" w:rsidRDefault="00CE71F5" w:rsidP="00CE71F5">
      <w:pPr>
        <w:pStyle w:val="Default"/>
        <w:rPr>
          <w:rFonts w:asciiTheme="minorHAnsi" w:hAnsiTheme="minorHAnsi" w:cstheme="minorHAnsi"/>
          <w:sz w:val="22"/>
          <w:szCs w:val="22"/>
        </w:rPr>
      </w:pPr>
      <w:r w:rsidRPr="00E60BFB">
        <w:rPr>
          <w:rFonts w:asciiTheme="minorHAnsi" w:hAnsiTheme="minorHAnsi" w:cstheme="minorHAnsi"/>
          <w:sz w:val="20"/>
          <w:szCs w:val="20"/>
        </w:rPr>
        <w:t xml:space="preserve">En bra bedriven barn- och ungdomsverksamhet från TKH – U15 är i sig förberedande för en framtida karriär inom elitishockeyn. Inom svensk ishockey har vi dessutom i vissa föreningsmiljöer en tillspetsad elitförberedande verksamhet från U16 till </w:t>
      </w:r>
      <w:r w:rsidR="000D2DF6">
        <w:rPr>
          <w:rFonts w:asciiTheme="minorHAnsi" w:hAnsiTheme="minorHAnsi" w:cstheme="minorHAnsi"/>
          <w:sz w:val="20"/>
          <w:szCs w:val="20"/>
        </w:rPr>
        <w:t>U</w:t>
      </w:r>
      <w:r w:rsidRPr="00E60BFB">
        <w:rPr>
          <w:rFonts w:asciiTheme="minorHAnsi" w:hAnsiTheme="minorHAnsi" w:cstheme="minorHAnsi"/>
          <w:sz w:val="20"/>
          <w:szCs w:val="20"/>
        </w:rPr>
        <w:t>20-nivå.</w:t>
      </w:r>
      <w:r w:rsidRPr="00290DD1">
        <w:rPr>
          <w:rFonts w:asciiTheme="minorHAnsi" w:hAnsiTheme="minorHAnsi" w:cstheme="minorHAnsi"/>
          <w:sz w:val="22"/>
          <w:szCs w:val="22"/>
        </w:rPr>
        <w:t xml:space="preserve"> </w:t>
      </w:r>
    </w:p>
    <w:p w14:paraId="00A73406" w14:textId="77777777" w:rsidR="00093B83" w:rsidRDefault="00093B83" w:rsidP="00CE71F5">
      <w:pPr>
        <w:pStyle w:val="Default"/>
        <w:rPr>
          <w:rFonts w:asciiTheme="minorHAnsi" w:hAnsiTheme="minorHAnsi" w:cstheme="minorHAnsi"/>
          <w:sz w:val="22"/>
          <w:szCs w:val="22"/>
        </w:rPr>
      </w:pPr>
    </w:p>
    <w:p w14:paraId="17287FCD" w14:textId="5C1FFD61" w:rsidR="008B08EA" w:rsidRPr="00245324" w:rsidRDefault="00093B83" w:rsidP="00CE71F5">
      <w:pPr>
        <w:pStyle w:val="Default"/>
        <w:rPr>
          <w:rFonts w:asciiTheme="minorHAnsi" w:hAnsiTheme="minorHAnsi" w:cstheme="minorHAnsi"/>
          <w:sz w:val="20"/>
          <w:szCs w:val="20"/>
        </w:rPr>
      </w:pPr>
      <w:r w:rsidRPr="00245324">
        <w:rPr>
          <w:rFonts w:asciiTheme="minorHAnsi" w:hAnsiTheme="minorHAnsi" w:cstheme="minorHAnsi"/>
          <w:sz w:val="20"/>
          <w:szCs w:val="20"/>
        </w:rPr>
        <w:t xml:space="preserve">I dessa åldrar ska ledare </w:t>
      </w:r>
      <w:r w:rsidR="003458F1" w:rsidRPr="00245324">
        <w:rPr>
          <w:rFonts w:asciiTheme="minorHAnsi" w:hAnsiTheme="minorHAnsi" w:cstheme="minorHAnsi"/>
          <w:sz w:val="20"/>
          <w:szCs w:val="20"/>
        </w:rPr>
        <w:t>genomför</w:t>
      </w:r>
      <w:r w:rsidR="008803E2" w:rsidRPr="00245324">
        <w:rPr>
          <w:rFonts w:asciiTheme="minorHAnsi" w:hAnsiTheme="minorHAnsi" w:cstheme="minorHAnsi"/>
          <w:sz w:val="20"/>
          <w:szCs w:val="20"/>
        </w:rPr>
        <w:t>a</w:t>
      </w:r>
      <w:r w:rsidRPr="00245324">
        <w:rPr>
          <w:rFonts w:asciiTheme="minorHAnsi" w:hAnsiTheme="minorHAnsi" w:cstheme="minorHAnsi"/>
          <w:sz w:val="20"/>
          <w:szCs w:val="20"/>
        </w:rPr>
        <w:t xml:space="preserve"> </w:t>
      </w:r>
      <w:r w:rsidR="008B08EA" w:rsidRPr="00245324">
        <w:rPr>
          <w:rFonts w:asciiTheme="minorHAnsi" w:hAnsiTheme="minorHAnsi" w:cstheme="minorHAnsi"/>
          <w:sz w:val="20"/>
          <w:szCs w:val="20"/>
        </w:rPr>
        <w:t>minst ett</w:t>
      </w:r>
      <w:r w:rsidRPr="00245324">
        <w:rPr>
          <w:rFonts w:asciiTheme="minorHAnsi" w:hAnsiTheme="minorHAnsi" w:cstheme="minorHAnsi"/>
          <w:sz w:val="20"/>
          <w:szCs w:val="20"/>
        </w:rPr>
        <w:t xml:space="preserve"> individuell</w:t>
      </w:r>
      <w:r w:rsidR="00665FA6">
        <w:rPr>
          <w:rFonts w:asciiTheme="minorHAnsi" w:hAnsiTheme="minorHAnsi" w:cstheme="minorHAnsi"/>
          <w:sz w:val="20"/>
          <w:szCs w:val="20"/>
        </w:rPr>
        <w:t>t</w:t>
      </w:r>
      <w:r w:rsidRPr="00245324">
        <w:rPr>
          <w:rFonts w:asciiTheme="minorHAnsi" w:hAnsiTheme="minorHAnsi" w:cstheme="minorHAnsi"/>
          <w:sz w:val="20"/>
          <w:szCs w:val="20"/>
        </w:rPr>
        <w:t xml:space="preserve"> samta</w:t>
      </w:r>
      <w:r w:rsidR="003200DC">
        <w:rPr>
          <w:rFonts w:asciiTheme="minorHAnsi" w:hAnsiTheme="minorHAnsi" w:cstheme="minorHAnsi"/>
          <w:sz w:val="20"/>
          <w:szCs w:val="20"/>
        </w:rPr>
        <w:t xml:space="preserve">l, </w:t>
      </w:r>
      <w:r w:rsidR="00931442">
        <w:rPr>
          <w:rFonts w:asciiTheme="minorHAnsi" w:hAnsiTheme="minorHAnsi" w:cstheme="minorHAnsi"/>
          <w:sz w:val="20"/>
          <w:szCs w:val="20"/>
        </w:rPr>
        <w:t>s</w:t>
      </w:r>
      <w:r w:rsidR="00BC27F5">
        <w:rPr>
          <w:rFonts w:asciiTheme="minorHAnsi" w:hAnsiTheme="minorHAnsi" w:cstheme="minorHAnsi"/>
          <w:sz w:val="20"/>
          <w:szCs w:val="20"/>
        </w:rPr>
        <w:t>e Region Norrs hemsida</w:t>
      </w:r>
    </w:p>
    <w:p w14:paraId="3F9555C2" w14:textId="3FF8C57A" w:rsidR="00430098" w:rsidRPr="00245324" w:rsidRDefault="008B08EA" w:rsidP="00CE71F5">
      <w:pPr>
        <w:pStyle w:val="Default"/>
        <w:rPr>
          <w:rFonts w:asciiTheme="minorHAnsi" w:hAnsiTheme="minorHAnsi" w:cstheme="minorHAnsi"/>
          <w:sz w:val="20"/>
          <w:szCs w:val="20"/>
        </w:rPr>
      </w:pPr>
      <w:r w:rsidRPr="00245324">
        <w:rPr>
          <w:rFonts w:asciiTheme="minorHAnsi" w:hAnsiTheme="minorHAnsi" w:cstheme="minorHAnsi"/>
          <w:sz w:val="20"/>
          <w:szCs w:val="20"/>
        </w:rPr>
        <w:t xml:space="preserve">Viktigt att se och prata med spelarna </w:t>
      </w:r>
      <w:r w:rsidR="001E5363" w:rsidRPr="00245324">
        <w:rPr>
          <w:rFonts w:asciiTheme="minorHAnsi" w:hAnsiTheme="minorHAnsi" w:cstheme="minorHAnsi"/>
          <w:sz w:val="20"/>
          <w:szCs w:val="20"/>
        </w:rPr>
        <w:t xml:space="preserve">varje träning och match. </w:t>
      </w:r>
    </w:p>
    <w:p w14:paraId="36DCAC29" w14:textId="01CA0E5A" w:rsidR="00093B83" w:rsidRPr="00245324" w:rsidRDefault="008B08EA" w:rsidP="00CE71F5">
      <w:pPr>
        <w:pStyle w:val="Default"/>
        <w:rPr>
          <w:rFonts w:asciiTheme="minorHAnsi" w:hAnsiTheme="minorHAnsi" w:cstheme="minorHAnsi"/>
          <w:sz w:val="20"/>
          <w:szCs w:val="20"/>
        </w:rPr>
      </w:pPr>
      <w:r w:rsidRPr="00245324">
        <w:rPr>
          <w:rFonts w:asciiTheme="minorHAnsi" w:hAnsiTheme="minorHAnsi" w:cstheme="minorHAnsi"/>
          <w:sz w:val="20"/>
          <w:szCs w:val="20"/>
        </w:rPr>
        <w:t xml:space="preserve"> </w:t>
      </w:r>
    </w:p>
    <w:p w14:paraId="49B1D911" w14:textId="7065D2E7" w:rsidR="002D37C1" w:rsidRDefault="002D37C1" w:rsidP="00CE71F5">
      <w:pPr>
        <w:pStyle w:val="Default"/>
        <w:rPr>
          <w:rFonts w:asciiTheme="minorHAnsi" w:hAnsiTheme="minorHAnsi" w:cstheme="minorHAnsi"/>
          <w:sz w:val="20"/>
          <w:szCs w:val="20"/>
        </w:rPr>
      </w:pPr>
      <w:r w:rsidRPr="00245324">
        <w:rPr>
          <w:rFonts w:asciiTheme="minorHAnsi" w:hAnsiTheme="minorHAnsi" w:cstheme="minorHAnsi"/>
          <w:sz w:val="20"/>
          <w:szCs w:val="20"/>
        </w:rPr>
        <w:t xml:space="preserve">Viktigt att genomföra 1-2 teambuildning aktiviteter per säsong. </w:t>
      </w:r>
    </w:p>
    <w:p w14:paraId="153F60FD" w14:textId="77777777" w:rsidR="001031B5" w:rsidRDefault="001031B5" w:rsidP="00CE71F5">
      <w:pPr>
        <w:pStyle w:val="Default"/>
        <w:rPr>
          <w:rFonts w:asciiTheme="minorHAnsi" w:hAnsiTheme="minorHAnsi" w:cstheme="minorHAnsi"/>
          <w:sz w:val="20"/>
          <w:szCs w:val="20"/>
        </w:rPr>
      </w:pPr>
    </w:p>
    <w:p w14:paraId="17C57845" w14:textId="4F062E27" w:rsidR="001031B5" w:rsidRPr="001031B5" w:rsidRDefault="001031B5" w:rsidP="00CE71F5">
      <w:pPr>
        <w:pStyle w:val="Default"/>
        <w:rPr>
          <w:rFonts w:asciiTheme="minorHAnsi" w:hAnsiTheme="minorHAnsi" w:cstheme="minorHAnsi"/>
          <w:b/>
          <w:bCs/>
        </w:rPr>
      </w:pPr>
      <w:r w:rsidRPr="001031B5">
        <w:rPr>
          <w:rFonts w:asciiTheme="minorHAnsi" w:hAnsiTheme="minorHAnsi" w:cstheme="minorHAnsi"/>
          <w:b/>
          <w:bCs/>
        </w:rPr>
        <w:t>U13 P/F</w:t>
      </w:r>
    </w:p>
    <w:p w14:paraId="7FB37D2F" w14:textId="77777777" w:rsidR="0004220D" w:rsidRDefault="0004220D" w:rsidP="00CE71F5">
      <w:pPr>
        <w:pStyle w:val="Default"/>
        <w:rPr>
          <w:rFonts w:asciiTheme="minorHAnsi" w:hAnsiTheme="minorHAnsi" w:cstheme="minorHAnsi"/>
          <w:sz w:val="20"/>
          <w:szCs w:val="20"/>
        </w:rPr>
      </w:pPr>
    </w:p>
    <w:p w14:paraId="28D51EB5" w14:textId="5EF2D177" w:rsidR="001031B5" w:rsidRPr="001031B5" w:rsidRDefault="001031B5" w:rsidP="001031B5">
      <w:pPr>
        <w:pStyle w:val="Default"/>
        <w:rPr>
          <w:rFonts w:cstheme="minorHAnsi"/>
          <w:sz w:val="20"/>
          <w:szCs w:val="20"/>
        </w:rPr>
      </w:pPr>
      <w:r w:rsidRPr="001031B5">
        <w:rPr>
          <w:rFonts w:cstheme="minorHAnsi"/>
          <w:sz w:val="20"/>
          <w:szCs w:val="20"/>
        </w:rPr>
        <w:t xml:space="preserve">Matcher: </w:t>
      </w:r>
      <w:r w:rsidRPr="001031B5">
        <w:rPr>
          <w:rFonts w:cstheme="minorHAnsi"/>
          <w:sz w:val="20"/>
          <w:szCs w:val="20"/>
        </w:rPr>
        <w:tab/>
      </w:r>
      <w:r>
        <w:rPr>
          <w:rFonts w:cstheme="minorHAnsi"/>
          <w:sz w:val="20"/>
          <w:szCs w:val="20"/>
        </w:rPr>
        <w:tab/>
      </w:r>
      <w:r w:rsidRPr="001031B5">
        <w:rPr>
          <w:rFonts w:cstheme="minorHAnsi"/>
          <w:sz w:val="20"/>
          <w:szCs w:val="20"/>
        </w:rPr>
        <w:t xml:space="preserve">Enligt Region norrs tävlingsbestämmelser.                              </w:t>
      </w:r>
    </w:p>
    <w:p w14:paraId="1307BD94" w14:textId="15BD35A0" w:rsidR="001031B5" w:rsidRPr="001031B5" w:rsidRDefault="001031B5" w:rsidP="001031B5">
      <w:pPr>
        <w:pStyle w:val="Default"/>
        <w:rPr>
          <w:rFonts w:cstheme="minorHAnsi"/>
          <w:sz w:val="20"/>
          <w:szCs w:val="20"/>
        </w:rPr>
      </w:pPr>
      <w:r w:rsidRPr="001031B5">
        <w:rPr>
          <w:rFonts w:cstheme="minorHAnsi"/>
          <w:sz w:val="20"/>
          <w:szCs w:val="20"/>
        </w:rPr>
        <w:t>Ledarutbildning:</w:t>
      </w:r>
      <w:r w:rsidRPr="001031B5">
        <w:rPr>
          <w:rFonts w:cstheme="minorHAnsi"/>
          <w:sz w:val="20"/>
          <w:szCs w:val="20"/>
        </w:rPr>
        <w:tab/>
        <w:t xml:space="preserve">BU2, nivå 3. </w:t>
      </w:r>
    </w:p>
    <w:p w14:paraId="2B00969B" w14:textId="1E716529" w:rsidR="001031B5" w:rsidRPr="001031B5" w:rsidRDefault="001031B5" w:rsidP="001031B5">
      <w:pPr>
        <w:pStyle w:val="Default"/>
        <w:rPr>
          <w:rFonts w:cstheme="minorHAnsi"/>
          <w:sz w:val="20"/>
          <w:szCs w:val="20"/>
        </w:rPr>
      </w:pPr>
      <w:r w:rsidRPr="001031B5">
        <w:rPr>
          <w:rFonts w:cstheme="minorHAnsi"/>
          <w:sz w:val="20"/>
          <w:szCs w:val="20"/>
        </w:rPr>
        <w:t>Aktiviteter (riktlinjer): </w:t>
      </w:r>
      <w:r w:rsidRPr="001031B5">
        <w:rPr>
          <w:rFonts w:cstheme="minorHAnsi"/>
          <w:sz w:val="20"/>
          <w:szCs w:val="20"/>
        </w:rPr>
        <w:tab/>
        <w:t xml:space="preserve">3–5 </w:t>
      </w:r>
      <w:r w:rsidR="00515A94" w:rsidRPr="00515A94">
        <w:rPr>
          <w:rFonts w:cstheme="minorHAnsi"/>
          <w:sz w:val="20"/>
          <w:szCs w:val="20"/>
        </w:rPr>
        <w:t>gånger/</w:t>
      </w:r>
      <w:r w:rsidRPr="001031B5">
        <w:rPr>
          <w:rFonts w:cstheme="minorHAnsi"/>
          <w:sz w:val="20"/>
          <w:szCs w:val="20"/>
        </w:rPr>
        <w:t>vecka</w:t>
      </w:r>
    </w:p>
    <w:p w14:paraId="509E88DB" w14:textId="116226CC"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3–4 st isträningar</w:t>
      </w:r>
    </w:p>
    <w:p w14:paraId="6CF51D83" w14:textId="7D77124F"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 xml:space="preserve">1st allsidig fysisk aktivitet i samband med isträningen </w:t>
      </w:r>
    </w:p>
    <w:p w14:paraId="127A1045" w14:textId="5C06555C"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1st teoripass i samband med isträningen</w:t>
      </w:r>
    </w:p>
    <w:p w14:paraId="6FCEED46" w14:textId="7A05A394"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2–3 sommaraktivitet</w:t>
      </w:r>
    </w:p>
    <w:p w14:paraId="707177D5" w14:textId="456159F4" w:rsidR="001031B5" w:rsidRPr="001031B5" w:rsidRDefault="001031B5" w:rsidP="001031B5">
      <w:pPr>
        <w:pStyle w:val="Default"/>
        <w:rPr>
          <w:rFonts w:cstheme="minorHAnsi"/>
          <w:sz w:val="20"/>
          <w:szCs w:val="20"/>
        </w:rPr>
      </w:pPr>
      <w:r w:rsidRPr="001031B5">
        <w:rPr>
          <w:rFonts w:cstheme="minorHAnsi"/>
          <w:sz w:val="20"/>
          <w:szCs w:val="20"/>
        </w:rPr>
        <w:t>Spelarutbildning:</w:t>
      </w:r>
      <w:r w:rsidRPr="001031B5">
        <w:rPr>
          <w:rFonts w:cstheme="minorHAnsi"/>
          <w:sz w:val="20"/>
          <w:szCs w:val="20"/>
        </w:rPr>
        <w:tab/>
        <w:t>Obligatorisk domarutbildning, teori</w:t>
      </w:r>
    </w:p>
    <w:p w14:paraId="4C0F2BAD" w14:textId="42C4C2C7" w:rsidR="001031B5" w:rsidRPr="001031B5" w:rsidRDefault="001031B5" w:rsidP="001031B5">
      <w:pPr>
        <w:pStyle w:val="Default"/>
        <w:rPr>
          <w:rFonts w:cstheme="minorHAnsi"/>
          <w:sz w:val="20"/>
          <w:szCs w:val="20"/>
        </w:rPr>
      </w:pPr>
      <w:r w:rsidRPr="001031B5">
        <w:rPr>
          <w:rFonts w:cstheme="minorHAnsi"/>
          <w:sz w:val="20"/>
          <w:szCs w:val="20"/>
        </w:rPr>
        <w:t>Cuper:</w:t>
      </w:r>
      <w:r w:rsidRPr="001031B5">
        <w:rPr>
          <w:rFonts w:cstheme="minorHAnsi"/>
          <w:sz w:val="20"/>
          <w:szCs w:val="20"/>
        </w:rPr>
        <w:tab/>
      </w:r>
      <w:r w:rsidRPr="001031B5">
        <w:rPr>
          <w:rFonts w:cstheme="minorHAnsi"/>
          <w:sz w:val="20"/>
          <w:szCs w:val="20"/>
        </w:rPr>
        <w:tab/>
        <w:t>Max 2st/säsong</w:t>
      </w:r>
    </w:p>
    <w:p w14:paraId="7D0B6B14" w14:textId="77777777" w:rsidR="001031B5" w:rsidRPr="001031B5" w:rsidRDefault="001031B5" w:rsidP="001031B5">
      <w:pPr>
        <w:pStyle w:val="Default"/>
        <w:rPr>
          <w:rFonts w:cstheme="minorHAnsi"/>
          <w:sz w:val="20"/>
          <w:szCs w:val="20"/>
        </w:rPr>
      </w:pPr>
      <w:r w:rsidRPr="001031B5">
        <w:rPr>
          <w:rFonts w:cstheme="minorHAnsi"/>
          <w:sz w:val="20"/>
          <w:szCs w:val="20"/>
        </w:rPr>
        <w:t xml:space="preserve">Övrigt:                                        </w:t>
      </w:r>
      <w:r w:rsidRPr="001031B5">
        <w:rPr>
          <w:rFonts w:cstheme="minorHAnsi"/>
          <w:sz w:val="20"/>
          <w:szCs w:val="20"/>
        </w:rPr>
        <w:tab/>
        <w:t>Träning prioriteras före match.</w:t>
      </w:r>
    </w:p>
    <w:p w14:paraId="3A17D94C" w14:textId="77777777" w:rsidR="001031B5" w:rsidRPr="001031B5" w:rsidRDefault="001031B5" w:rsidP="001031B5">
      <w:pPr>
        <w:pStyle w:val="Default"/>
        <w:rPr>
          <w:rFonts w:cstheme="minorHAnsi"/>
          <w:sz w:val="20"/>
          <w:szCs w:val="20"/>
        </w:rPr>
      </w:pPr>
      <w:r w:rsidRPr="001031B5">
        <w:rPr>
          <w:rFonts w:cstheme="minorHAnsi"/>
          <w:sz w:val="20"/>
          <w:szCs w:val="20"/>
        </w:rPr>
        <w:t>Dispenser:</w:t>
      </w:r>
      <w:r w:rsidRPr="001031B5">
        <w:rPr>
          <w:rFonts w:cstheme="minorHAnsi"/>
          <w:sz w:val="20"/>
          <w:szCs w:val="20"/>
        </w:rPr>
        <w:tab/>
      </w:r>
      <w:r w:rsidRPr="001031B5">
        <w:rPr>
          <w:rFonts w:cstheme="minorHAnsi"/>
          <w:sz w:val="20"/>
          <w:szCs w:val="20"/>
        </w:rPr>
        <w:tab/>
        <w:t>3 utbildningsplatser för spelare från U12.</w:t>
      </w:r>
    </w:p>
    <w:p w14:paraId="3FF81C57" w14:textId="77777777" w:rsidR="001031B5" w:rsidRPr="001031B5" w:rsidRDefault="001031B5" w:rsidP="001031B5">
      <w:pPr>
        <w:pStyle w:val="Default"/>
        <w:rPr>
          <w:rFonts w:cstheme="minorHAnsi"/>
          <w:sz w:val="20"/>
          <w:szCs w:val="20"/>
        </w:rPr>
      </w:pPr>
      <w:r w:rsidRPr="001031B5">
        <w:rPr>
          <w:rFonts w:cstheme="minorHAnsi"/>
          <w:sz w:val="20"/>
          <w:szCs w:val="20"/>
        </w:rPr>
        <w:t>Fokusområde:</w:t>
      </w:r>
      <w:r w:rsidRPr="001031B5">
        <w:rPr>
          <w:rFonts w:cstheme="minorHAnsi"/>
          <w:sz w:val="20"/>
          <w:szCs w:val="20"/>
        </w:rPr>
        <w:tab/>
      </w:r>
      <w:r w:rsidRPr="001031B5">
        <w:rPr>
          <w:rFonts w:cstheme="minorHAnsi"/>
          <w:sz w:val="20"/>
          <w:szCs w:val="20"/>
        </w:rPr>
        <w:tab/>
        <w:t xml:space="preserve">Varierande träning av ishockeyns tekniska grunder. </w:t>
      </w:r>
    </w:p>
    <w:p w14:paraId="2C640661" w14:textId="11711DAB"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Rekommendation stationsträning.</w:t>
      </w:r>
    </w:p>
    <w:p w14:paraId="145589BD" w14:textId="3B8BE6A3" w:rsidR="001031B5" w:rsidRPr="001031B5" w:rsidRDefault="001031B5" w:rsidP="001031B5">
      <w:pPr>
        <w:pStyle w:val="Default"/>
        <w:rPr>
          <w:rFonts w:cstheme="minorHAnsi"/>
          <w:sz w:val="20"/>
          <w:szCs w:val="20"/>
        </w:rPr>
      </w:pPr>
      <w:r w:rsidRPr="001031B5">
        <w:rPr>
          <w:rFonts w:cstheme="minorHAnsi"/>
          <w:sz w:val="20"/>
          <w:szCs w:val="20"/>
        </w:rPr>
        <w:lastRenderedPageBreak/>
        <w:tab/>
      </w:r>
      <w:r w:rsidRPr="001031B5">
        <w:rPr>
          <w:rFonts w:cstheme="minorHAnsi"/>
          <w:sz w:val="20"/>
          <w:szCs w:val="20"/>
        </w:rPr>
        <w:tab/>
        <w:t>Rekommendation växla spelarpositioner – MV, back, FW.</w:t>
      </w:r>
    </w:p>
    <w:p w14:paraId="3091CA9D" w14:textId="1A567D01"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t xml:space="preserve">Spel och träning på mindre ytor – hög träningsintensitet, utveckla </w:t>
      </w:r>
      <w:r>
        <w:rPr>
          <w:rFonts w:cstheme="minorHAnsi"/>
          <w:sz w:val="20"/>
          <w:szCs w:val="20"/>
        </w:rPr>
        <w:tab/>
      </w:r>
      <w:r>
        <w:rPr>
          <w:rFonts w:cstheme="minorHAnsi"/>
          <w:sz w:val="20"/>
          <w:szCs w:val="20"/>
        </w:rPr>
        <w:tab/>
      </w:r>
      <w:r w:rsidRPr="001031B5">
        <w:rPr>
          <w:rFonts w:cstheme="minorHAnsi"/>
          <w:sz w:val="20"/>
          <w:szCs w:val="20"/>
        </w:rPr>
        <w:t xml:space="preserve">speluppfattning och främja snabbt beslutsfattande. </w:t>
      </w:r>
    </w:p>
    <w:p w14:paraId="6416B04A" w14:textId="03064C49" w:rsidR="001031B5" w:rsidRPr="001031B5" w:rsidRDefault="001031B5" w:rsidP="001031B5">
      <w:pPr>
        <w:pStyle w:val="Default"/>
        <w:rPr>
          <w:rFonts w:cstheme="minorHAnsi"/>
          <w:sz w:val="20"/>
          <w:szCs w:val="20"/>
        </w:rPr>
      </w:pPr>
      <w:r w:rsidRPr="001031B5">
        <w:rPr>
          <w:rFonts w:cstheme="minorHAnsi"/>
          <w:sz w:val="20"/>
          <w:szCs w:val="20"/>
        </w:rPr>
        <w:tab/>
      </w:r>
      <w:r w:rsidRPr="001031B5">
        <w:rPr>
          <w:rFonts w:cstheme="minorHAnsi"/>
          <w:sz w:val="20"/>
          <w:szCs w:val="20"/>
        </w:rPr>
        <w:tab/>
      </w:r>
      <w:r w:rsidRPr="001031B5">
        <w:rPr>
          <w:rFonts w:cstheme="minorHAnsi"/>
          <w:b/>
          <w:bCs/>
          <w:sz w:val="20"/>
          <w:szCs w:val="20"/>
          <w:u w:val="single"/>
        </w:rPr>
        <w:t>Prioritera Spelets fyra roller</w:t>
      </w:r>
      <w:r w:rsidRPr="001031B5">
        <w:rPr>
          <w:rFonts w:cstheme="minorHAnsi"/>
          <w:sz w:val="20"/>
          <w:szCs w:val="20"/>
        </w:rPr>
        <w:t>.</w:t>
      </w:r>
    </w:p>
    <w:p w14:paraId="5575FD1E" w14:textId="1E2B05A5" w:rsidR="001031B5" w:rsidRDefault="001031B5" w:rsidP="001031B5">
      <w:pPr>
        <w:pStyle w:val="Default"/>
        <w:rPr>
          <w:rFonts w:cstheme="minorHAnsi"/>
          <w:b/>
          <w:bCs/>
          <w:sz w:val="20"/>
          <w:szCs w:val="20"/>
        </w:rPr>
      </w:pPr>
      <w:r w:rsidRPr="001031B5">
        <w:rPr>
          <w:rFonts w:cstheme="minorHAnsi"/>
          <w:sz w:val="20"/>
          <w:szCs w:val="20"/>
        </w:rPr>
        <w:t>Sommaraktivitet:</w:t>
      </w:r>
      <w:r w:rsidRPr="001031B5">
        <w:rPr>
          <w:rFonts w:cstheme="minorHAnsi"/>
          <w:sz w:val="20"/>
          <w:szCs w:val="20"/>
        </w:rPr>
        <w:tab/>
        <w:t>Erbjuda 2</w:t>
      </w:r>
      <w:r w:rsidR="00E218DE" w:rsidRPr="001031B5">
        <w:rPr>
          <w:rFonts w:cstheme="minorHAnsi"/>
          <w:sz w:val="20"/>
          <w:szCs w:val="20"/>
        </w:rPr>
        <w:t>–</w:t>
      </w:r>
      <w:r w:rsidRPr="001031B5">
        <w:rPr>
          <w:rFonts w:cstheme="minorHAnsi"/>
          <w:sz w:val="20"/>
          <w:szCs w:val="20"/>
        </w:rPr>
        <w:t xml:space="preserve">3 </w:t>
      </w:r>
      <w:r w:rsidR="002057A8" w:rsidRPr="00515A94">
        <w:rPr>
          <w:rFonts w:cstheme="minorHAnsi"/>
          <w:sz w:val="20"/>
          <w:szCs w:val="20"/>
        </w:rPr>
        <w:t>gånger/vecka</w:t>
      </w:r>
      <w:r w:rsidRPr="001031B5">
        <w:rPr>
          <w:rFonts w:cstheme="minorHAnsi"/>
          <w:sz w:val="20"/>
          <w:szCs w:val="20"/>
        </w:rPr>
        <w:t xml:space="preserve"> allsidig fysisk sommaraktivitet</w:t>
      </w:r>
      <w:r w:rsidRPr="001031B5">
        <w:rPr>
          <w:rFonts w:cstheme="minorHAnsi"/>
          <w:b/>
          <w:bCs/>
          <w:sz w:val="20"/>
          <w:szCs w:val="20"/>
        </w:rPr>
        <w:t> </w:t>
      </w:r>
      <w:r w:rsidR="00FC5809">
        <w:rPr>
          <w:rFonts w:cstheme="minorHAnsi"/>
          <w:b/>
          <w:bCs/>
          <w:sz w:val="20"/>
          <w:szCs w:val="20"/>
        </w:rPr>
        <w:br/>
      </w:r>
      <w:r w:rsidR="00FC5809" w:rsidRPr="00FC5809">
        <w:rPr>
          <w:rFonts w:cstheme="minorHAnsi"/>
          <w:sz w:val="20"/>
          <w:szCs w:val="20"/>
        </w:rPr>
        <w:t>Fokus</w:t>
      </w:r>
      <w:r w:rsidR="005B12C4">
        <w:rPr>
          <w:rFonts w:cstheme="minorHAnsi"/>
          <w:sz w:val="20"/>
          <w:szCs w:val="20"/>
        </w:rPr>
        <w:t>område utanför is:</w:t>
      </w:r>
      <w:r w:rsidR="00FC5809" w:rsidRPr="00FC5809">
        <w:rPr>
          <w:rFonts w:cstheme="minorHAnsi"/>
          <w:sz w:val="20"/>
          <w:szCs w:val="20"/>
        </w:rPr>
        <w:tab/>
        <w:t>Äta, sova, träna och skola</w:t>
      </w:r>
    </w:p>
    <w:p w14:paraId="1449125B" w14:textId="77777777" w:rsidR="001031B5" w:rsidRDefault="001031B5" w:rsidP="001031B5">
      <w:pPr>
        <w:pStyle w:val="Default"/>
        <w:rPr>
          <w:rFonts w:cstheme="minorHAnsi"/>
          <w:b/>
          <w:bCs/>
          <w:sz w:val="20"/>
          <w:szCs w:val="20"/>
        </w:rPr>
      </w:pPr>
    </w:p>
    <w:p w14:paraId="2925A4B2" w14:textId="281139EB" w:rsidR="001031B5" w:rsidRPr="001031B5" w:rsidRDefault="001031B5" w:rsidP="001031B5">
      <w:pPr>
        <w:pStyle w:val="Default"/>
        <w:rPr>
          <w:rFonts w:cstheme="minorHAnsi"/>
        </w:rPr>
      </w:pPr>
      <w:r w:rsidRPr="001031B5">
        <w:rPr>
          <w:rFonts w:cstheme="minorHAnsi"/>
          <w:b/>
          <w:bCs/>
        </w:rPr>
        <w:t>U14 P/F</w:t>
      </w:r>
    </w:p>
    <w:p w14:paraId="3A41B330" w14:textId="77777777" w:rsidR="0004220D" w:rsidRDefault="0004220D" w:rsidP="00CE71F5">
      <w:pPr>
        <w:pStyle w:val="Default"/>
        <w:rPr>
          <w:rFonts w:asciiTheme="minorHAnsi" w:hAnsiTheme="minorHAnsi" w:cstheme="minorHAnsi"/>
          <w:sz w:val="20"/>
          <w:szCs w:val="20"/>
        </w:rPr>
      </w:pPr>
    </w:p>
    <w:p w14:paraId="19651C12" w14:textId="5A5DB208" w:rsidR="005D5805" w:rsidRPr="005D5805" w:rsidRDefault="005D5805" w:rsidP="00B060EE">
      <w:pPr>
        <w:pStyle w:val="Default"/>
        <w:rPr>
          <w:rFonts w:cstheme="minorHAnsi"/>
          <w:sz w:val="20"/>
          <w:szCs w:val="20"/>
        </w:rPr>
      </w:pPr>
      <w:r w:rsidRPr="005D5805">
        <w:rPr>
          <w:rFonts w:cstheme="minorHAnsi"/>
          <w:sz w:val="20"/>
          <w:szCs w:val="20"/>
        </w:rPr>
        <w:t xml:space="preserve">Matcher: </w:t>
      </w:r>
      <w:r w:rsidRPr="005D5805">
        <w:rPr>
          <w:rFonts w:cstheme="minorHAnsi"/>
          <w:sz w:val="20"/>
          <w:szCs w:val="20"/>
        </w:rPr>
        <w:tab/>
      </w:r>
      <w:r w:rsidRPr="005D5805">
        <w:rPr>
          <w:rFonts w:cstheme="minorHAnsi"/>
          <w:sz w:val="20"/>
          <w:szCs w:val="20"/>
        </w:rPr>
        <w:tab/>
        <w:t>Enligt Region norrs tävlingsbestämmelser.                             </w:t>
      </w:r>
    </w:p>
    <w:p w14:paraId="56F29873" w14:textId="30E340B2" w:rsidR="005D5805" w:rsidRPr="005D5805" w:rsidRDefault="005D5805" w:rsidP="007443DF">
      <w:pPr>
        <w:pStyle w:val="Default"/>
        <w:rPr>
          <w:rFonts w:cstheme="minorHAnsi"/>
          <w:sz w:val="20"/>
          <w:szCs w:val="20"/>
        </w:rPr>
      </w:pPr>
      <w:r w:rsidRPr="005D5805">
        <w:rPr>
          <w:rFonts w:cstheme="minorHAnsi"/>
          <w:sz w:val="20"/>
          <w:szCs w:val="20"/>
        </w:rPr>
        <w:t>Ledarutbildning:</w:t>
      </w:r>
      <w:r w:rsidRPr="005D5805">
        <w:rPr>
          <w:rFonts w:cstheme="minorHAnsi"/>
          <w:sz w:val="20"/>
          <w:szCs w:val="20"/>
        </w:rPr>
        <w:tab/>
        <w:t xml:space="preserve">BU2, nivå 3. </w:t>
      </w:r>
    </w:p>
    <w:p w14:paraId="33CF4E08" w14:textId="28459474" w:rsidR="005D5805" w:rsidRPr="005D5805" w:rsidRDefault="005D5805" w:rsidP="002418FF">
      <w:pPr>
        <w:pStyle w:val="Default"/>
        <w:rPr>
          <w:rFonts w:cstheme="minorHAnsi"/>
          <w:sz w:val="20"/>
          <w:szCs w:val="20"/>
        </w:rPr>
      </w:pPr>
      <w:r w:rsidRPr="005D5805">
        <w:rPr>
          <w:rFonts w:cstheme="minorHAnsi"/>
          <w:sz w:val="20"/>
          <w:szCs w:val="20"/>
        </w:rPr>
        <w:t>Aktiviteter:</w:t>
      </w:r>
      <w:r w:rsidR="0094027D">
        <w:rPr>
          <w:rFonts w:cstheme="minorHAnsi"/>
          <w:sz w:val="20"/>
          <w:szCs w:val="20"/>
        </w:rPr>
        <w:tab/>
      </w:r>
      <w:r w:rsidRPr="005D5805">
        <w:rPr>
          <w:rFonts w:cstheme="minorHAnsi"/>
          <w:sz w:val="20"/>
          <w:szCs w:val="20"/>
        </w:rPr>
        <w:t> </w:t>
      </w:r>
      <w:r w:rsidRPr="005D5805">
        <w:rPr>
          <w:rFonts w:cstheme="minorHAnsi"/>
          <w:sz w:val="20"/>
          <w:szCs w:val="20"/>
        </w:rPr>
        <w:tab/>
        <w:t xml:space="preserve">4–5 </w:t>
      </w:r>
      <w:r w:rsidR="00515A94" w:rsidRPr="00515A94">
        <w:rPr>
          <w:rFonts w:cstheme="minorHAnsi"/>
          <w:sz w:val="20"/>
          <w:szCs w:val="20"/>
        </w:rPr>
        <w:t>gånger/</w:t>
      </w:r>
      <w:r w:rsidRPr="005D5805">
        <w:rPr>
          <w:rFonts w:cstheme="minorHAnsi"/>
          <w:sz w:val="20"/>
          <w:szCs w:val="20"/>
        </w:rPr>
        <w:t>vecka</w:t>
      </w:r>
    </w:p>
    <w:p w14:paraId="32F14766" w14:textId="0EAF565E"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3</w:t>
      </w:r>
      <w:r w:rsidR="00E218DE" w:rsidRPr="005D5805">
        <w:rPr>
          <w:rFonts w:cstheme="minorHAnsi"/>
          <w:sz w:val="20"/>
          <w:szCs w:val="20"/>
        </w:rPr>
        <w:t>–</w:t>
      </w:r>
      <w:r w:rsidRPr="005D5805">
        <w:rPr>
          <w:rFonts w:cstheme="minorHAnsi"/>
          <w:sz w:val="20"/>
          <w:szCs w:val="20"/>
        </w:rPr>
        <w:t>4</w:t>
      </w:r>
      <w:r w:rsidR="009A5A40">
        <w:rPr>
          <w:rFonts w:cstheme="minorHAnsi"/>
          <w:sz w:val="20"/>
          <w:szCs w:val="20"/>
        </w:rPr>
        <w:t xml:space="preserve"> </w:t>
      </w:r>
      <w:r w:rsidRPr="005D5805">
        <w:rPr>
          <w:rFonts w:cstheme="minorHAnsi"/>
          <w:sz w:val="20"/>
          <w:szCs w:val="20"/>
        </w:rPr>
        <w:t>isträningar</w:t>
      </w:r>
    </w:p>
    <w:p w14:paraId="6D4CDA43" w14:textId="37898C2C"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r>
      <w:r w:rsidR="00222A97">
        <w:rPr>
          <w:rFonts w:cstheme="minorHAnsi"/>
          <w:sz w:val="20"/>
          <w:szCs w:val="20"/>
        </w:rPr>
        <w:t>1</w:t>
      </w:r>
      <w:r w:rsidRPr="005D5805">
        <w:rPr>
          <w:rFonts w:cstheme="minorHAnsi"/>
          <w:sz w:val="20"/>
          <w:szCs w:val="20"/>
        </w:rPr>
        <w:t xml:space="preserve"> allsidig fysisk aktivitet i samband med isträningen </w:t>
      </w:r>
    </w:p>
    <w:p w14:paraId="385E1DBF" w14:textId="58935E33"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1st teori i samband med isträning</w:t>
      </w:r>
    </w:p>
    <w:p w14:paraId="0DA80753" w14:textId="2891BF7E"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2–4 sommaraktivitet</w:t>
      </w:r>
    </w:p>
    <w:p w14:paraId="022DB3F4" w14:textId="7D12C648" w:rsidR="005D5805" w:rsidRPr="005D5805" w:rsidRDefault="005D5805" w:rsidP="00D30E30">
      <w:pPr>
        <w:pStyle w:val="Default"/>
        <w:rPr>
          <w:rFonts w:cstheme="minorHAnsi"/>
          <w:sz w:val="20"/>
          <w:szCs w:val="20"/>
        </w:rPr>
      </w:pPr>
      <w:r w:rsidRPr="005D5805">
        <w:rPr>
          <w:rFonts w:cstheme="minorHAnsi"/>
          <w:sz w:val="20"/>
          <w:szCs w:val="20"/>
        </w:rPr>
        <w:t>Cuper:</w:t>
      </w:r>
      <w:r w:rsidRPr="005D5805">
        <w:rPr>
          <w:rFonts w:cstheme="minorHAnsi"/>
          <w:sz w:val="20"/>
          <w:szCs w:val="20"/>
        </w:rPr>
        <w:tab/>
      </w:r>
      <w:r w:rsidRPr="005D5805">
        <w:rPr>
          <w:rFonts w:cstheme="minorHAnsi"/>
          <w:sz w:val="20"/>
          <w:szCs w:val="20"/>
        </w:rPr>
        <w:tab/>
        <w:t>2st/säsong</w:t>
      </w:r>
    </w:p>
    <w:p w14:paraId="2E5D3EFB" w14:textId="544DC0C0" w:rsidR="005D5805" w:rsidRPr="005D5805" w:rsidRDefault="005D5805" w:rsidP="00D30E30">
      <w:pPr>
        <w:pStyle w:val="Default"/>
        <w:rPr>
          <w:rFonts w:cstheme="minorHAnsi"/>
          <w:sz w:val="20"/>
          <w:szCs w:val="20"/>
        </w:rPr>
      </w:pPr>
      <w:r w:rsidRPr="005D5805">
        <w:rPr>
          <w:rFonts w:cstheme="minorHAnsi"/>
          <w:sz w:val="20"/>
          <w:szCs w:val="20"/>
        </w:rPr>
        <w:t>Spelarutbildning:</w:t>
      </w:r>
      <w:r w:rsidRPr="005D5805">
        <w:rPr>
          <w:rFonts w:cstheme="minorHAnsi"/>
          <w:sz w:val="20"/>
          <w:szCs w:val="20"/>
        </w:rPr>
        <w:tab/>
        <w:t>Obligatorisk domarutbildning, teori</w:t>
      </w:r>
    </w:p>
    <w:p w14:paraId="4A45E486" w14:textId="77777777" w:rsidR="005D5805" w:rsidRPr="005D5805" w:rsidRDefault="005D5805" w:rsidP="002557B8">
      <w:pPr>
        <w:pStyle w:val="Default"/>
        <w:rPr>
          <w:rFonts w:cstheme="minorHAnsi"/>
          <w:sz w:val="20"/>
          <w:szCs w:val="20"/>
        </w:rPr>
      </w:pPr>
      <w:r w:rsidRPr="005D5805">
        <w:rPr>
          <w:rFonts w:cstheme="minorHAnsi"/>
          <w:sz w:val="20"/>
          <w:szCs w:val="20"/>
        </w:rPr>
        <w:t xml:space="preserve">Övrigt:                                        </w:t>
      </w:r>
      <w:r w:rsidRPr="005D5805">
        <w:rPr>
          <w:rFonts w:cstheme="minorHAnsi"/>
          <w:sz w:val="20"/>
          <w:szCs w:val="20"/>
        </w:rPr>
        <w:tab/>
        <w:t>Träning prioriteras före match.</w:t>
      </w:r>
    </w:p>
    <w:p w14:paraId="765CC224" w14:textId="77777777" w:rsidR="005D5805" w:rsidRPr="005D5805" w:rsidRDefault="005D5805" w:rsidP="002557B8">
      <w:pPr>
        <w:pStyle w:val="Default"/>
        <w:rPr>
          <w:rFonts w:cstheme="minorHAnsi"/>
          <w:sz w:val="20"/>
          <w:szCs w:val="20"/>
        </w:rPr>
      </w:pPr>
      <w:r w:rsidRPr="005D5805">
        <w:rPr>
          <w:rFonts w:cstheme="minorHAnsi"/>
          <w:sz w:val="20"/>
          <w:szCs w:val="20"/>
        </w:rPr>
        <w:t>Dispenser:</w:t>
      </w:r>
      <w:r w:rsidRPr="005D5805">
        <w:rPr>
          <w:rFonts w:cstheme="minorHAnsi"/>
          <w:sz w:val="20"/>
          <w:szCs w:val="20"/>
        </w:rPr>
        <w:tab/>
      </w:r>
      <w:r w:rsidRPr="005D5805">
        <w:rPr>
          <w:rFonts w:cstheme="minorHAnsi"/>
          <w:sz w:val="20"/>
          <w:szCs w:val="20"/>
        </w:rPr>
        <w:tab/>
        <w:t>TK jobbar på nytt förslag</w:t>
      </w:r>
    </w:p>
    <w:p w14:paraId="5F90DAA2" w14:textId="77777777" w:rsidR="005D5805" w:rsidRPr="005D5805" w:rsidRDefault="005D5805" w:rsidP="002557B8">
      <w:pPr>
        <w:pStyle w:val="Default"/>
        <w:rPr>
          <w:rFonts w:cstheme="minorHAnsi"/>
          <w:sz w:val="20"/>
          <w:szCs w:val="20"/>
        </w:rPr>
      </w:pPr>
      <w:r w:rsidRPr="005D5805">
        <w:rPr>
          <w:rFonts w:cstheme="minorHAnsi"/>
          <w:sz w:val="20"/>
          <w:szCs w:val="20"/>
        </w:rPr>
        <w:t>Fokusområde:</w:t>
      </w:r>
      <w:r w:rsidRPr="005D5805">
        <w:rPr>
          <w:rFonts w:cstheme="minorHAnsi"/>
          <w:sz w:val="20"/>
          <w:szCs w:val="20"/>
        </w:rPr>
        <w:tab/>
      </w:r>
      <w:r w:rsidRPr="005D5805">
        <w:rPr>
          <w:rFonts w:cstheme="minorHAnsi"/>
          <w:sz w:val="20"/>
          <w:szCs w:val="20"/>
        </w:rPr>
        <w:tab/>
        <w:t xml:space="preserve">Varierande träning av ishockeyns tekniska grunder. </w:t>
      </w:r>
    </w:p>
    <w:p w14:paraId="532066EC" w14:textId="46847951"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Rekommendation stationsträning.</w:t>
      </w:r>
    </w:p>
    <w:p w14:paraId="1D193F0F" w14:textId="632EF6E9"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Rekommendation växla spelarpositioner – MV, back, FW.</w:t>
      </w:r>
    </w:p>
    <w:p w14:paraId="6C94D553" w14:textId="4305BFB9"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t xml:space="preserve">Spel och träning på mindre ytor – hög träningsintensitet, utveckla </w:t>
      </w:r>
      <w:r w:rsidR="00960539">
        <w:rPr>
          <w:rFonts w:cstheme="minorHAnsi"/>
          <w:sz w:val="20"/>
          <w:szCs w:val="20"/>
        </w:rPr>
        <w:tab/>
      </w:r>
      <w:r w:rsidR="00960539">
        <w:rPr>
          <w:rFonts w:cstheme="minorHAnsi"/>
          <w:sz w:val="20"/>
          <w:szCs w:val="20"/>
        </w:rPr>
        <w:tab/>
      </w:r>
      <w:r w:rsidRPr="005D5805">
        <w:rPr>
          <w:rFonts w:cstheme="minorHAnsi"/>
          <w:sz w:val="20"/>
          <w:szCs w:val="20"/>
        </w:rPr>
        <w:t xml:space="preserve">speluppfattning </w:t>
      </w:r>
      <w:r w:rsidR="006E2CDC">
        <w:rPr>
          <w:rFonts w:cstheme="minorHAnsi"/>
          <w:sz w:val="20"/>
          <w:szCs w:val="20"/>
        </w:rPr>
        <w:t>o</w:t>
      </w:r>
      <w:r w:rsidRPr="005D5805">
        <w:rPr>
          <w:rFonts w:cstheme="minorHAnsi"/>
          <w:sz w:val="20"/>
          <w:szCs w:val="20"/>
        </w:rPr>
        <w:t>ch främja snabbt beslutsfattande.</w:t>
      </w:r>
    </w:p>
    <w:p w14:paraId="24C8B7CE" w14:textId="26FDD48C" w:rsidR="005D5805" w:rsidRPr="005D5805" w:rsidRDefault="005D5805" w:rsidP="005D5805">
      <w:pPr>
        <w:pStyle w:val="Default"/>
        <w:rPr>
          <w:rFonts w:cstheme="minorHAnsi"/>
          <w:sz w:val="20"/>
          <w:szCs w:val="20"/>
        </w:rPr>
      </w:pPr>
      <w:r w:rsidRPr="005D5805">
        <w:rPr>
          <w:rFonts w:cstheme="minorHAnsi"/>
          <w:sz w:val="20"/>
          <w:szCs w:val="20"/>
        </w:rPr>
        <w:tab/>
      </w:r>
      <w:r w:rsidRPr="005D5805">
        <w:rPr>
          <w:rFonts w:cstheme="minorHAnsi"/>
          <w:sz w:val="20"/>
          <w:szCs w:val="20"/>
        </w:rPr>
        <w:tab/>
      </w:r>
      <w:r w:rsidRPr="005D5805">
        <w:rPr>
          <w:rFonts w:cstheme="minorHAnsi"/>
          <w:b/>
          <w:bCs/>
          <w:sz w:val="20"/>
          <w:szCs w:val="20"/>
          <w:u w:val="single"/>
        </w:rPr>
        <w:t>Prioritera Spelets fyra roller</w:t>
      </w:r>
    </w:p>
    <w:p w14:paraId="43402DFB" w14:textId="2AAFF6A7" w:rsidR="005D5805" w:rsidRPr="005D5805" w:rsidRDefault="005D5805" w:rsidP="00A85813">
      <w:pPr>
        <w:pStyle w:val="Default"/>
        <w:rPr>
          <w:rFonts w:cstheme="minorHAnsi"/>
          <w:sz w:val="20"/>
          <w:szCs w:val="20"/>
        </w:rPr>
      </w:pPr>
      <w:r w:rsidRPr="005D5805">
        <w:rPr>
          <w:rFonts w:cstheme="minorHAnsi"/>
          <w:sz w:val="20"/>
          <w:szCs w:val="20"/>
        </w:rPr>
        <w:t>Sommaraktivitet:</w:t>
      </w:r>
      <w:r w:rsidRPr="005D5805">
        <w:rPr>
          <w:rFonts w:cstheme="minorHAnsi"/>
          <w:sz w:val="20"/>
          <w:szCs w:val="20"/>
        </w:rPr>
        <w:tab/>
        <w:t xml:space="preserve">Erbjuda 2–4 </w:t>
      </w:r>
      <w:r w:rsidR="009A5A40" w:rsidRPr="00515A94">
        <w:rPr>
          <w:rFonts w:cstheme="minorHAnsi"/>
          <w:sz w:val="20"/>
          <w:szCs w:val="20"/>
        </w:rPr>
        <w:t>gånger/vecka</w:t>
      </w:r>
      <w:r w:rsidRPr="005D5805">
        <w:rPr>
          <w:rFonts w:cstheme="minorHAnsi"/>
          <w:sz w:val="20"/>
          <w:szCs w:val="20"/>
        </w:rPr>
        <w:t xml:space="preserve"> allsidig fysisk sommaraktivitet. </w:t>
      </w:r>
      <w:r w:rsidR="00FC5809">
        <w:rPr>
          <w:rFonts w:cstheme="minorHAnsi"/>
          <w:sz w:val="20"/>
          <w:szCs w:val="20"/>
        </w:rPr>
        <w:br/>
        <w:t>Fokus</w:t>
      </w:r>
      <w:r w:rsidR="005B12C4">
        <w:rPr>
          <w:rFonts w:cstheme="minorHAnsi"/>
          <w:sz w:val="20"/>
          <w:szCs w:val="20"/>
        </w:rPr>
        <w:t>område utanför is</w:t>
      </w:r>
      <w:r w:rsidR="005B12C4">
        <w:rPr>
          <w:rFonts w:cstheme="minorHAnsi"/>
          <w:sz w:val="20"/>
          <w:szCs w:val="20"/>
        </w:rPr>
        <w:tab/>
        <w:t>Att göra varandra bättre</w:t>
      </w:r>
    </w:p>
    <w:p w14:paraId="1617493E" w14:textId="77777777" w:rsidR="005D5805" w:rsidRDefault="005D5805" w:rsidP="00CE71F5">
      <w:pPr>
        <w:pStyle w:val="Default"/>
        <w:rPr>
          <w:rFonts w:asciiTheme="minorHAnsi" w:hAnsiTheme="minorHAnsi" w:cstheme="minorHAnsi"/>
          <w:sz w:val="20"/>
          <w:szCs w:val="20"/>
        </w:rPr>
      </w:pPr>
    </w:p>
    <w:p w14:paraId="161551EC" w14:textId="319AF628" w:rsidR="00802487" w:rsidRPr="00802487" w:rsidRDefault="000B2A2D" w:rsidP="00C24A8C">
      <w:pPr>
        <w:pStyle w:val="Default"/>
        <w:rPr>
          <w:rFonts w:cstheme="minorHAnsi"/>
          <w:sz w:val="20"/>
          <w:szCs w:val="20"/>
        </w:rPr>
      </w:pPr>
      <w:r w:rsidRPr="00C54963">
        <w:rPr>
          <w:rFonts w:asciiTheme="minorHAnsi" w:hAnsiTheme="minorHAnsi" w:cstheme="minorHAnsi"/>
          <w:b/>
          <w:bCs/>
        </w:rPr>
        <w:t>U15 P/F</w:t>
      </w:r>
      <w:r w:rsidR="00C54963">
        <w:rPr>
          <w:rFonts w:asciiTheme="minorHAnsi" w:hAnsiTheme="minorHAnsi" w:cstheme="minorHAnsi"/>
          <w:b/>
          <w:bCs/>
        </w:rPr>
        <w:br/>
      </w:r>
      <w:r w:rsidR="00802487" w:rsidRPr="00802487">
        <w:rPr>
          <w:rFonts w:cstheme="minorHAnsi"/>
          <w:sz w:val="20"/>
          <w:szCs w:val="20"/>
        </w:rPr>
        <w:t>Matcher: </w:t>
      </w:r>
      <w:r w:rsidR="00802487" w:rsidRPr="00802487">
        <w:rPr>
          <w:rFonts w:cstheme="minorHAnsi"/>
          <w:sz w:val="20"/>
          <w:szCs w:val="20"/>
        </w:rPr>
        <w:tab/>
      </w:r>
      <w:r w:rsidR="00802487" w:rsidRPr="00802487">
        <w:rPr>
          <w:rFonts w:cstheme="minorHAnsi"/>
          <w:sz w:val="20"/>
          <w:szCs w:val="20"/>
        </w:rPr>
        <w:tab/>
        <w:t>Enligt Region norrs tävlingsbestämmelser.                             </w:t>
      </w:r>
    </w:p>
    <w:p w14:paraId="4AF478D1" w14:textId="34BEB5C8" w:rsidR="00802487" w:rsidRPr="00802487" w:rsidRDefault="00802487" w:rsidP="00C24A8C">
      <w:pPr>
        <w:pStyle w:val="Default"/>
        <w:rPr>
          <w:rFonts w:cstheme="minorHAnsi"/>
          <w:sz w:val="20"/>
          <w:szCs w:val="20"/>
        </w:rPr>
      </w:pPr>
      <w:r w:rsidRPr="00802487">
        <w:rPr>
          <w:rFonts w:cstheme="minorHAnsi"/>
          <w:sz w:val="20"/>
          <w:szCs w:val="20"/>
        </w:rPr>
        <w:t>Ledarutbildning:</w:t>
      </w:r>
      <w:r w:rsidRPr="00802487">
        <w:rPr>
          <w:rFonts w:cstheme="minorHAnsi"/>
          <w:sz w:val="20"/>
          <w:szCs w:val="20"/>
        </w:rPr>
        <w:tab/>
        <w:t xml:space="preserve">BU2, nivå 3. </w:t>
      </w:r>
    </w:p>
    <w:p w14:paraId="1FCBB89A" w14:textId="7C341959" w:rsidR="00802487" w:rsidRPr="00802487" w:rsidRDefault="00802487" w:rsidP="00C24A8C">
      <w:pPr>
        <w:pStyle w:val="Default"/>
        <w:rPr>
          <w:rFonts w:cstheme="minorHAnsi"/>
          <w:sz w:val="20"/>
          <w:szCs w:val="20"/>
        </w:rPr>
      </w:pPr>
      <w:r w:rsidRPr="00802487">
        <w:rPr>
          <w:rFonts w:cstheme="minorHAnsi"/>
          <w:sz w:val="20"/>
          <w:szCs w:val="20"/>
        </w:rPr>
        <w:t xml:space="preserve">Aktiviteter (riktlinjer): </w:t>
      </w:r>
      <w:r w:rsidRPr="00802487">
        <w:rPr>
          <w:rFonts w:cstheme="minorHAnsi"/>
          <w:sz w:val="20"/>
          <w:szCs w:val="20"/>
        </w:rPr>
        <w:tab/>
        <w:t xml:space="preserve">5–6 </w:t>
      </w:r>
      <w:r w:rsidR="00515A94" w:rsidRPr="00515A94">
        <w:rPr>
          <w:rFonts w:cstheme="minorHAnsi"/>
          <w:sz w:val="20"/>
          <w:szCs w:val="20"/>
        </w:rPr>
        <w:t>gånger/</w:t>
      </w:r>
      <w:r w:rsidRPr="00802487">
        <w:rPr>
          <w:rFonts w:cstheme="minorHAnsi"/>
          <w:sz w:val="20"/>
          <w:szCs w:val="20"/>
        </w:rPr>
        <w:t>vecka</w:t>
      </w:r>
    </w:p>
    <w:p w14:paraId="6575BB24" w14:textId="2340B165"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t>4</w:t>
      </w:r>
      <w:r w:rsidR="00EA0411" w:rsidRPr="00802487">
        <w:rPr>
          <w:rFonts w:cstheme="minorHAnsi"/>
          <w:sz w:val="20"/>
          <w:szCs w:val="20"/>
        </w:rPr>
        <w:t>–5</w:t>
      </w:r>
      <w:r w:rsidRPr="00802487">
        <w:rPr>
          <w:rFonts w:cstheme="minorHAnsi"/>
          <w:sz w:val="20"/>
          <w:szCs w:val="20"/>
        </w:rPr>
        <w:t xml:space="preserve"> isträningar</w:t>
      </w:r>
    </w:p>
    <w:p w14:paraId="7099540E" w14:textId="70A3B453"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t>2</w:t>
      </w:r>
      <w:r w:rsidR="00E218DE">
        <w:rPr>
          <w:rFonts w:cstheme="minorHAnsi"/>
          <w:sz w:val="20"/>
          <w:szCs w:val="20"/>
        </w:rPr>
        <w:t xml:space="preserve"> </w:t>
      </w:r>
      <w:r w:rsidRPr="00802487">
        <w:rPr>
          <w:rFonts w:cstheme="minorHAnsi"/>
          <w:sz w:val="20"/>
          <w:szCs w:val="20"/>
        </w:rPr>
        <w:t xml:space="preserve">st allsidig fysisk aktivitet i samband med isträningen </w:t>
      </w:r>
    </w:p>
    <w:p w14:paraId="453A8037" w14:textId="4203EA9C"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t>1st teori i samband med isträning</w:t>
      </w:r>
    </w:p>
    <w:p w14:paraId="7055A3CE" w14:textId="2B4C3C70"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t>2–4 sommaraktivitet</w:t>
      </w:r>
    </w:p>
    <w:p w14:paraId="207A1045" w14:textId="6CB4D6DC" w:rsidR="00802487" w:rsidRPr="00802487" w:rsidRDefault="00802487" w:rsidP="00095D5A">
      <w:pPr>
        <w:pStyle w:val="Default"/>
        <w:rPr>
          <w:rFonts w:cstheme="minorHAnsi"/>
          <w:sz w:val="20"/>
          <w:szCs w:val="20"/>
        </w:rPr>
      </w:pPr>
      <w:r w:rsidRPr="00802487">
        <w:rPr>
          <w:rFonts w:cstheme="minorHAnsi"/>
          <w:sz w:val="20"/>
          <w:szCs w:val="20"/>
        </w:rPr>
        <w:t>Cuper:</w:t>
      </w:r>
      <w:r w:rsidRPr="00802487">
        <w:rPr>
          <w:rFonts w:cstheme="minorHAnsi"/>
          <w:sz w:val="20"/>
          <w:szCs w:val="20"/>
        </w:rPr>
        <w:tab/>
      </w:r>
      <w:r w:rsidRPr="00802487">
        <w:rPr>
          <w:rFonts w:cstheme="minorHAnsi"/>
          <w:sz w:val="20"/>
          <w:szCs w:val="20"/>
        </w:rPr>
        <w:tab/>
        <w:t>2</w:t>
      </w:r>
      <w:r w:rsidR="00E218DE">
        <w:rPr>
          <w:rFonts w:cstheme="minorHAnsi"/>
          <w:sz w:val="20"/>
          <w:szCs w:val="20"/>
        </w:rPr>
        <w:t xml:space="preserve"> st</w:t>
      </w:r>
      <w:r w:rsidRPr="00802487">
        <w:rPr>
          <w:rFonts w:cstheme="minorHAnsi"/>
          <w:sz w:val="20"/>
          <w:szCs w:val="20"/>
        </w:rPr>
        <w:t>/säsong</w:t>
      </w:r>
    </w:p>
    <w:p w14:paraId="05CEF96B" w14:textId="6E41B541" w:rsidR="00802487" w:rsidRPr="00802487" w:rsidRDefault="00802487" w:rsidP="00095D5A">
      <w:pPr>
        <w:pStyle w:val="Default"/>
        <w:rPr>
          <w:rFonts w:cstheme="minorHAnsi"/>
          <w:sz w:val="20"/>
          <w:szCs w:val="20"/>
        </w:rPr>
      </w:pPr>
      <w:r w:rsidRPr="00802487">
        <w:rPr>
          <w:rFonts w:cstheme="minorHAnsi"/>
          <w:sz w:val="20"/>
          <w:szCs w:val="20"/>
        </w:rPr>
        <w:t>Spelarutbildning:</w:t>
      </w:r>
      <w:r w:rsidRPr="00802487">
        <w:rPr>
          <w:rFonts w:cstheme="minorHAnsi"/>
          <w:sz w:val="20"/>
          <w:szCs w:val="20"/>
        </w:rPr>
        <w:tab/>
        <w:t xml:space="preserve">Obligatorisk uppdatering regelverket </w:t>
      </w:r>
    </w:p>
    <w:p w14:paraId="704322E2" w14:textId="77777777" w:rsidR="00802487" w:rsidRPr="00802487" w:rsidRDefault="00802487" w:rsidP="008263CF">
      <w:pPr>
        <w:pStyle w:val="Default"/>
        <w:rPr>
          <w:rFonts w:cstheme="minorHAnsi"/>
          <w:sz w:val="20"/>
          <w:szCs w:val="20"/>
        </w:rPr>
      </w:pPr>
      <w:r w:rsidRPr="00802487">
        <w:rPr>
          <w:rFonts w:cstheme="minorHAnsi"/>
          <w:sz w:val="20"/>
          <w:szCs w:val="20"/>
        </w:rPr>
        <w:t xml:space="preserve">Övrigt:                                        </w:t>
      </w:r>
      <w:r w:rsidRPr="00802487">
        <w:rPr>
          <w:rFonts w:cstheme="minorHAnsi"/>
          <w:sz w:val="20"/>
          <w:szCs w:val="20"/>
        </w:rPr>
        <w:tab/>
        <w:t>Träning prioriteras före match.</w:t>
      </w:r>
    </w:p>
    <w:p w14:paraId="5A9E2DF6" w14:textId="77777777" w:rsidR="00802487" w:rsidRPr="00802487" w:rsidRDefault="00802487" w:rsidP="008263CF">
      <w:pPr>
        <w:pStyle w:val="Default"/>
        <w:rPr>
          <w:rFonts w:cstheme="minorHAnsi"/>
          <w:sz w:val="20"/>
          <w:szCs w:val="20"/>
        </w:rPr>
      </w:pPr>
      <w:r w:rsidRPr="00802487">
        <w:rPr>
          <w:rFonts w:cstheme="minorHAnsi"/>
          <w:sz w:val="20"/>
          <w:szCs w:val="20"/>
        </w:rPr>
        <w:t>Dispenser:</w:t>
      </w:r>
      <w:r w:rsidRPr="00802487">
        <w:rPr>
          <w:rFonts w:cstheme="minorHAnsi"/>
          <w:sz w:val="20"/>
          <w:szCs w:val="20"/>
        </w:rPr>
        <w:tab/>
      </w:r>
      <w:r w:rsidRPr="00802487">
        <w:rPr>
          <w:rFonts w:cstheme="minorHAnsi"/>
          <w:sz w:val="20"/>
          <w:szCs w:val="20"/>
        </w:rPr>
        <w:tab/>
        <w:t>TK jobbar på nytt förslag</w:t>
      </w:r>
    </w:p>
    <w:p w14:paraId="01562BEF" w14:textId="77777777" w:rsidR="00802487" w:rsidRPr="00802487" w:rsidRDefault="00802487" w:rsidP="008263CF">
      <w:pPr>
        <w:pStyle w:val="Default"/>
        <w:rPr>
          <w:rFonts w:cstheme="minorHAnsi"/>
          <w:sz w:val="20"/>
          <w:szCs w:val="20"/>
        </w:rPr>
      </w:pPr>
      <w:r w:rsidRPr="00802487">
        <w:rPr>
          <w:rFonts w:cstheme="minorHAnsi"/>
          <w:sz w:val="20"/>
          <w:szCs w:val="20"/>
        </w:rPr>
        <w:t>Fokusområde:</w:t>
      </w:r>
      <w:r w:rsidRPr="00802487">
        <w:rPr>
          <w:rFonts w:cstheme="minorHAnsi"/>
          <w:sz w:val="20"/>
          <w:szCs w:val="20"/>
        </w:rPr>
        <w:tab/>
      </w:r>
      <w:r w:rsidRPr="00802487">
        <w:rPr>
          <w:rFonts w:cstheme="minorHAnsi"/>
          <w:sz w:val="20"/>
          <w:szCs w:val="20"/>
        </w:rPr>
        <w:tab/>
        <w:t xml:space="preserve">Varierande träning av ishockeyns tekniska grunder. </w:t>
      </w:r>
    </w:p>
    <w:p w14:paraId="61E02313" w14:textId="2D235FF9" w:rsidR="00802487" w:rsidRPr="00802487" w:rsidRDefault="0001768B" w:rsidP="0001768B">
      <w:pPr>
        <w:pStyle w:val="Default"/>
        <w:rPr>
          <w:rFonts w:cstheme="minorHAnsi"/>
          <w:sz w:val="20"/>
          <w:szCs w:val="20"/>
        </w:rPr>
      </w:pPr>
      <w:r>
        <w:rPr>
          <w:rFonts w:cstheme="minorHAnsi"/>
          <w:sz w:val="20"/>
          <w:szCs w:val="20"/>
        </w:rPr>
        <w:tab/>
      </w:r>
      <w:r>
        <w:rPr>
          <w:rFonts w:cstheme="minorHAnsi"/>
          <w:sz w:val="20"/>
          <w:szCs w:val="20"/>
        </w:rPr>
        <w:tab/>
      </w:r>
      <w:r w:rsidR="00802487" w:rsidRPr="00802487">
        <w:rPr>
          <w:rFonts w:cstheme="minorHAnsi"/>
          <w:sz w:val="20"/>
          <w:szCs w:val="20"/>
        </w:rPr>
        <w:t xml:space="preserve">Spel och träning på mindre ytor – hög träningsintensitet, utveckla </w:t>
      </w:r>
      <w:r w:rsidR="00620EF7">
        <w:rPr>
          <w:rFonts w:cstheme="minorHAnsi"/>
          <w:sz w:val="20"/>
          <w:szCs w:val="20"/>
        </w:rPr>
        <w:tab/>
      </w:r>
      <w:r w:rsidR="00620EF7">
        <w:rPr>
          <w:rFonts w:cstheme="minorHAnsi"/>
          <w:sz w:val="20"/>
          <w:szCs w:val="20"/>
        </w:rPr>
        <w:tab/>
      </w:r>
      <w:r w:rsidR="00802487" w:rsidRPr="00802487">
        <w:rPr>
          <w:rFonts w:cstheme="minorHAnsi"/>
          <w:sz w:val="20"/>
          <w:szCs w:val="20"/>
        </w:rPr>
        <w:t>spel</w:t>
      </w:r>
      <w:r w:rsidR="00802487" w:rsidRPr="00802487">
        <w:rPr>
          <w:rFonts w:cstheme="minorHAnsi"/>
          <w:sz w:val="20"/>
          <w:szCs w:val="20"/>
          <w:u w:val="single"/>
        </w:rPr>
        <w:t>uppfattning</w:t>
      </w:r>
      <w:r w:rsidR="00620EF7">
        <w:rPr>
          <w:rFonts w:cstheme="minorHAnsi"/>
          <w:sz w:val="20"/>
          <w:szCs w:val="20"/>
        </w:rPr>
        <w:t xml:space="preserve"> </w:t>
      </w:r>
      <w:r w:rsidR="00802487" w:rsidRPr="00802487">
        <w:rPr>
          <w:rFonts w:cstheme="minorHAnsi"/>
          <w:sz w:val="20"/>
          <w:szCs w:val="20"/>
        </w:rPr>
        <w:t>och främja snabbt beslutsfattande.</w:t>
      </w:r>
    </w:p>
    <w:p w14:paraId="6EAE7308" w14:textId="67CC368B"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t>Spelövningar helplansspel för att utveckla spelf</w:t>
      </w:r>
      <w:r w:rsidRPr="00802487">
        <w:rPr>
          <w:rFonts w:cstheme="minorHAnsi"/>
          <w:sz w:val="20"/>
          <w:szCs w:val="20"/>
          <w:u w:val="single"/>
        </w:rPr>
        <w:t>örståelse</w:t>
      </w:r>
      <w:r w:rsidRPr="00802487">
        <w:rPr>
          <w:rFonts w:cstheme="minorHAnsi"/>
          <w:sz w:val="20"/>
          <w:szCs w:val="20"/>
        </w:rPr>
        <w:t xml:space="preserve"> kopplat till taktik </w:t>
      </w:r>
      <w:r w:rsidR="00FE5D0D">
        <w:rPr>
          <w:rFonts w:cstheme="minorHAnsi"/>
          <w:sz w:val="20"/>
          <w:szCs w:val="20"/>
        </w:rPr>
        <w:tab/>
      </w:r>
      <w:r w:rsidR="00FE5D0D">
        <w:rPr>
          <w:rFonts w:cstheme="minorHAnsi"/>
          <w:sz w:val="20"/>
          <w:szCs w:val="20"/>
        </w:rPr>
        <w:tab/>
      </w:r>
      <w:r w:rsidRPr="00802487">
        <w:rPr>
          <w:rFonts w:cstheme="minorHAnsi"/>
          <w:sz w:val="20"/>
          <w:szCs w:val="20"/>
        </w:rPr>
        <w:t>och spelidéer.</w:t>
      </w:r>
    </w:p>
    <w:p w14:paraId="357FEB20" w14:textId="77777777" w:rsidR="00802487" w:rsidRPr="00802487" w:rsidRDefault="00802487" w:rsidP="00802487">
      <w:pPr>
        <w:pStyle w:val="Default"/>
        <w:rPr>
          <w:rFonts w:cstheme="minorHAnsi"/>
          <w:sz w:val="20"/>
          <w:szCs w:val="20"/>
        </w:rPr>
      </w:pPr>
      <w:r w:rsidRPr="00802487">
        <w:rPr>
          <w:rFonts w:cstheme="minorHAnsi"/>
          <w:sz w:val="20"/>
          <w:szCs w:val="20"/>
        </w:rPr>
        <w:tab/>
      </w:r>
      <w:r w:rsidRPr="00802487">
        <w:rPr>
          <w:rFonts w:cstheme="minorHAnsi"/>
          <w:sz w:val="20"/>
          <w:szCs w:val="20"/>
        </w:rPr>
        <w:tab/>
      </w:r>
      <w:r w:rsidRPr="00802487">
        <w:rPr>
          <w:rFonts w:cstheme="minorHAnsi"/>
          <w:sz w:val="20"/>
          <w:szCs w:val="20"/>
          <w:u w:val="single"/>
        </w:rPr>
        <w:t>Prioritera Spelets fyra roller</w:t>
      </w:r>
    </w:p>
    <w:p w14:paraId="076BEFCA" w14:textId="46CD2BDC" w:rsidR="00802487" w:rsidRPr="00802487" w:rsidRDefault="00802487" w:rsidP="001B434F">
      <w:pPr>
        <w:pStyle w:val="Default"/>
        <w:rPr>
          <w:rFonts w:cstheme="minorHAnsi"/>
          <w:sz w:val="20"/>
          <w:szCs w:val="20"/>
        </w:rPr>
      </w:pPr>
      <w:r w:rsidRPr="00802487">
        <w:rPr>
          <w:rFonts w:cstheme="minorHAnsi"/>
          <w:sz w:val="20"/>
          <w:szCs w:val="20"/>
        </w:rPr>
        <w:t>Sommaraktivitet:</w:t>
      </w:r>
      <w:r w:rsidRPr="00802487">
        <w:rPr>
          <w:rFonts w:cstheme="minorHAnsi"/>
          <w:sz w:val="20"/>
          <w:szCs w:val="20"/>
        </w:rPr>
        <w:tab/>
        <w:t xml:space="preserve">Erbjuda 3–4 </w:t>
      </w:r>
      <w:r w:rsidR="00515A94" w:rsidRPr="00515A94">
        <w:rPr>
          <w:rFonts w:cstheme="minorHAnsi"/>
          <w:sz w:val="20"/>
          <w:szCs w:val="20"/>
        </w:rPr>
        <w:t>gånger/vecka</w:t>
      </w:r>
      <w:r w:rsidRPr="00802487">
        <w:rPr>
          <w:rFonts w:cstheme="minorHAnsi"/>
          <w:sz w:val="20"/>
          <w:szCs w:val="20"/>
        </w:rPr>
        <w:t xml:space="preserve"> allsidig fysisk sommaraktivitet. </w:t>
      </w:r>
      <w:r w:rsidR="00FC5809">
        <w:rPr>
          <w:rFonts w:cstheme="minorHAnsi"/>
          <w:sz w:val="20"/>
          <w:szCs w:val="20"/>
        </w:rPr>
        <w:br/>
        <w:t>Foku</w:t>
      </w:r>
      <w:r w:rsidR="00E34B09">
        <w:rPr>
          <w:rFonts w:cstheme="minorHAnsi"/>
          <w:sz w:val="20"/>
          <w:szCs w:val="20"/>
        </w:rPr>
        <w:t>sområde utanför is:</w:t>
      </w:r>
      <w:r w:rsidR="00FC5809">
        <w:rPr>
          <w:rFonts w:cstheme="minorHAnsi"/>
          <w:sz w:val="20"/>
          <w:szCs w:val="20"/>
        </w:rPr>
        <w:tab/>
        <w:t>ANTD</w:t>
      </w:r>
    </w:p>
    <w:p w14:paraId="19D66D16" w14:textId="52DABE98" w:rsidR="000B2A2D" w:rsidRPr="00C54963" w:rsidRDefault="000B2A2D" w:rsidP="00CE71F5">
      <w:pPr>
        <w:pStyle w:val="Default"/>
        <w:rPr>
          <w:rFonts w:asciiTheme="minorHAnsi" w:hAnsiTheme="minorHAnsi" w:cstheme="minorHAnsi"/>
          <w:b/>
          <w:bCs/>
        </w:rPr>
      </w:pPr>
    </w:p>
    <w:p w14:paraId="0A47D7AA" w14:textId="77777777" w:rsidR="007629E6" w:rsidRDefault="007629E6" w:rsidP="00CE71F5">
      <w:pPr>
        <w:pStyle w:val="Default"/>
        <w:rPr>
          <w:rFonts w:asciiTheme="minorHAnsi" w:hAnsiTheme="minorHAnsi" w:cstheme="minorHAnsi"/>
          <w:sz w:val="20"/>
          <w:szCs w:val="20"/>
        </w:rPr>
      </w:pPr>
    </w:p>
    <w:p w14:paraId="21E65CB8" w14:textId="6E7BA72B" w:rsidR="00BC1FAF" w:rsidRPr="00BC1FAF" w:rsidRDefault="00102A20" w:rsidP="00BC1FAF">
      <w:pPr>
        <w:pStyle w:val="Rubrik1"/>
      </w:pPr>
      <w:bookmarkStart w:id="9" w:name="_Toc153271227"/>
      <w:r w:rsidRPr="00C41C66">
        <w:t xml:space="preserve">Riktlinjer </w:t>
      </w:r>
      <w:r w:rsidR="004F67B8" w:rsidRPr="00C41C66">
        <w:t xml:space="preserve">U16 till </w:t>
      </w:r>
      <w:r w:rsidR="00396F15" w:rsidRPr="00C41C66">
        <w:t>senior</w:t>
      </w:r>
      <w:bookmarkEnd w:id="9"/>
    </w:p>
    <w:p w14:paraId="761B319B" w14:textId="77777777" w:rsidR="00837379" w:rsidRPr="00E60BFB" w:rsidRDefault="00837379" w:rsidP="00837379">
      <w:pPr>
        <w:pStyle w:val="Default"/>
        <w:rPr>
          <w:rFonts w:asciiTheme="minorHAnsi" w:hAnsiTheme="minorHAnsi" w:cstheme="minorHAnsi"/>
          <w:b/>
          <w:bCs/>
          <w:sz w:val="20"/>
          <w:szCs w:val="20"/>
        </w:rPr>
      </w:pPr>
      <w:r w:rsidRPr="00E60BFB">
        <w:rPr>
          <w:rFonts w:asciiTheme="minorHAnsi" w:hAnsiTheme="minorHAnsi" w:cstheme="minorHAnsi"/>
          <w:b/>
          <w:bCs/>
          <w:sz w:val="20"/>
          <w:szCs w:val="20"/>
        </w:rPr>
        <w:t>Elitförberedande verksamhet</w:t>
      </w:r>
    </w:p>
    <w:p w14:paraId="0C4AFB73" w14:textId="5DD2CF7A" w:rsidR="00837379" w:rsidRPr="00E7740E" w:rsidRDefault="00837379" w:rsidP="00837379">
      <w:pPr>
        <w:pStyle w:val="Default"/>
        <w:rPr>
          <w:rFonts w:asciiTheme="minorHAnsi" w:hAnsiTheme="minorHAnsi" w:cstheme="minorHAnsi"/>
          <w:sz w:val="22"/>
          <w:szCs w:val="22"/>
        </w:rPr>
      </w:pPr>
      <w:r w:rsidRPr="00E60BFB">
        <w:rPr>
          <w:rFonts w:asciiTheme="minorHAnsi" w:hAnsiTheme="minorHAnsi" w:cstheme="minorHAnsi"/>
          <w:sz w:val="20"/>
          <w:szCs w:val="20"/>
        </w:rPr>
        <w:t>En bra bedriven barn- och ungdomsverksamhet från TKH – U15 är i sig förberedande för en framtida karriär inom elitishockeyn. Inom svensk ishockey har vi dessutom i vissa föreningsmiljöer en tillspetsad elitförberedande verksamhet från U16 till J20-nivå.</w:t>
      </w:r>
      <w:r w:rsidRPr="00290DD1">
        <w:rPr>
          <w:rFonts w:asciiTheme="minorHAnsi" w:hAnsiTheme="minorHAnsi" w:cstheme="minorHAnsi"/>
          <w:sz w:val="22"/>
          <w:szCs w:val="22"/>
        </w:rPr>
        <w:t xml:space="preserve"> </w:t>
      </w:r>
      <w:r w:rsidR="00C41C66">
        <w:rPr>
          <w:rFonts w:asciiTheme="minorHAnsi" w:hAnsiTheme="minorHAnsi" w:cstheme="minorHAnsi"/>
          <w:sz w:val="22"/>
          <w:szCs w:val="22"/>
        </w:rPr>
        <w:br/>
      </w:r>
    </w:p>
    <w:p w14:paraId="42F14882" w14:textId="374E4612" w:rsidR="00007B14" w:rsidRPr="00ED15C2" w:rsidRDefault="00007B14" w:rsidP="00007B14">
      <w:pPr>
        <w:pStyle w:val="Oformateradtext"/>
        <w:rPr>
          <w:rFonts w:asciiTheme="minorHAnsi" w:hAnsiTheme="minorHAnsi"/>
          <w:sz w:val="20"/>
          <w:szCs w:val="20"/>
        </w:rPr>
      </w:pPr>
      <w:r w:rsidRPr="00ED15C2">
        <w:rPr>
          <w:rFonts w:asciiTheme="minorHAnsi" w:hAnsiTheme="minorHAnsi"/>
          <w:sz w:val="20"/>
          <w:szCs w:val="20"/>
        </w:rPr>
        <w:t>Som junior och seniorspelare i Region Norr är du en förebild för yngre spelare och en representant för både din förening och regionen. Vi förväntar oss att du alltid visar respekt för både med- och motspelare, tränare och domare</w:t>
      </w:r>
    </w:p>
    <w:p w14:paraId="75DBF1F7" w14:textId="77777777" w:rsidR="00574553" w:rsidRPr="00BC1FAF" w:rsidRDefault="00574553" w:rsidP="005C2EA3">
      <w:pPr>
        <w:autoSpaceDE w:val="0"/>
        <w:autoSpaceDN w:val="0"/>
        <w:adjustRightInd w:val="0"/>
        <w:spacing w:after="0" w:line="240" w:lineRule="auto"/>
        <w:rPr>
          <w:rFonts w:cs="Proxima Nova Cond Black"/>
          <w:b/>
          <w:bCs/>
          <w:color w:val="000000"/>
          <w:szCs w:val="20"/>
        </w:rPr>
      </w:pPr>
    </w:p>
    <w:p w14:paraId="4BE44A16" w14:textId="3C96F404" w:rsidR="000A006C" w:rsidRDefault="00BC1FAF" w:rsidP="00A32241">
      <w:pPr>
        <w:autoSpaceDE w:val="0"/>
        <w:autoSpaceDN w:val="0"/>
        <w:adjustRightInd w:val="0"/>
        <w:spacing w:line="240" w:lineRule="auto"/>
        <w:rPr>
          <w:rFonts w:cs="Proxima Nova Cond Black"/>
          <w:color w:val="000000"/>
          <w:szCs w:val="20"/>
        </w:rPr>
      </w:pPr>
      <w:r w:rsidRPr="0044323B">
        <w:rPr>
          <w:rFonts w:cs="Proxima Nova Cond Black"/>
          <w:b/>
          <w:bCs/>
          <w:color w:val="000000"/>
          <w:sz w:val="24"/>
          <w:szCs w:val="24"/>
        </w:rPr>
        <w:t>U16 P/F</w:t>
      </w:r>
      <w:r w:rsidRPr="00BC1FAF">
        <w:rPr>
          <w:rFonts w:cs="Proxima Nova Cond Black"/>
          <w:b/>
          <w:bCs/>
          <w:color w:val="000000"/>
          <w:szCs w:val="20"/>
        </w:rPr>
        <w:br/>
      </w:r>
      <w:r w:rsidRPr="00BC1FAF">
        <w:rPr>
          <w:rFonts w:cs="Proxima Nova Cond Black"/>
          <w:color w:val="000000"/>
          <w:szCs w:val="20"/>
        </w:rPr>
        <w:t>Matcher:                        </w:t>
      </w:r>
      <w:r w:rsidRPr="00BC1FAF">
        <w:rPr>
          <w:rFonts w:cs="Proxima Nova Cond Black"/>
          <w:color w:val="000000"/>
          <w:szCs w:val="20"/>
        </w:rPr>
        <w:tab/>
        <w:t>Enligt Region norrs tävlingsbestämmelser.                             </w:t>
      </w:r>
      <w:r w:rsidR="00ED15C2">
        <w:rPr>
          <w:rFonts w:cs="Proxima Nova Cond Black"/>
          <w:color w:val="000000"/>
          <w:szCs w:val="20"/>
        </w:rPr>
        <w:br/>
      </w:r>
      <w:r w:rsidRPr="00BC1FAF">
        <w:rPr>
          <w:rFonts w:cs="Proxima Nova Cond Black"/>
          <w:color w:val="000000"/>
          <w:szCs w:val="20"/>
        </w:rPr>
        <w:t>Ledarutbildning:</w:t>
      </w:r>
      <w:r w:rsidRPr="00BC1FAF">
        <w:rPr>
          <w:rFonts w:cs="Proxima Nova Cond Black"/>
          <w:color w:val="000000"/>
          <w:szCs w:val="20"/>
        </w:rPr>
        <w:tab/>
        <w:t xml:space="preserve">BU2, nivå 3. </w:t>
      </w:r>
      <w:r w:rsidR="00ED15C2">
        <w:rPr>
          <w:rFonts w:cs="Proxima Nova Cond Black"/>
          <w:color w:val="000000"/>
          <w:szCs w:val="20"/>
        </w:rPr>
        <w:br/>
      </w:r>
      <w:r w:rsidRPr="00BC1FAF">
        <w:rPr>
          <w:rFonts w:cs="Proxima Nova Cond Black"/>
          <w:color w:val="000000"/>
          <w:szCs w:val="20"/>
        </w:rPr>
        <w:t>Aktiviteter (riktlinjer): </w:t>
      </w:r>
      <w:r w:rsidRPr="00BC1FAF">
        <w:rPr>
          <w:rFonts w:cs="Proxima Nova Cond Black"/>
          <w:color w:val="000000"/>
          <w:szCs w:val="20"/>
        </w:rPr>
        <w:tab/>
        <w:t xml:space="preserve">5–6 </w:t>
      </w:r>
      <w:r w:rsidR="00515A94" w:rsidRPr="00515A94">
        <w:rPr>
          <w:rFonts w:cstheme="minorHAnsi"/>
          <w:szCs w:val="20"/>
        </w:rPr>
        <w:t>gånger/</w:t>
      </w:r>
      <w:r w:rsidRPr="00515A94">
        <w:rPr>
          <w:rFonts w:cstheme="minorHAnsi"/>
          <w:szCs w:val="20"/>
        </w:rPr>
        <w:t>vecka</w:t>
      </w:r>
      <w:r w:rsidR="00ED15C2">
        <w:rPr>
          <w:rFonts w:cs="Proxima Nova Cond Black"/>
          <w:color w:val="000000"/>
          <w:szCs w:val="20"/>
        </w:rPr>
        <w:br/>
      </w:r>
      <w:r w:rsidR="00ED15C2">
        <w:rPr>
          <w:rFonts w:cs="Proxima Nova Cond Black"/>
          <w:color w:val="000000"/>
          <w:szCs w:val="20"/>
        </w:rPr>
        <w:tab/>
      </w:r>
      <w:r w:rsidR="00ED15C2">
        <w:rPr>
          <w:rFonts w:cs="Proxima Nova Cond Black"/>
          <w:color w:val="000000"/>
          <w:szCs w:val="20"/>
        </w:rPr>
        <w:tab/>
      </w:r>
      <w:r w:rsidRPr="00BC1FAF">
        <w:rPr>
          <w:rFonts w:cs="Proxima Nova Cond Black"/>
          <w:color w:val="000000"/>
          <w:szCs w:val="20"/>
        </w:rPr>
        <w:t>4</w:t>
      </w:r>
      <w:r w:rsidR="00EA0411" w:rsidRPr="00BC1FAF">
        <w:rPr>
          <w:rFonts w:cs="Proxima Nova Cond Black"/>
          <w:color w:val="000000"/>
          <w:szCs w:val="20"/>
        </w:rPr>
        <w:t>–</w:t>
      </w:r>
      <w:r w:rsidRPr="00BC1FAF">
        <w:rPr>
          <w:rFonts w:cs="Proxima Nova Cond Black"/>
          <w:color w:val="000000"/>
          <w:szCs w:val="20"/>
        </w:rPr>
        <w:t>5 st isträningar</w:t>
      </w:r>
      <w:r w:rsidR="00ED15C2">
        <w:rPr>
          <w:rFonts w:cs="Proxima Nova Cond Black"/>
          <w:color w:val="000000"/>
          <w:szCs w:val="20"/>
        </w:rPr>
        <w:br/>
      </w:r>
      <w:r w:rsidR="00ED15C2">
        <w:rPr>
          <w:rFonts w:cs="Proxima Nova Cond Black"/>
          <w:color w:val="000000"/>
          <w:szCs w:val="20"/>
        </w:rPr>
        <w:tab/>
      </w:r>
      <w:r w:rsidR="00ED15C2">
        <w:rPr>
          <w:rFonts w:cs="Proxima Nova Cond Black"/>
          <w:color w:val="000000"/>
          <w:szCs w:val="20"/>
        </w:rPr>
        <w:tab/>
      </w:r>
      <w:r w:rsidRPr="00BC1FAF">
        <w:rPr>
          <w:rFonts w:cs="Proxima Nova Cond Black"/>
          <w:color w:val="000000"/>
          <w:szCs w:val="20"/>
        </w:rPr>
        <w:t xml:space="preserve">2st allsidig fysisk aktivitet i samband med isträningen </w:t>
      </w:r>
      <w:r w:rsidR="00ED15C2">
        <w:rPr>
          <w:rFonts w:cs="Proxima Nova Cond Black"/>
          <w:color w:val="000000"/>
          <w:szCs w:val="20"/>
        </w:rPr>
        <w:br/>
      </w:r>
      <w:r w:rsidR="00ED15C2">
        <w:rPr>
          <w:rFonts w:cs="Proxima Nova Cond Black"/>
          <w:color w:val="000000"/>
          <w:szCs w:val="20"/>
        </w:rPr>
        <w:tab/>
      </w:r>
      <w:r w:rsidR="00ED15C2">
        <w:rPr>
          <w:rFonts w:cs="Proxima Nova Cond Black"/>
          <w:color w:val="000000"/>
          <w:szCs w:val="20"/>
        </w:rPr>
        <w:tab/>
      </w:r>
      <w:r w:rsidRPr="00BC1FAF">
        <w:rPr>
          <w:rFonts w:cs="Proxima Nova Cond Black"/>
          <w:color w:val="000000"/>
          <w:szCs w:val="20"/>
        </w:rPr>
        <w:t>1st teori i samband med isträning</w:t>
      </w:r>
    </w:p>
    <w:p w14:paraId="6C268075" w14:textId="461A9BF2" w:rsidR="00E34B09" w:rsidRPr="00BC1FAF" w:rsidRDefault="00DC723F" w:rsidP="00A32241">
      <w:pPr>
        <w:autoSpaceDE w:val="0"/>
        <w:autoSpaceDN w:val="0"/>
        <w:adjustRightInd w:val="0"/>
        <w:spacing w:line="240" w:lineRule="auto"/>
        <w:rPr>
          <w:rFonts w:cs="Proxima Nova Cond Black"/>
          <w:color w:val="000000"/>
          <w:szCs w:val="20"/>
        </w:rPr>
      </w:pPr>
      <w:r>
        <w:rPr>
          <w:rFonts w:cs="Proxima Nova Cond Black"/>
          <w:color w:val="000000"/>
          <w:szCs w:val="20"/>
        </w:rPr>
        <w:tab/>
      </w:r>
      <w:r>
        <w:rPr>
          <w:rFonts w:cs="Proxima Nova Cond Black"/>
          <w:color w:val="000000"/>
          <w:szCs w:val="20"/>
        </w:rPr>
        <w:tab/>
      </w:r>
      <w:r w:rsidR="004A4F63">
        <w:rPr>
          <w:rFonts w:cs="Proxima Nova Cond Black"/>
          <w:color w:val="000000"/>
          <w:szCs w:val="20"/>
        </w:rPr>
        <w:t>3</w:t>
      </w:r>
      <w:r w:rsidR="00112682">
        <w:rPr>
          <w:rFonts w:cs="Proxima Nova Cond Black"/>
          <w:color w:val="000000"/>
          <w:szCs w:val="20"/>
        </w:rPr>
        <w:t>–</w:t>
      </w:r>
      <w:r w:rsidR="00DD5407">
        <w:rPr>
          <w:rFonts w:cs="Proxima Nova Cond Black"/>
          <w:color w:val="000000"/>
          <w:szCs w:val="20"/>
        </w:rPr>
        <w:t>5</w:t>
      </w:r>
      <w:r w:rsidR="00112682">
        <w:rPr>
          <w:rFonts w:cs="Proxima Nova Cond Black"/>
          <w:color w:val="000000"/>
          <w:szCs w:val="20"/>
        </w:rPr>
        <w:t xml:space="preserve"> </w:t>
      </w:r>
      <w:r w:rsidR="00521473">
        <w:rPr>
          <w:rFonts w:cs="Proxima Nova Cond Black"/>
          <w:color w:val="000000"/>
          <w:szCs w:val="20"/>
        </w:rPr>
        <w:t>sommaraktiviteter</w:t>
      </w:r>
      <w:r w:rsidR="00ED15C2">
        <w:rPr>
          <w:rFonts w:cs="Proxima Nova Cond Black"/>
          <w:color w:val="000000"/>
          <w:szCs w:val="20"/>
        </w:rPr>
        <w:br/>
      </w:r>
      <w:r w:rsidR="00BC1FAF" w:rsidRPr="00BC1FAF">
        <w:rPr>
          <w:rFonts w:cs="Proxima Nova Cond Black"/>
          <w:color w:val="000000"/>
          <w:szCs w:val="20"/>
        </w:rPr>
        <w:t>Cuper:</w:t>
      </w:r>
      <w:r w:rsidR="00BC1FAF" w:rsidRPr="00BC1FAF">
        <w:rPr>
          <w:rFonts w:cs="Proxima Nova Cond Black"/>
          <w:color w:val="000000"/>
          <w:szCs w:val="20"/>
        </w:rPr>
        <w:tab/>
      </w:r>
      <w:r w:rsidR="00BC1FAF" w:rsidRPr="00BC1FAF">
        <w:rPr>
          <w:rFonts w:cs="Proxima Nova Cond Black"/>
          <w:color w:val="000000"/>
          <w:szCs w:val="20"/>
        </w:rPr>
        <w:tab/>
        <w:t>2st/säsong</w:t>
      </w:r>
      <w:r w:rsidR="00ED15C2">
        <w:rPr>
          <w:rFonts w:cs="Proxima Nova Cond Black"/>
          <w:color w:val="000000"/>
          <w:szCs w:val="20"/>
        </w:rPr>
        <w:br/>
      </w:r>
      <w:r w:rsidR="00BC1FAF" w:rsidRPr="00BC1FAF">
        <w:rPr>
          <w:rFonts w:cs="Proxima Nova Cond Black"/>
          <w:color w:val="000000"/>
          <w:szCs w:val="20"/>
        </w:rPr>
        <w:t>Spelarutbildning:</w:t>
      </w:r>
      <w:r w:rsidR="00BC1FAF" w:rsidRPr="00BC1FAF">
        <w:rPr>
          <w:rFonts w:cs="Proxima Nova Cond Black"/>
          <w:color w:val="000000"/>
          <w:szCs w:val="20"/>
        </w:rPr>
        <w:tab/>
        <w:t xml:space="preserve">Obligatorisk uppdatering regelverket </w:t>
      </w:r>
      <w:r w:rsidR="00ED15C2">
        <w:rPr>
          <w:rFonts w:cs="Proxima Nova Cond Black"/>
          <w:color w:val="000000"/>
          <w:szCs w:val="20"/>
        </w:rPr>
        <w:br/>
      </w:r>
      <w:r w:rsidR="00BC1FAF" w:rsidRPr="00BC1FAF">
        <w:rPr>
          <w:rFonts w:cs="Proxima Nova Cond Black"/>
          <w:color w:val="000000"/>
          <w:szCs w:val="20"/>
        </w:rPr>
        <w:t>Övrigt:                            </w:t>
      </w:r>
      <w:r w:rsidR="00BC1FAF" w:rsidRPr="00BC1FAF">
        <w:rPr>
          <w:rFonts w:cs="Proxima Nova Cond Black"/>
          <w:color w:val="000000"/>
          <w:szCs w:val="20"/>
        </w:rPr>
        <w:tab/>
        <w:t>Träning prioriteras före match.</w:t>
      </w:r>
      <w:r w:rsidR="00ED15C2">
        <w:rPr>
          <w:rFonts w:cs="Proxima Nova Cond Black"/>
          <w:color w:val="000000"/>
          <w:szCs w:val="20"/>
        </w:rPr>
        <w:br/>
      </w:r>
      <w:r w:rsidR="00BC1FAF" w:rsidRPr="00BC1FAF">
        <w:rPr>
          <w:rFonts w:cs="Proxima Nova Cond Black"/>
          <w:color w:val="000000"/>
          <w:szCs w:val="20"/>
        </w:rPr>
        <w:t xml:space="preserve">Fokusområde: </w:t>
      </w:r>
      <w:r w:rsidR="00BC1FAF" w:rsidRPr="00BC1FAF">
        <w:rPr>
          <w:rFonts w:cs="Proxima Nova Cond Black"/>
          <w:color w:val="000000"/>
          <w:szCs w:val="20"/>
        </w:rPr>
        <w:tab/>
      </w:r>
      <w:r w:rsidR="00BC1FAF" w:rsidRPr="00BC1FAF">
        <w:rPr>
          <w:rFonts w:cs="Proxima Nova Cond Black"/>
          <w:color w:val="000000"/>
          <w:szCs w:val="20"/>
        </w:rPr>
        <w:tab/>
        <w:t xml:space="preserve">Varierande träning av ishockeyns tekniska grunder. </w:t>
      </w:r>
      <w:r w:rsidR="00ED15C2">
        <w:rPr>
          <w:rFonts w:cs="Proxima Nova Cond Black"/>
          <w:color w:val="000000"/>
          <w:szCs w:val="20"/>
        </w:rPr>
        <w:br/>
      </w:r>
      <w:r w:rsidR="00A32241">
        <w:rPr>
          <w:rFonts w:cs="Proxima Nova Cond Black"/>
          <w:color w:val="000000"/>
          <w:szCs w:val="20"/>
        </w:rPr>
        <w:tab/>
      </w:r>
      <w:r w:rsidR="00A32241">
        <w:rPr>
          <w:rFonts w:cs="Proxima Nova Cond Black"/>
          <w:color w:val="000000"/>
          <w:szCs w:val="20"/>
        </w:rPr>
        <w:tab/>
      </w:r>
      <w:r w:rsidR="00BC1FAF" w:rsidRPr="00BC1FAF">
        <w:rPr>
          <w:rFonts w:cs="Proxima Nova Cond Black"/>
          <w:color w:val="000000"/>
          <w:szCs w:val="20"/>
        </w:rPr>
        <w:t xml:space="preserve">Spel och träning på mindre ytor – hög träningsintensitet, utveckla </w:t>
      </w:r>
      <w:r w:rsidR="00A32241">
        <w:rPr>
          <w:rFonts w:cs="Proxima Nova Cond Black"/>
          <w:color w:val="000000"/>
          <w:szCs w:val="20"/>
        </w:rPr>
        <w:tab/>
      </w:r>
      <w:r w:rsidR="00A32241">
        <w:rPr>
          <w:rFonts w:cs="Proxima Nova Cond Black"/>
          <w:color w:val="000000"/>
          <w:szCs w:val="20"/>
        </w:rPr>
        <w:tab/>
      </w:r>
      <w:r w:rsidR="00BC1FAF" w:rsidRPr="00BC1FAF">
        <w:rPr>
          <w:rFonts w:cs="Proxima Nova Cond Black"/>
          <w:color w:val="000000"/>
          <w:szCs w:val="20"/>
        </w:rPr>
        <w:t>spel</w:t>
      </w:r>
      <w:r w:rsidR="00BC1FAF" w:rsidRPr="00BC1FAF">
        <w:rPr>
          <w:rFonts w:cs="Proxima Nova Cond Black"/>
          <w:color w:val="000000"/>
          <w:szCs w:val="20"/>
          <w:u w:val="single"/>
        </w:rPr>
        <w:t>uppfattning</w:t>
      </w:r>
      <w:r w:rsidR="00BC1FAF" w:rsidRPr="00BC1FAF">
        <w:rPr>
          <w:rFonts w:cs="Proxima Nova Cond Black"/>
          <w:color w:val="000000"/>
          <w:szCs w:val="20"/>
        </w:rPr>
        <w:t xml:space="preserve"> och främja snabbt beslutsfattande.</w:t>
      </w:r>
      <w:r w:rsidR="00A32241">
        <w:rPr>
          <w:rFonts w:cs="Proxima Nova Cond Black"/>
          <w:color w:val="000000"/>
          <w:szCs w:val="20"/>
        </w:rPr>
        <w:br/>
      </w:r>
      <w:r w:rsidR="00A32241">
        <w:rPr>
          <w:rFonts w:cs="Proxima Nova Cond Black"/>
          <w:color w:val="000000"/>
          <w:szCs w:val="20"/>
        </w:rPr>
        <w:tab/>
      </w:r>
      <w:r w:rsidR="00A32241">
        <w:rPr>
          <w:rFonts w:cs="Proxima Nova Cond Black"/>
          <w:color w:val="000000"/>
          <w:szCs w:val="20"/>
        </w:rPr>
        <w:tab/>
      </w:r>
      <w:r w:rsidR="00BC1FAF" w:rsidRPr="00BC1FAF">
        <w:rPr>
          <w:rFonts w:cs="Proxima Nova Cond Black"/>
          <w:color w:val="000000"/>
          <w:szCs w:val="20"/>
        </w:rPr>
        <w:t>Spelövningar helplansspel för att utveckla spelf</w:t>
      </w:r>
      <w:r w:rsidR="00BC1FAF" w:rsidRPr="00BC1FAF">
        <w:rPr>
          <w:rFonts w:cs="Proxima Nova Cond Black"/>
          <w:color w:val="000000"/>
          <w:szCs w:val="20"/>
          <w:u w:val="single"/>
        </w:rPr>
        <w:t>örståelse</w:t>
      </w:r>
      <w:r w:rsidR="00BC1FAF" w:rsidRPr="00BC1FAF">
        <w:rPr>
          <w:rFonts w:cs="Proxima Nova Cond Black"/>
          <w:color w:val="000000"/>
          <w:szCs w:val="20"/>
        </w:rPr>
        <w:t xml:space="preserve"> kopplat till </w:t>
      </w:r>
      <w:r w:rsidR="00A32241">
        <w:rPr>
          <w:rFonts w:cs="Proxima Nova Cond Black"/>
          <w:color w:val="000000"/>
          <w:szCs w:val="20"/>
        </w:rPr>
        <w:tab/>
      </w:r>
      <w:r w:rsidR="00A32241">
        <w:rPr>
          <w:rFonts w:cs="Proxima Nova Cond Black"/>
          <w:color w:val="000000"/>
          <w:szCs w:val="20"/>
        </w:rPr>
        <w:tab/>
      </w:r>
      <w:r w:rsidR="00BC1FAF" w:rsidRPr="00BC1FAF">
        <w:rPr>
          <w:rFonts w:cs="Proxima Nova Cond Black"/>
          <w:color w:val="000000"/>
          <w:szCs w:val="20"/>
        </w:rPr>
        <w:t>taktik och spelidéer.</w:t>
      </w:r>
      <w:r w:rsidR="00A32241">
        <w:rPr>
          <w:rFonts w:cs="Proxima Nova Cond Black"/>
          <w:color w:val="000000"/>
          <w:szCs w:val="20"/>
        </w:rPr>
        <w:br/>
      </w:r>
      <w:r w:rsidR="00A32241">
        <w:rPr>
          <w:rFonts w:cs="Proxima Nova Cond Black"/>
          <w:color w:val="000000"/>
          <w:szCs w:val="20"/>
        </w:rPr>
        <w:tab/>
      </w:r>
      <w:r w:rsidR="00A32241">
        <w:rPr>
          <w:rFonts w:cs="Proxima Nova Cond Black"/>
          <w:color w:val="000000"/>
          <w:szCs w:val="20"/>
        </w:rPr>
        <w:tab/>
      </w:r>
      <w:r w:rsidR="00BC1FAF" w:rsidRPr="00BC1FAF">
        <w:rPr>
          <w:rFonts w:cs="Proxima Nova Cond Black"/>
          <w:color w:val="000000"/>
          <w:szCs w:val="20"/>
          <w:u w:val="single"/>
        </w:rPr>
        <w:t>Prioritera Spelets fyra roller</w:t>
      </w:r>
      <w:r w:rsidR="00A32241">
        <w:rPr>
          <w:rFonts w:cs="Proxima Nova Cond Black"/>
          <w:color w:val="000000"/>
          <w:szCs w:val="20"/>
        </w:rPr>
        <w:br/>
      </w:r>
      <w:r w:rsidR="00BC1FAF" w:rsidRPr="00BC1FAF">
        <w:rPr>
          <w:rFonts w:cs="Proxima Nova Cond Black"/>
          <w:color w:val="000000"/>
          <w:szCs w:val="20"/>
        </w:rPr>
        <w:t>Dispenser:</w:t>
      </w:r>
      <w:r w:rsidR="00BC1FAF" w:rsidRPr="00BC1FAF">
        <w:rPr>
          <w:rFonts w:cs="Proxima Nova Cond Black"/>
          <w:color w:val="000000"/>
          <w:szCs w:val="20"/>
        </w:rPr>
        <w:tab/>
      </w:r>
      <w:r w:rsidR="00BC1FAF" w:rsidRPr="00BC1FAF">
        <w:rPr>
          <w:rFonts w:cs="Proxima Nova Cond Black"/>
          <w:color w:val="000000"/>
          <w:szCs w:val="20"/>
        </w:rPr>
        <w:tab/>
        <w:t>SB</w:t>
      </w:r>
      <w:r w:rsidR="00A32241">
        <w:rPr>
          <w:rFonts w:cs="Proxima Nova Cond Black"/>
          <w:color w:val="000000"/>
          <w:szCs w:val="20"/>
        </w:rPr>
        <w:br/>
      </w:r>
      <w:r w:rsidR="00BC1FAF" w:rsidRPr="00BC1FAF">
        <w:rPr>
          <w:rFonts w:cs="Proxima Nova Cond Black"/>
          <w:color w:val="000000"/>
          <w:szCs w:val="20"/>
        </w:rPr>
        <w:t>Sommaraktivitet:</w:t>
      </w:r>
      <w:r w:rsidR="00BC1FAF" w:rsidRPr="00BC1FAF">
        <w:rPr>
          <w:rFonts w:cs="Proxima Nova Cond Black"/>
          <w:color w:val="000000"/>
          <w:szCs w:val="20"/>
        </w:rPr>
        <w:tab/>
        <w:t xml:space="preserve">Erbjuda 3–5 </w:t>
      </w:r>
      <w:r w:rsidR="009A5A40" w:rsidRPr="00515A94">
        <w:rPr>
          <w:rFonts w:cstheme="minorHAnsi"/>
          <w:szCs w:val="20"/>
        </w:rPr>
        <w:t>gånger/vecka</w:t>
      </w:r>
      <w:r w:rsidR="00BC1FAF" w:rsidRPr="00BC1FAF">
        <w:rPr>
          <w:rFonts w:cs="Proxima Nova Cond Black"/>
          <w:color w:val="000000"/>
          <w:szCs w:val="20"/>
        </w:rPr>
        <w:t xml:space="preserve"> allsidig fysisk sommaraktivitet. </w:t>
      </w:r>
      <w:r w:rsidR="00E34B09">
        <w:rPr>
          <w:rFonts w:cs="Proxima Nova Cond Black"/>
          <w:color w:val="000000"/>
          <w:szCs w:val="20"/>
        </w:rPr>
        <w:br/>
        <w:t>Fokusområde utanför is</w:t>
      </w:r>
      <w:r w:rsidR="00E34B09">
        <w:rPr>
          <w:rFonts w:cs="Proxima Nova Cond Black"/>
          <w:color w:val="000000"/>
          <w:szCs w:val="20"/>
        </w:rPr>
        <w:tab/>
      </w:r>
      <w:r w:rsidR="00871610">
        <w:rPr>
          <w:rFonts w:cs="Proxima Nova Cond Black"/>
          <w:color w:val="000000"/>
          <w:szCs w:val="20"/>
        </w:rPr>
        <w:t>Att fortsätta spela ishockey</w:t>
      </w:r>
    </w:p>
    <w:p w14:paraId="1E29DBF5" w14:textId="6DA37DFC" w:rsidR="005F5894" w:rsidRDefault="005F5894" w:rsidP="005C2EA3">
      <w:pPr>
        <w:autoSpaceDE w:val="0"/>
        <w:autoSpaceDN w:val="0"/>
        <w:adjustRightInd w:val="0"/>
        <w:spacing w:after="0" w:line="240" w:lineRule="auto"/>
        <w:rPr>
          <w:rFonts w:cs="Proxima Nova Cond Black"/>
          <w:b/>
          <w:bCs/>
          <w:color w:val="000000"/>
          <w:szCs w:val="20"/>
          <w:highlight w:val="yellow"/>
        </w:rPr>
      </w:pPr>
    </w:p>
    <w:p w14:paraId="4CEA6EE4" w14:textId="77777777" w:rsidR="005F5894" w:rsidRDefault="005F5894" w:rsidP="005C2EA3">
      <w:pPr>
        <w:autoSpaceDE w:val="0"/>
        <w:autoSpaceDN w:val="0"/>
        <w:adjustRightInd w:val="0"/>
        <w:spacing w:after="0" w:line="240" w:lineRule="auto"/>
        <w:rPr>
          <w:rFonts w:cs="Proxima Nova Cond Black"/>
          <w:b/>
          <w:bCs/>
          <w:color w:val="000000"/>
          <w:szCs w:val="20"/>
          <w:highlight w:val="yellow"/>
        </w:rPr>
      </w:pPr>
    </w:p>
    <w:p w14:paraId="4D6B329F" w14:textId="77777777" w:rsidR="00515AF1" w:rsidRDefault="00515AF1" w:rsidP="00561811">
      <w:pPr>
        <w:pStyle w:val="Normalwebb"/>
        <w:spacing w:before="0" w:beforeAutospacing="0" w:after="360" w:afterAutospacing="0"/>
        <w:rPr>
          <w:rFonts w:asciiTheme="majorHAnsi" w:hAnsiTheme="majorHAnsi"/>
          <w:b/>
          <w:bCs/>
          <w:color w:val="001932"/>
          <w:spacing w:val="5"/>
          <w:sz w:val="52"/>
          <w:szCs w:val="52"/>
        </w:rPr>
      </w:pPr>
      <w:r>
        <w:rPr>
          <w:rFonts w:asciiTheme="majorHAnsi" w:hAnsiTheme="majorHAnsi"/>
          <w:b/>
          <w:bCs/>
          <w:color w:val="001932"/>
          <w:spacing w:val="5"/>
          <w:sz w:val="52"/>
          <w:szCs w:val="52"/>
        </w:rPr>
        <w:t>Kommunikation</w:t>
      </w:r>
    </w:p>
    <w:p w14:paraId="2454575C" w14:textId="70DEA5D3" w:rsidR="002C48E0" w:rsidRPr="006A1675" w:rsidRDefault="00A3618B" w:rsidP="006A1675">
      <w:pPr>
        <w:pStyle w:val="Normalwebb"/>
        <w:spacing w:before="0" w:after="360"/>
        <w:rPr>
          <w:rFonts w:asciiTheme="minorHAnsi" w:hAnsiTheme="minorHAnsi"/>
          <w:i/>
          <w:iCs/>
          <w:color w:val="001932"/>
          <w:spacing w:val="5"/>
          <w:sz w:val="20"/>
          <w:szCs w:val="20"/>
        </w:rPr>
      </w:pPr>
      <w:r w:rsidRPr="00966168">
        <w:rPr>
          <w:rFonts w:asciiTheme="minorHAnsi" w:hAnsiTheme="minorHAnsi"/>
          <w:color w:val="001932"/>
          <w:spacing w:val="5"/>
          <w:sz w:val="20"/>
          <w:szCs w:val="20"/>
        </w:rPr>
        <w:t xml:space="preserve">I </w:t>
      </w:r>
      <w:r w:rsidRPr="00966168">
        <w:rPr>
          <w:rFonts w:asciiTheme="minorHAnsi" w:hAnsiTheme="minorHAnsi"/>
          <w:color w:val="001932"/>
          <w:spacing w:val="5"/>
          <w:sz w:val="20"/>
          <w:szCs w:val="20"/>
          <w:highlight w:val="green"/>
        </w:rPr>
        <w:t>xxxx</w:t>
      </w:r>
      <w:r w:rsidRPr="00966168">
        <w:rPr>
          <w:rFonts w:asciiTheme="minorHAnsi" w:hAnsiTheme="minorHAnsi"/>
          <w:color w:val="001932"/>
          <w:spacing w:val="5"/>
          <w:sz w:val="20"/>
          <w:szCs w:val="20"/>
        </w:rPr>
        <w:t xml:space="preserve"> förening kommunicerar vi på följande sätt:</w:t>
      </w:r>
    </w:p>
    <w:p w14:paraId="7297392B" w14:textId="17BD7C41" w:rsidR="001C477B" w:rsidRDefault="00C949ED" w:rsidP="001C477B">
      <w:pPr>
        <w:pStyle w:val="Normalwebb"/>
        <w:spacing w:before="0" w:after="360"/>
        <w:rPr>
          <w:rFonts w:asciiTheme="minorHAnsi" w:hAnsiTheme="minorHAnsi"/>
          <w:color w:val="001932"/>
          <w:spacing w:val="5"/>
          <w:sz w:val="20"/>
          <w:szCs w:val="20"/>
        </w:rPr>
      </w:pPr>
      <w:r>
        <w:rPr>
          <w:rFonts w:asciiTheme="minorHAnsi" w:hAnsiTheme="minorHAnsi"/>
          <w:color w:val="001932"/>
          <w:spacing w:val="5"/>
          <w:sz w:val="20"/>
          <w:szCs w:val="20"/>
        </w:rPr>
        <w:t>För oss är det viktigt att vi håller god dialog med spelare, ledare och föräldrar</w:t>
      </w:r>
      <w:r w:rsidR="001C477B">
        <w:rPr>
          <w:rFonts w:asciiTheme="minorHAnsi" w:hAnsiTheme="minorHAnsi"/>
          <w:color w:val="001932"/>
          <w:spacing w:val="5"/>
          <w:sz w:val="20"/>
          <w:szCs w:val="20"/>
        </w:rPr>
        <w:br/>
        <w:t>På vår hemsida hittar du följande information.</w:t>
      </w:r>
    </w:p>
    <w:p w14:paraId="214D8B3D" w14:textId="2F9F4A59" w:rsidR="001C477B" w:rsidRDefault="00934B37" w:rsidP="001C477B">
      <w:pPr>
        <w:pStyle w:val="Normalwebb"/>
        <w:numPr>
          <w:ilvl w:val="0"/>
          <w:numId w:val="37"/>
        </w:numPr>
        <w:spacing w:before="0" w:after="360"/>
        <w:rPr>
          <w:rFonts w:asciiTheme="minorHAnsi" w:hAnsiTheme="minorHAnsi"/>
          <w:color w:val="001932"/>
          <w:spacing w:val="5"/>
          <w:sz w:val="20"/>
          <w:szCs w:val="20"/>
          <w:highlight w:val="green"/>
        </w:rPr>
      </w:pPr>
      <w:r>
        <w:rPr>
          <w:rFonts w:asciiTheme="minorHAnsi" w:hAnsiTheme="minorHAnsi"/>
          <w:color w:val="001932"/>
          <w:spacing w:val="5"/>
          <w:sz w:val="20"/>
          <w:szCs w:val="20"/>
          <w:highlight w:val="green"/>
        </w:rPr>
        <w:t>Kontaktuppgifter till föreningens styrelse</w:t>
      </w:r>
    </w:p>
    <w:p w14:paraId="08EBA4DC" w14:textId="3C23535A" w:rsidR="00934B37" w:rsidRDefault="005E5FB5" w:rsidP="001C477B">
      <w:pPr>
        <w:pStyle w:val="Normalwebb"/>
        <w:numPr>
          <w:ilvl w:val="0"/>
          <w:numId w:val="37"/>
        </w:numPr>
        <w:spacing w:before="0" w:after="360"/>
        <w:rPr>
          <w:rFonts w:asciiTheme="minorHAnsi" w:hAnsiTheme="minorHAnsi"/>
          <w:color w:val="001932"/>
          <w:spacing w:val="5"/>
          <w:sz w:val="20"/>
          <w:szCs w:val="20"/>
          <w:highlight w:val="green"/>
        </w:rPr>
      </w:pPr>
      <w:r>
        <w:rPr>
          <w:rFonts w:asciiTheme="minorHAnsi" w:hAnsiTheme="minorHAnsi"/>
          <w:color w:val="001932"/>
          <w:spacing w:val="5"/>
          <w:sz w:val="20"/>
          <w:szCs w:val="20"/>
          <w:highlight w:val="green"/>
        </w:rPr>
        <w:t>Ledare</w:t>
      </w:r>
    </w:p>
    <w:p w14:paraId="120475BE" w14:textId="529EAF45" w:rsidR="005E5FB5" w:rsidRDefault="005E5FB5" w:rsidP="001C477B">
      <w:pPr>
        <w:pStyle w:val="Normalwebb"/>
        <w:numPr>
          <w:ilvl w:val="0"/>
          <w:numId w:val="37"/>
        </w:numPr>
        <w:spacing w:before="0" w:after="360"/>
        <w:rPr>
          <w:rFonts w:asciiTheme="minorHAnsi" w:hAnsiTheme="minorHAnsi"/>
          <w:color w:val="001932"/>
          <w:spacing w:val="5"/>
          <w:sz w:val="20"/>
          <w:szCs w:val="20"/>
          <w:highlight w:val="green"/>
        </w:rPr>
      </w:pPr>
      <w:r>
        <w:rPr>
          <w:rFonts w:asciiTheme="minorHAnsi" w:hAnsiTheme="minorHAnsi"/>
          <w:color w:val="001932"/>
          <w:spacing w:val="5"/>
          <w:sz w:val="20"/>
          <w:szCs w:val="20"/>
          <w:highlight w:val="green"/>
        </w:rPr>
        <w:lastRenderedPageBreak/>
        <w:t>Kalender över lagens träningstider</w:t>
      </w:r>
    </w:p>
    <w:p w14:paraId="75E7A732" w14:textId="3406E77D" w:rsidR="00934B37" w:rsidRPr="005E5FB5" w:rsidRDefault="00632956" w:rsidP="005E5FB5">
      <w:pPr>
        <w:pStyle w:val="Normalwebb"/>
        <w:numPr>
          <w:ilvl w:val="0"/>
          <w:numId w:val="37"/>
        </w:numPr>
        <w:spacing w:before="0" w:after="360"/>
        <w:rPr>
          <w:rFonts w:asciiTheme="minorHAnsi" w:hAnsiTheme="minorHAnsi"/>
          <w:color w:val="001932"/>
          <w:spacing w:val="5"/>
          <w:sz w:val="20"/>
          <w:szCs w:val="20"/>
          <w:highlight w:val="green"/>
        </w:rPr>
      </w:pPr>
      <w:r>
        <w:rPr>
          <w:rFonts w:asciiTheme="minorHAnsi" w:hAnsiTheme="minorHAnsi"/>
          <w:color w:val="001932"/>
          <w:spacing w:val="5"/>
          <w:sz w:val="20"/>
          <w:szCs w:val="20"/>
          <w:highlight w:val="green"/>
        </w:rPr>
        <w:t>Föreningens mål och riktlinjer/policy</w:t>
      </w:r>
    </w:p>
    <w:p w14:paraId="55BF70F6" w14:textId="251A5A70" w:rsidR="001C477B" w:rsidRPr="001C477B" w:rsidRDefault="001C477B" w:rsidP="001C477B">
      <w:pPr>
        <w:pStyle w:val="Normalwebb"/>
        <w:numPr>
          <w:ilvl w:val="0"/>
          <w:numId w:val="37"/>
        </w:numPr>
        <w:spacing w:before="0" w:after="360"/>
        <w:rPr>
          <w:rFonts w:asciiTheme="minorHAnsi" w:hAnsiTheme="minorHAnsi"/>
          <w:color w:val="001932"/>
          <w:spacing w:val="5"/>
          <w:sz w:val="20"/>
          <w:szCs w:val="20"/>
          <w:highlight w:val="green"/>
        </w:rPr>
      </w:pPr>
      <w:r>
        <w:rPr>
          <w:rFonts w:asciiTheme="minorHAnsi" w:hAnsiTheme="minorHAnsi"/>
          <w:color w:val="001932"/>
          <w:spacing w:val="5"/>
          <w:sz w:val="20"/>
          <w:szCs w:val="20"/>
          <w:highlight w:val="green"/>
        </w:rPr>
        <w:t>Där är xxxx</w:t>
      </w:r>
      <w:r w:rsidR="00632956">
        <w:rPr>
          <w:rFonts w:asciiTheme="minorHAnsi" w:hAnsiTheme="minorHAnsi"/>
          <w:color w:val="001932"/>
          <w:spacing w:val="5"/>
          <w:sz w:val="20"/>
          <w:szCs w:val="20"/>
          <w:highlight w:val="green"/>
        </w:rPr>
        <w:t xml:space="preserve"> </w:t>
      </w:r>
      <w:r>
        <w:rPr>
          <w:rFonts w:asciiTheme="minorHAnsi" w:hAnsiTheme="minorHAnsi"/>
          <w:color w:val="001932"/>
          <w:spacing w:val="5"/>
          <w:sz w:val="20"/>
          <w:szCs w:val="20"/>
          <w:highlight w:val="green"/>
        </w:rPr>
        <w:t>ansvarig</w:t>
      </w:r>
    </w:p>
    <w:p w14:paraId="7264E7B4" w14:textId="523B9930" w:rsidR="002C48E0" w:rsidRPr="00C949ED" w:rsidRDefault="002C48E0" w:rsidP="00632956">
      <w:pPr>
        <w:pStyle w:val="Normalwebb"/>
        <w:spacing w:before="0" w:after="360"/>
        <w:rPr>
          <w:rFonts w:asciiTheme="minorHAnsi" w:hAnsiTheme="minorHAnsi"/>
          <w:color w:val="001932"/>
          <w:spacing w:val="5"/>
          <w:sz w:val="20"/>
          <w:szCs w:val="20"/>
        </w:rPr>
      </w:pPr>
    </w:p>
    <w:p w14:paraId="2DA99B18" w14:textId="483A95E6" w:rsidR="002C48E0" w:rsidRPr="001C477B" w:rsidRDefault="00FB21F1" w:rsidP="001C477B">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 xml:space="preserve">Var? </w:t>
      </w:r>
      <w:r w:rsidR="002C48E0" w:rsidRPr="001C477B">
        <w:rPr>
          <w:rFonts w:asciiTheme="minorHAnsi" w:hAnsiTheme="minorHAnsi"/>
          <w:color w:val="001932"/>
          <w:spacing w:val="5"/>
          <w:sz w:val="20"/>
          <w:szCs w:val="20"/>
        </w:rPr>
        <w:t xml:space="preserve">På hemsidan </w:t>
      </w:r>
    </w:p>
    <w:p w14:paraId="388807C1" w14:textId="77777777" w:rsidR="002C48E0" w:rsidRPr="00C949ED" w:rsidRDefault="00FB21F1" w:rsidP="002C48E0">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 xml:space="preserve">När? </w:t>
      </w:r>
    </w:p>
    <w:p w14:paraId="26D2F616" w14:textId="151A99B9" w:rsidR="00FB21F1" w:rsidRPr="00FB21F1" w:rsidRDefault="00FB21F1" w:rsidP="002C48E0">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Vem?</w:t>
      </w:r>
    </w:p>
    <w:p w14:paraId="0637741A" w14:textId="77777777" w:rsidR="00FB21F1" w:rsidRPr="00FB21F1" w:rsidRDefault="00FB21F1" w:rsidP="00FB21F1">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Kommunicera vad ni står för/er värdegrund</w:t>
      </w:r>
      <w:r w:rsidRPr="00FB21F1">
        <w:rPr>
          <w:rFonts w:asciiTheme="minorHAnsi" w:hAnsiTheme="minorHAnsi"/>
          <w:color w:val="001932"/>
          <w:spacing w:val="5"/>
          <w:sz w:val="20"/>
          <w:szCs w:val="20"/>
        </w:rPr>
        <w:br/>
        <w:t>Hur vill ni uppfattas?</w:t>
      </w:r>
    </w:p>
    <w:p w14:paraId="186DAF36" w14:textId="77777777" w:rsidR="00FB21F1" w:rsidRPr="00FB21F1" w:rsidRDefault="00FB21F1" w:rsidP="00FB21F1">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Välj vilka kanaler ni använder</w:t>
      </w:r>
      <w:r w:rsidRPr="00FB21F1">
        <w:rPr>
          <w:rFonts w:asciiTheme="minorHAnsi" w:hAnsiTheme="minorHAnsi"/>
          <w:color w:val="001932"/>
          <w:spacing w:val="5"/>
          <w:sz w:val="20"/>
          <w:szCs w:val="20"/>
        </w:rPr>
        <w:br/>
        <w:t>Vad är vårt syfte?</w:t>
      </w:r>
    </w:p>
    <w:p w14:paraId="42E77313" w14:textId="77777777" w:rsidR="00FB21F1" w:rsidRPr="00FB21F1" w:rsidRDefault="00FB21F1" w:rsidP="00FB21F1">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Var konsekventa</w:t>
      </w:r>
      <w:r w:rsidRPr="00FB21F1">
        <w:rPr>
          <w:rFonts w:asciiTheme="minorHAnsi" w:hAnsiTheme="minorHAnsi"/>
          <w:color w:val="001932"/>
          <w:spacing w:val="5"/>
          <w:sz w:val="20"/>
          <w:szCs w:val="20"/>
        </w:rPr>
        <w:br/>
        <w:t>Ha inga kanaler eller forum som inte behövs</w:t>
      </w:r>
    </w:p>
    <w:p w14:paraId="44366C2E" w14:textId="77777777" w:rsidR="00FB21F1" w:rsidRPr="00FB21F1" w:rsidRDefault="00FB21F1" w:rsidP="00FB21F1">
      <w:pPr>
        <w:pStyle w:val="Normalwebb"/>
        <w:numPr>
          <w:ilvl w:val="0"/>
          <w:numId w:val="37"/>
        </w:numPr>
        <w:spacing w:before="0" w:after="360"/>
        <w:rPr>
          <w:rFonts w:asciiTheme="minorHAnsi" w:hAnsiTheme="minorHAnsi"/>
          <w:color w:val="001932"/>
          <w:spacing w:val="5"/>
          <w:sz w:val="20"/>
          <w:szCs w:val="20"/>
        </w:rPr>
      </w:pPr>
      <w:r w:rsidRPr="00FB21F1">
        <w:rPr>
          <w:rFonts w:asciiTheme="minorHAnsi" w:hAnsiTheme="minorHAnsi"/>
          <w:color w:val="001932"/>
          <w:spacing w:val="5"/>
          <w:sz w:val="20"/>
          <w:szCs w:val="20"/>
        </w:rPr>
        <w:t>Sätt upp kommunikativa regler internt</w:t>
      </w:r>
    </w:p>
    <w:p w14:paraId="3E48BB15" w14:textId="656BD281" w:rsidR="00C949ED" w:rsidRDefault="00C949ED" w:rsidP="00C949ED">
      <w:pPr>
        <w:pStyle w:val="Normalwebb"/>
        <w:spacing w:before="0" w:beforeAutospacing="0" w:after="360" w:afterAutospacing="0"/>
        <w:rPr>
          <w:rFonts w:asciiTheme="majorHAnsi" w:hAnsiTheme="majorHAnsi"/>
          <w:b/>
          <w:bCs/>
          <w:color w:val="001932"/>
          <w:spacing w:val="5"/>
          <w:sz w:val="52"/>
          <w:szCs w:val="52"/>
        </w:rPr>
      </w:pPr>
      <w:r>
        <w:rPr>
          <w:rFonts w:asciiTheme="majorHAnsi" w:hAnsiTheme="majorHAnsi"/>
          <w:b/>
          <w:bCs/>
          <w:color w:val="001932"/>
          <w:spacing w:val="5"/>
          <w:sz w:val="52"/>
          <w:szCs w:val="52"/>
        </w:rPr>
        <w:t>Föräldrar</w:t>
      </w:r>
    </w:p>
    <w:p w14:paraId="012F0C88" w14:textId="6CB43CFA" w:rsidR="00E7040D" w:rsidRDefault="00BB7FBA" w:rsidP="002210D6">
      <w:pPr>
        <w:pStyle w:val="Normalwebb"/>
        <w:spacing w:before="0" w:beforeAutospacing="0" w:after="0" w:afterAutospacing="0"/>
        <w:rPr>
          <w:rFonts w:asciiTheme="minorHAnsi" w:hAnsiTheme="minorHAnsi"/>
          <w:color w:val="001932"/>
          <w:spacing w:val="5"/>
          <w:sz w:val="20"/>
          <w:szCs w:val="20"/>
        </w:rPr>
      </w:pPr>
      <w:r>
        <w:rPr>
          <w:rFonts w:asciiTheme="minorHAnsi" w:hAnsiTheme="minorHAnsi"/>
          <w:color w:val="001932"/>
          <w:spacing w:val="5"/>
          <w:sz w:val="20"/>
          <w:szCs w:val="20"/>
        </w:rPr>
        <w:t>Du som vård</w:t>
      </w:r>
      <w:r w:rsidR="00C45C37">
        <w:rPr>
          <w:rFonts w:asciiTheme="minorHAnsi" w:hAnsiTheme="minorHAnsi"/>
          <w:color w:val="001932"/>
          <w:spacing w:val="5"/>
          <w:sz w:val="20"/>
          <w:szCs w:val="20"/>
        </w:rPr>
        <w:t>shavare och förälder</w:t>
      </w:r>
      <w:r w:rsidR="00EB15B2">
        <w:rPr>
          <w:rFonts w:asciiTheme="minorHAnsi" w:hAnsiTheme="minorHAnsi"/>
          <w:color w:val="001932"/>
          <w:spacing w:val="5"/>
          <w:sz w:val="20"/>
          <w:szCs w:val="20"/>
        </w:rPr>
        <w:t xml:space="preserve"> betyder väldigt mycket för föreningen och ditt barns idrottande</w:t>
      </w:r>
      <w:r w:rsidR="00231A0F">
        <w:rPr>
          <w:rFonts w:asciiTheme="minorHAnsi" w:hAnsiTheme="minorHAnsi"/>
          <w:color w:val="001932"/>
          <w:spacing w:val="5"/>
          <w:sz w:val="20"/>
          <w:szCs w:val="20"/>
        </w:rPr>
        <w:t>.</w:t>
      </w:r>
      <w:r w:rsidR="00F334E0">
        <w:rPr>
          <w:rFonts w:asciiTheme="minorHAnsi" w:hAnsiTheme="minorHAnsi"/>
          <w:color w:val="001932"/>
          <w:spacing w:val="5"/>
          <w:sz w:val="20"/>
          <w:szCs w:val="20"/>
        </w:rPr>
        <w:br/>
        <w:t xml:space="preserve">Ett engagemang som bör stärkas i föreningen </w:t>
      </w:r>
      <w:r w:rsidR="00822340">
        <w:rPr>
          <w:rFonts w:asciiTheme="minorHAnsi" w:hAnsiTheme="minorHAnsi"/>
          <w:color w:val="001932"/>
          <w:spacing w:val="5"/>
          <w:sz w:val="20"/>
          <w:szCs w:val="20"/>
        </w:rPr>
        <w:t xml:space="preserve">om det görs på rätt sätt. </w:t>
      </w:r>
      <w:r w:rsidR="00231A0F">
        <w:rPr>
          <w:rFonts w:asciiTheme="minorHAnsi" w:hAnsiTheme="minorHAnsi"/>
          <w:color w:val="001932"/>
          <w:spacing w:val="5"/>
          <w:sz w:val="20"/>
          <w:szCs w:val="20"/>
        </w:rPr>
        <w:t xml:space="preserve"> </w:t>
      </w:r>
      <w:r w:rsidR="003153BB">
        <w:rPr>
          <w:rFonts w:asciiTheme="minorHAnsi" w:hAnsiTheme="minorHAnsi"/>
          <w:color w:val="001932"/>
          <w:spacing w:val="5"/>
          <w:sz w:val="20"/>
          <w:szCs w:val="20"/>
        </w:rPr>
        <w:br/>
      </w:r>
      <w:r w:rsidR="003140C5">
        <w:rPr>
          <w:rFonts w:asciiTheme="minorHAnsi" w:hAnsiTheme="minorHAnsi"/>
          <w:color w:val="001932"/>
          <w:spacing w:val="5"/>
          <w:sz w:val="20"/>
          <w:szCs w:val="20"/>
        </w:rPr>
        <w:br/>
        <w:t xml:space="preserve">Som förälder i föreningen </w:t>
      </w:r>
      <w:r w:rsidR="003140C5" w:rsidRPr="003140C5">
        <w:rPr>
          <w:rFonts w:asciiTheme="minorHAnsi" w:hAnsiTheme="minorHAnsi"/>
          <w:color w:val="001932"/>
          <w:spacing w:val="5"/>
          <w:sz w:val="20"/>
          <w:szCs w:val="20"/>
          <w:highlight w:val="green"/>
        </w:rPr>
        <w:t>xxxx</w:t>
      </w:r>
      <w:r w:rsidR="003140C5">
        <w:rPr>
          <w:rFonts w:asciiTheme="minorHAnsi" w:hAnsiTheme="minorHAnsi"/>
          <w:color w:val="001932"/>
          <w:spacing w:val="5"/>
          <w:sz w:val="20"/>
          <w:szCs w:val="20"/>
        </w:rPr>
        <w:t xml:space="preserve"> bör </w:t>
      </w:r>
      <w:r w:rsidR="002D3EEA">
        <w:rPr>
          <w:rFonts w:asciiTheme="minorHAnsi" w:hAnsiTheme="minorHAnsi"/>
          <w:color w:val="001932"/>
          <w:spacing w:val="5"/>
          <w:sz w:val="20"/>
          <w:szCs w:val="20"/>
        </w:rPr>
        <w:t xml:space="preserve">du </w:t>
      </w:r>
      <w:r w:rsidR="003515CB">
        <w:rPr>
          <w:rFonts w:asciiTheme="minorHAnsi" w:hAnsiTheme="minorHAnsi"/>
          <w:color w:val="001932"/>
          <w:spacing w:val="5"/>
          <w:sz w:val="20"/>
          <w:szCs w:val="20"/>
        </w:rPr>
        <w:t>vara insatt i vad som gäller i föreningen och vilka åtagande</w:t>
      </w:r>
      <w:r w:rsidR="00E7040D">
        <w:rPr>
          <w:rFonts w:asciiTheme="minorHAnsi" w:hAnsiTheme="minorHAnsi"/>
          <w:color w:val="001932"/>
          <w:spacing w:val="5"/>
          <w:sz w:val="20"/>
          <w:szCs w:val="20"/>
        </w:rPr>
        <w:t xml:space="preserve"> och skyldigheter</w:t>
      </w:r>
      <w:r w:rsidR="005A7F81">
        <w:rPr>
          <w:rFonts w:asciiTheme="minorHAnsi" w:hAnsiTheme="minorHAnsi"/>
          <w:color w:val="001932"/>
          <w:spacing w:val="5"/>
          <w:sz w:val="20"/>
          <w:szCs w:val="20"/>
        </w:rPr>
        <w:t xml:space="preserve"> du har för att stötta föreningen och </w:t>
      </w:r>
      <w:r w:rsidR="007B5C53">
        <w:rPr>
          <w:rFonts w:asciiTheme="minorHAnsi" w:hAnsiTheme="minorHAnsi"/>
          <w:color w:val="001932"/>
          <w:spacing w:val="5"/>
          <w:sz w:val="20"/>
          <w:szCs w:val="20"/>
        </w:rPr>
        <w:t xml:space="preserve">alla spelare, inte bara ditt eget barn. </w:t>
      </w:r>
      <w:r w:rsidR="00E7040D">
        <w:rPr>
          <w:rFonts w:asciiTheme="minorHAnsi" w:hAnsiTheme="minorHAnsi"/>
          <w:color w:val="001932"/>
          <w:spacing w:val="5"/>
          <w:sz w:val="20"/>
          <w:szCs w:val="20"/>
        </w:rPr>
        <w:br/>
      </w:r>
      <w:r w:rsidR="00E7040D">
        <w:rPr>
          <w:rFonts w:asciiTheme="minorHAnsi" w:hAnsiTheme="minorHAnsi"/>
          <w:color w:val="001932"/>
          <w:spacing w:val="5"/>
          <w:sz w:val="20"/>
          <w:szCs w:val="20"/>
        </w:rPr>
        <w:br/>
        <w:t>Att tänka på:</w:t>
      </w:r>
    </w:p>
    <w:p w14:paraId="03799C77" w14:textId="3F5A3358" w:rsidR="007B5C53" w:rsidRPr="007B5C53" w:rsidRDefault="00F86A9D" w:rsidP="002210D6">
      <w:pPr>
        <w:pStyle w:val="Normalwebb"/>
        <w:numPr>
          <w:ilvl w:val="0"/>
          <w:numId w:val="39"/>
        </w:numPr>
        <w:spacing w:before="0" w:after="0" w:afterAutospacing="0"/>
        <w:rPr>
          <w:color w:val="001932"/>
          <w:spacing w:val="5"/>
          <w:sz w:val="20"/>
          <w:szCs w:val="20"/>
        </w:rPr>
      </w:pPr>
      <w:r>
        <w:rPr>
          <w:color w:val="001932"/>
          <w:spacing w:val="5"/>
          <w:sz w:val="20"/>
          <w:szCs w:val="20"/>
        </w:rPr>
        <w:t xml:space="preserve">Stötta ALLA spelare </w:t>
      </w:r>
      <w:r w:rsidR="007B5C53" w:rsidRPr="007B5C53">
        <w:rPr>
          <w:color w:val="001932"/>
          <w:spacing w:val="5"/>
          <w:sz w:val="20"/>
          <w:szCs w:val="20"/>
        </w:rPr>
        <w:t xml:space="preserve"> </w:t>
      </w:r>
    </w:p>
    <w:p w14:paraId="6B742319" w14:textId="725B1D68" w:rsidR="007B5C53" w:rsidRPr="007B5C53" w:rsidRDefault="00F86A9D" w:rsidP="002210D6">
      <w:pPr>
        <w:pStyle w:val="Normalwebb"/>
        <w:numPr>
          <w:ilvl w:val="0"/>
          <w:numId w:val="39"/>
        </w:numPr>
        <w:spacing w:before="0" w:after="0" w:afterAutospacing="0"/>
        <w:rPr>
          <w:color w:val="001932"/>
          <w:spacing w:val="5"/>
          <w:sz w:val="20"/>
          <w:szCs w:val="20"/>
        </w:rPr>
      </w:pPr>
      <w:r>
        <w:rPr>
          <w:color w:val="001932"/>
          <w:spacing w:val="5"/>
          <w:sz w:val="20"/>
          <w:szCs w:val="20"/>
        </w:rPr>
        <w:t>Ge b</w:t>
      </w:r>
      <w:r w:rsidR="007B5C53" w:rsidRPr="007B5C53">
        <w:rPr>
          <w:color w:val="001932"/>
          <w:spacing w:val="5"/>
          <w:sz w:val="20"/>
          <w:szCs w:val="20"/>
        </w:rPr>
        <w:t>eröm</w:t>
      </w:r>
      <w:r>
        <w:rPr>
          <w:color w:val="001932"/>
          <w:spacing w:val="5"/>
          <w:sz w:val="20"/>
          <w:szCs w:val="20"/>
        </w:rPr>
        <w:t xml:space="preserve"> </w:t>
      </w:r>
      <w:r w:rsidR="007B5C53" w:rsidRPr="007B5C53">
        <w:rPr>
          <w:i/>
          <w:iCs/>
          <w:color w:val="001932"/>
          <w:spacing w:val="5"/>
          <w:sz w:val="20"/>
          <w:szCs w:val="20"/>
        </w:rPr>
        <w:t>till alla och framför</w:t>
      </w:r>
      <w:r w:rsidR="00F12D08">
        <w:rPr>
          <w:i/>
          <w:iCs/>
          <w:color w:val="001932"/>
          <w:spacing w:val="5"/>
          <w:sz w:val="20"/>
          <w:szCs w:val="20"/>
        </w:rPr>
        <w:t xml:space="preserve"> </w:t>
      </w:r>
      <w:r w:rsidR="007B5C53" w:rsidRPr="007B5C53">
        <w:rPr>
          <w:i/>
          <w:iCs/>
          <w:color w:val="001932"/>
          <w:spacing w:val="5"/>
          <w:sz w:val="20"/>
          <w:szCs w:val="20"/>
        </w:rPr>
        <w:t>allt på vad</w:t>
      </w:r>
      <w:r w:rsidR="00F12D08">
        <w:rPr>
          <w:i/>
          <w:iCs/>
          <w:color w:val="001932"/>
          <w:spacing w:val="5"/>
          <w:sz w:val="20"/>
          <w:szCs w:val="20"/>
        </w:rPr>
        <w:t xml:space="preserve"> spelarna</w:t>
      </w:r>
      <w:r w:rsidR="007B5C53" w:rsidRPr="007B5C53">
        <w:rPr>
          <w:i/>
          <w:iCs/>
          <w:color w:val="001932"/>
          <w:spacing w:val="5"/>
          <w:sz w:val="20"/>
          <w:szCs w:val="20"/>
        </w:rPr>
        <w:t xml:space="preserve"> gör, inte resultatet av vad vi gör</w:t>
      </w:r>
    </w:p>
    <w:p w14:paraId="617353D1" w14:textId="77777777" w:rsidR="007B5C53" w:rsidRPr="007B5C53" w:rsidRDefault="007B5C53" w:rsidP="002210D6">
      <w:pPr>
        <w:pStyle w:val="Normalwebb"/>
        <w:numPr>
          <w:ilvl w:val="0"/>
          <w:numId w:val="39"/>
        </w:numPr>
        <w:spacing w:before="0" w:after="0" w:afterAutospacing="0"/>
        <w:rPr>
          <w:color w:val="001932"/>
          <w:spacing w:val="5"/>
          <w:sz w:val="20"/>
          <w:szCs w:val="20"/>
        </w:rPr>
      </w:pPr>
      <w:r w:rsidRPr="007B5C53">
        <w:rPr>
          <w:color w:val="001932"/>
          <w:spacing w:val="5"/>
          <w:sz w:val="20"/>
          <w:szCs w:val="20"/>
        </w:rPr>
        <w:t xml:space="preserve">Ha en tillåtande attityd, “pusha” inte för din egen skull. </w:t>
      </w:r>
    </w:p>
    <w:p w14:paraId="583A6D8D" w14:textId="3E3E2D42" w:rsidR="00F12D08" w:rsidRDefault="00F12D08" w:rsidP="002210D6">
      <w:pPr>
        <w:pStyle w:val="Normalwebb"/>
        <w:numPr>
          <w:ilvl w:val="0"/>
          <w:numId w:val="39"/>
        </w:numPr>
        <w:spacing w:before="0" w:after="0" w:afterAutospacing="0"/>
        <w:rPr>
          <w:color w:val="001932"/>
          <w:spacing w:val="5"/>
          <w:sz w:val="20"/>
          <w:szCs w:val="20"/>
        </w:rPr>
      </w:pPr>
      <w:r>
        <w:rPr>
          <w:color w:val="001932"/>
          <w:spacing w:val="5"/>
          <w:sz w:val="20"/>
          <w:szCs w:val="20"/>
        </w:rPr>
        <w:t>Barn idrottar på sina egna villkor</w:t>
      </w:r>
    </w:p>
    <w:p w14:paraId="1EC3EB5C" w14:textId="4EF9979E" w:rsidR="007B5C53" w:rsidRPr="007B5C53" w:rsidRDefault="007B5C53" w:rsidP="002210D6">
      <w:pPr>
        <w:pStyle w:val="Normalwebb"/>
        <w:numPr>
          <w:ilvl w:val="0"/>
          <w:numId w:val="39"/>
        </w:numPr>
        <w:spacing w:before="0" w:after="0" w:afterAutospacing="0"/>
        <w:rPr>
          <w:color w:val="001932"/>
          <w:spacing w:val="5"/>
          <w:sz w:val="20"/>
          <w:szCs w:val="20"/>
        </w:rPr>
      </w:pPr>
      <w:r w:rsidRPr="007B5C53">
        <w:rPr>
          <w:color w:val="001932"/>
          <w:spacing w:val="5"/>
          <w:sz w:val="20"/>
          <w:szCs w:val="20"/>
        </w:rPr>
        <w:t>Ta reda på vad barnet vill/känner – ha en dialog</w:t>
      </w:r>
    </w:p>
    <w:p w14:paraId="041891C4" w14:textId="663E1D64" w:rsidR="007B5C53" w:rsidRDefault="00F12D08" w:rsidP="002210D6">
      <w:pPr>
        <w:pStyle w:val="Normalwebb"/>
        <w:numPr>
          <w:ilvl w:val="0"/>
          <w:numId w:val="39"/>
        </w:numPr>
        <w:spacing w:before="0" w:after="0" w:afterAutospacing="0"/>
        <w:rPr>
          <w:color w:val="001932"/>
          <w:spacing w:val="5"/>
          <w:sz w:val="20"/>
          <w:szCs w:val="20"/>
        </w:rPr>
      </w:pPr>
      <w:r>
        <w:rPr>
          <w:color w:val="001932"/>
          <w:spacing w:val="5"/>
          <w:sz w:val="20"/>
          <w:szCs w:val="20"/>
        </w:rPr>
        <w:t>Ha ett p</w:t>
      </w:r>
      <w:r w:rsidR="007B5C53" w:rsidRPr="007B5C53">
        <w:rPr>
          <w:color w:val="001932"/>
          <w:spacing w:val="5"/>
          <w:sz w:val="20"/>
          <w:szCs w:val="20"/>
        </w:rPr>
        <w:t>ositivt kroppspråk</w:t>
      </w:r>
      <w:r>
        <w:rPr>
          <w:color w:val="001932"/>
          <w:spacing w:val="5"/>
          <w:sz w:val="20"/>
          <w:szCs w:val="20"/>
        </w:rPr>
        <w:t xml:space="preserve"> och</w:t>
      </w:r>
      <w:r w:rsidR="007B5C53" w:rsidRPr="007B5C53">
        <w:rPr>
          <w:color w:val="001932"/>
          <w:spacing w:val="5"/>
          <w:sz w:val="20"/>
          <w:szCs w:val="20"/>
        </w:rPr>
        <w:t xml:space="preserve"> tonläge</w:t>
      </w:r>
    </w:p>
    <w:p w14:paraId="254979C0" w14:textId="580D3C64" w:rsidR="007B5C53" w:rsidRPr="007B5C53" w:rsidRDefault="008F0E45" w:rsidP="002210D6">
      <w:pPr>
        <w:pStyle w:val="Normalwebb"/>
        <w:numPr>
          <w:ilvl w:val="0"/>
          <w:numId w:val="39"/>
        </w:numPr>
        <w:spacing w:before="0" w:after="0" w:afterAutospacing="0"/>
        <w:rPr>
          <w:color w:val="001932"/>
          <w:spacing w:val="5"/>
          <w:sz w:val="20"/>
          <w:szCs w:val="20"/>
        </w:rPr>
      </w:pPr>
      <w:r>
        <w:rPr>
          <w:color w:val="001932"/>
          <w:spacing w:val="5"/>
          <w:sz w:val="20"/>
          <w:szCs w:val="20"/>
        </w:rPr>
        <w:t>Heja lagom mycket</w:t>
      </w:r>
    </w:p>
    <w:p w14:paraId="69E9F423" w14:textId="3EB39656" w:rsidR="004757D2" w:rsidRDefault="007B5C53" w:rsidP="00317D08">
      <w:pPr>
        <w:pStyle w:val="Normalwebb"/>
        <w:numPr>
          <w:ilvl w:val="0"/>
          <w:numId w:val="39"/>
        </w:numPr>
        <w:spacing w:before="0" w:after="0" w:afterAutospacing="0"/>
        <w:rPr>
          <w:color w:val="001932"/>
          <w:spacing w:val="5"/>
          <w:sz w:val="20"/>
          <w:szCs w:val="20"/>
        </w:rPr>
      </w:pPr>
      <w:r w:rsidRPr="007B5C53">
        <w:rPr>
          <w:color w:val="001932"/>
          <w:spacing w:val="5"/>
          <w:sz w:val="20"/>
          <w:szCs w:val="20"/>
        </w:rPr>
        <w:t xml:space="preserve">Undvik att lägga </w:t>
      </w:r>
      <w:r w:rsidR="00345DF1" w:rsidRPr="004757D2">
        <w:rPr>
          <w:color w:val="001932"/>
          <w:spacing w:val="5"/>
          <w:sz w:val="20"/>
          <w:szCs w:val="20"/>
        </w:rPr>
        <w:t>dig</w:t>
      </w:r>
      <w:r w:rsidRPr="007B5C53">
        <w:rPr>
          <w:color w:val="001932"/>
          <w:spacing w:val="5"/>
          <w:sz w:val="20"/>
          <w:szCs w:val="20"/>
        </w:rPr>
        <w:t xml:space="preserve"> i träningen</w:t>
      </w:r>
      <w:r w:rsidR="004B02C0" w:rsidRPr="004757D2">
        <w:rPr>
          <w:color w:val="001932"/>
          <w:spacing w:val="5"/>
          <w:sz w:val="20"/>
          <w:szCs w:val="20"/>
        </w:rPr>
        <w:t xml:space="preserve"> och match</w:t>
      </w:r>
      <w:r w:rsidR="004757D2" w:rsidRPr="004757D2">
        <w:rPr>
          <w:color w:val="001932"/>
          <w:spacing w:val="5"/>
          <w:sz w:val="20"/>
          <w:szCs w:val="20"/>
        </w:rPr>
        <w:t>, låt ledarna vara ledare</w:t>
      </w:r>
    </w:p>
    <w:p w14:paraId="3D9CB0FE" w14:textId="4C2A0C33" w:rsidR="007B5C53" w:rsidRPr="007B5C53" w:rsidRDefault="004B02C0" w:rsidP="00317D08">
      <w:pPr>
        <w:pStyle w:val="Normalwebb"/>
        <w:numPr>
          <w:ilvl w:val="0"/>
          <w:numId w:val="39"/>
        </w:numPr>
        <w:spacing w:before="0" w:after="0" w:afterAutospacing="0"/>
        <w:rPr>
          <w:color w:val="001932"/>
          <w:spacing w:val="5"/>
          <w:sz w:val="20"/>
          <w:szCs w:val="20"/>
        </w:rPr>
      </w:pPr>
      <w:r w:rsidRPr="004757D2">
        <w:rPr>
          <w:color w:val="001932"/>
          <w:spacing w:val="5"/>
          <w:sz w:val="20"/>
          <w:szCs w:val="20"/>
        </w:rPr>
        <w:t>K</w:t>
      </w:r>
      <w:r w:rsidR="007B5C53" w:rsidRPr="007B5C53">
        <w:rPr>
          <w:color w:val="001932"/>
          <w:spacing w:val="5"/>
          <w:sz w:val="20"/>
          <w:szCs w:val="20"/>
        </w:rPr>
        <w:t>ritisera inte</w:t>
      </w:r>
      <w:r w:rsidRPr="004757D2">
        <w:rPr>
          <w:color w:val="001932"/>
          <w:spacing w:val="5"/>
          <w:sz w:val="20"/>
          <w:szCs w:val="20"/>
        </w:rPr>
        <w:t xml:space="preserve"> spelar</w:t>
      </w:r>
      <w:r w:rsidR="004757D2" w:rsidRPr="004757D2">
        <w:rPr>
          <w:color w:val="001932"/>
          <w:spacing w:val="5"/>
          <w:sz w:val="20"/>
          <w:szCs w:val="20"/>
        </w:rPr>
        <w:t xml:space="preserve">e, tänk om det var ditt barn </w:t>
      </w:r>
      <w:r w:rsidR="00B4302D">
        <w:rPr>
          <w:color w:val="001932"/>
          <w:spacing w:val="5"/>
          <w:sz w:val="20"/>
          <w:szCs w:val="20"/>
        </w:rPr>
        <w:t>någon</w:t>
      </w:r>
      <w:r w:rsidR="004757D2" w:rsidRPr="004757D2">
        <w:rPr>
          <w:color w:val="001932"/>
          <w:spacing w:val="5"/>
          <w:sz w:val="20"/>
          <w:szCs w:val="20"/>
        </w:rPr>
        <w:t xml:space="preserve"> pratade om</w:t>
      </w:r>
    </w:p>
    <w:p w14:paraId="3F3EE13B" w14:textId="50EB1E63" w:rsidR="007B5C53" w:rsidRPr="007B5C53" w:rsidRDefault="007B5C53" w:rsidP="002210D6">
      <w:pPr>
        <w:pStyle w:val="Normalwebb"/>
        <w:numPr>
          <w:ilvl w:val="0"/>
          <w:numId w:val="39"/>
        </w:numPr>
        <w:spacing w:before="0" w:after="0" w:afterAutospacing="0"/>
        <w:rPr>
          <w:color w:val="001932"/>
          <w:spacing w:val="5"/>
          <w:sz w:val="20"/>
          <w:szCs w:val="20"/>
        </w:rPr>
      </w:pPr>
      <w:r w:rsidRPr="007B5C53">
        <w:rPr>
          <w:color w:val="001932"/>
          <w:spacing w:val="5"/>
          <w:sz w:val="20"/>
          <w:szCs w:val="20"/>
        </w:rPr>
        <w:t xml:space="preserve">Låt </w:t>
      </w:r>
      <w:r w:rsidR="009E0A86">
        <w:rPr>
          <w:color w:val="001932"/>
          <w:spacing w:val="5"/>
          <w:sz w:val="20"/>
          <w:szCs w:val="20"/>
        </w:rPr>
        <w:t>spelarna</w:t>
      </w:r>
      <w:r w:rsidRPr="007B5C53">
        <w:rPr>
          <w:color w:val="001932"/>
          <w:spacing w:val="5"/>
          <w:sz w:val="20"/>
          <w:szCs w:val="20"/>
        </w:rPr>
        <w:t xml:space="preserve"> utvecklas i </w:t>
      </w:r>
      <w:r w:rsidR="009E0A86">
        <w:rPr>
          <w:color w:val="001932"/>
          <w:spacing w:val="5"/>
          <w:sz w:val="20"/>
          <w:szCs w:val="20"/>
        </w:rPr>
        <w:t xml:space="preserve">sin </w:t>
      </w:r>
      <w:r w:rsidRPr="007B5C53">
        <w:rPr>
          <w:color w:val="001932"/>
          <w:spacing w:val="5"/>
          <w:sz w:val="20"/>
          <w:szCs w:val="20"/>
        </w:rPr>
        <w:t>takt och låt oss prova så många sporter vi vill.</w:t>
      </w:r>
    </w:p>
    <w:p w14:paraId="6A536FEB" w14:textId="2C8D5936" w:rsidR="007B5C53" w:rsidRDefault="007B5C53" w:rsidP="002210D6">
      <w:pPr>
        <w:pStyle w:val="Normalwebb"/>
        <w:numPr>
          <w:ilvl w:val="0"/>
          <w:numId w:val="39"/>
        </w:numPr>
        <w:spacing w:before="0" w:after="0" w:afterAutospacing="0"/>
        <w:rPr>
          <w:color w:val="001932"/>
          <w:spacing w:val="5"/>
          <w:sz w:val="20"/>
          <w:szCs w:val="20"/>
        </w:rPr>
      </w:pPr>
      <w:r w:rsidRPr="007B5C53">
        <w:rPr>
          <w:color w:val="001932"/>
          <w:spacing w:val="5"/>
          <w:sz w:val="20"/>
          <w:szCs w:val="20"/>
        </w:rPr>
        <w:t xml:space="preserve">De är </w:t>
      </w:r>
      <w:r w:rsidR="00345DF1">
        <w:rPr>
          <w:color w:val="001932"/>
          <w:spacing w:val="5"/>
          <w:sz w:val="20"/>
          <w:szCs w:val="20"/>
        </w:rPr>
        <w:t xml:space="preserve">barnen </w:t>
      </w:r>
      <w:r w:rsidRPr="007B5C53">
        <w:rPr>
          <w:color w:val="001932"/>
          <w:spacing w:val="5"/>
          <w:sz w:val="20"/>
          <w:szCs w:val="20"/>
        </w:rPr>
        <w:t>som idrottar, inte du.</w:t>
      </w:r>
    </w:p>
    <w:p w14:paraId="26A249CC" w14:textId="6E957688" w:rsidR="007B5C53" w:rsidRDefault="00BB0E6E" w:rsidP="001A5BBB">
      <w:pPr>
        <w:pStyle w:val="Normalwebb"/>
        <w:numPr>
          <w:ilvl w:val="0"/>
          <w:numId w:val="39"/>
        </w:numPr>
        <w:spacing w:before="0" w:after="0" w:afterAutospacing="0"/>
        <w:rPr>
          <w:color w:val="001932"/>
          <w:spacing w:val="5"/>
          <w:sz w:val="20"/>
          <w:szCs w:val="20"/>
        </w:rPr>
      </w:pPr>
      <w:r>
        <w:rPr>
          <w:color w:val="001932"/>
          <w:spacing w:val="5"/>
          <w:sz w:val="20"/>
          <w:szCs w:val="20"/>
        </w:rPr>
        <w:t>Det är en ideell verksamhet</w:t>
      </w:r>
      <w:r w:rsidR="00F84DF8">
        <w:rPr>
          <w:color w:val="001932"/>
          <w:spacing w:val="5"/>
          <w:sz w:val="20"/>
          <w:szCs w:val="20"/>
        </w:rPr>
        <w:t>, de flesta engagerar sig i föreningen utan arvode.</w:t>
      </w:r>
    </w:p>
    <w:p w14:paraId="1C8FFE8C" w14:textId="1394F7A0" w:rsidR="007B5C53" w:rsidRPr="007B5C53" w:rsidRDefault="001A5BBB" w:rsidP="001A5BBB">
      <w:pPr>
        <w:pStyle w:val="Normalwebb"/>
        <w:numPr>
          <w:ilvl w:val="0"/>
          <w:numId w:val="39"/>
        </w:numPr>
        <w:spacing w:before="0" w:after="0" w:afterAutospacing="0"/>
        <w:rPr>
          <w:color w:val="001932"/>
          <w:spacing w:val="5"/>
          <w:sz w:val="20"/>
          <w:szCs w:val="20"/>
        </w:rPr>
      </w:pPr>
      <w:r>
        <w:rPr>
          <w:color w:val="001932"/>
          <w:spacing w:val="5"/>
          <w:sz w:val="20"/>
          <w:szCs w:val="20"/>
        </w:rPr>
        <w:t>Vara en bra förebild</w:t>
      </w:r>
    </w:p>
    <w:p w14:paraId="28357A51" w14:textId="77777777" w:rsidR="007B5C53" w:rsidRPr="007B5C53" w:rsidRDefault="007B5C53" w:rsidP="00C40981">
      <w:pPr>
        <w:pStyle w:val="Normalwebb"/>
        <w:spacing w:before="0" w:after="0" w:afterAutospacing="0"/>
        <w:rPr>
          <w:color w:val="001932"/>
          <w:spacing w:val="5"/>
          <w:sz w:val="20"/>
          <w:szCs w:val="20"/>
        </w:rPr>
      </w:pPr>
    </w:p>
    <w:p w14:paraId="4B16C190" w14:textId="77777777" w:rsidR="007B5C53" w:rsidRPr="003153BB" w:rsidRDefault="007B5C53" w:rsidP="00C949ED">
      <w:pPr>
        <w:pStyle w:val="Normalwebb"/>
        <w:spacing w:before="0" w:beforeAutospacing="0" w:after="360" w:afterAutospacing="0"/>
        <w:rPr>
          <w:rFonts w:asciiTheme="minorHAnsi" w:hAnsiTheme="minorHAnsi"/>
          <w:color w:val="001932"/>
          <w:spacing w:val="5"/>
          <w:sz w:val="20"/>
          <w:szCs w:val="20"/>
        </w:rPr>
      </w:pPr>
    </w:p>
    <w:p w14:paraId="6C931D06" w14:textId="77777777" w:rsidR="003C6686" w:rsidRPr="003C6686" w:rsidRDefault="003C6686" w:rsidP="003C6686">
      <w:bookmarkStart w:id="10" w:name="_Toc153271228"/>
    </w:p>
    <w:p w14:paraId="66BB37D9" w14:textId="6544A099" w:rsidR="00102A20" w:rsidRPr="00102A20" w:rsidRDefault="00876852" w:rsidP="00102A20">
      <w:pPr>
        <w:pStyle w:val="Rubrik1"/>
        <w:rPr>
          <w:szCs w:val="52"/>
        </w:rPr>
      </w:pPr>
      <w:r>
        <w:rPr>
          <w:szCs w:val="52"/>
        </w:rPr>
        <w:lastRenderedPageBreak/>
        <w:t>Ö</w:t>
      </w:r>
      <w:r w:rsidR="00102A20" w:rsidRPr="00102A20">
        <w:rPr>
          <w:szCs w:val="52"/>
        </w:rPr>
        <w:t>vergångar</w:t>
      </w:r>
      <w:bookmarkEnd w:id="10"/>
    </w:p>
    <w:p w14:paraId="3ABAD8D8" w14:textId="77777777" w:rsidR="00102A20" w:rsidRPr="00102A20" w:rsidRDefault="00102A20" w:rsidP="00102A20">
      <w:pPr>
        <w:autoSpaceDE w:val="0"/>
        <w:autoSpaceDN w:val="0"/>
        <w:adjustRightInd w:val="0"/>
        <w:spacing w:after="0" w:line="240" w:lineRule="auto"/>
        <w:rPr>
          <w:rFonts w:cstheme="minorHAnsi"/>
          <w:szCs w:val="20"/>
        </w:rPr>
      </w:pPr>
      <w:r w:rsidRPr="00102A20">
        <w:rPr>
          <w:rFonts w:cstheme="minorHAnsi"/>
          <w:b/>
          <w:bCs/>
          <w:szCs w:val="20"/>
        </w:rPr>
        <w:t xml:space="preserve">Överenskommelse och arbetsordning mellan föreningar i </w:t>
      </w:r>
    </w:p>
    <w:p w14:paraId="2D1DA1B3" w14:textId="74C79355" w:rsidR="00102A20" w:rsidRPr="00102A20" w:rsidRDefault="00102A20" w:rsidP="00102A20">
      <w:pPr>
        <w:autoSpaceDE w:val="0"/>
        <w:autoSpaceDN w:val="0"/>
        <w:adjustRightInd w:val="0"/>
        <w:spacing w:after="0" w:line="240" w:lineRule="auto"/>
        <w:rPr>
          <w:rFonts w:cstheme="minorHAnsi"/>
          <w:b/>
          <w:bCs/>
          <w:szCs w:val="20"/>
        </w:rPr>
      </w:pPr>
      <w:r w:rsidRPr="00102A20">
        <w:rPr>
          <w:rFonts w:cstheme="minorHAnsi"/>
          <w:b/>
          <w:bCs/>
          <w:szCs w:val="20"/>
        </w:rPr>
        <w:t xml:space="preserve">Regionförbund Ishockey norr gällande övergångar för spelare </w:t>
      </w:r>
      <w:r w:rsidRPr="001D126B">
        <w:rPr>
          <w:rFonts w:cstheme="minorHAnsi"/>
          <w:b/>
          <w:bCs/>
          <w:szCs w:val="20"/>
        </w:rPr>
        <w:t>U9 –</w:t>
      </w:r>
      <w:r w:rsidRPr="005453E2">
        <w:rPr>
          <w:rFonts w:cstheme="minorHAnsi"/>
          <w:b/>
          <w:bCs/>
          <w:szCs w:val="20"/>
          <w:highlight w:val="yellow"/>
        </w:rPr>
        <w:t>U1</w:t>
      </w:r>
      <w:r w:rsidR="005453E2" w:rsidRPr="005453E2">
        <w:rPr>
          <w:rFonts w:cstheme="minorHAnsi"/>
          <w:b/>
          <w:bCs/>
          <w:szCs w:val="20"/>
          <w:highlight w:val="yellow"/>
        </w:rPr>
        <w:t>5</w:t>
      </w:r>
      <w:r w:rsidRPr="00102A20">
        <w:rPr>
          <w:rFonts w:cstheme="minorHAnsi"/>
          <w:b/>
          <w:bCs/>
          <w:szCs w:val="20"/>
        </w:rPr>
        <w:t xml:space="preserve"> flickor och pojkar.</w:t>
      </w:r>
    </w:p>
    <w:p w14:paraId="64D11196" w14:textId="77777777" w:rsidR="00102A20" w:rsidRPr="00102A20" w:rsidRDefault="00102A20" w:rsidP="00102A20">
      <w:pPr>
        <w:pStyle w:val="Pa8"/>
        <w:spacing w:before="40"/>
        <w:rPr>
          <w:rFonts w:asciiTheme="minorHAnsi" w:hAnsiTheme="minorHAnsi" w:cstheme="minorHAnsi"/>
          <w:sz w:val="20"/>
          <w:szCs w:val="20"/>
        </w:rPr>
      </w:pPr>
      <w:r w:rsidRPr="00102A20">
        <w:rPr>
          <w:rFonts w:asciiTheme="minorHAnsi" w:hAnsiTheme="minorHAnsi" w:cstheme="minorHAnsi"/>
          <w:sz w:val="20"/>
          <w:szCs w:val="20"/>
        </w:rPr>
        <w:t>Där vi tillsammans måste värna om varje spelare vi har för att behålla lag högt upp i åldrarna. Syftet med detta dokument är att göra en gemensam överenskommelse mellan föreningarna för bästa möjliga klimat våra distrikt där</w:t>
      </w:r>
      <w:r w:rsidRPr="00102A20">
        <w:rPr>
          <w:rFonts w:asciiTheme="minorHAnsi" w:hAnsiTheme="minorHAnsi" w:cstheme="minorHAnsi"/>
          <w:i/>
          <w:iCs/>
          <w:sz w:val="20"/>
          <w:szCs w:val="20"/>
        </w:rPr>
        <w:t xml:space="preserve"> </w:t>
      </w:r>
      <w:r w:rsidRPr="00102A20">
        <w:rPr>
          <w:rFonts w:asciiTheme="minorHAnsi" w:hAnsiTheme="minorHAnsi" w:cstheme="minorHAnsi"/>
          <w:sz w:val="20"/>
          <w:szCs w:val="20"/>
        </w:rPr>
        <w:t>föreningarna i Region Norr ska följa nedanstående.</w:t>
      </w:r>
    </w:p>
    <w:p w14:paraId="4894560E" w14:textId="77777777" w:rsidR="00070951" w:rsidRPr="00102A20" w:rsidRDefault="00070951" w:rsidP="00102A20">
      <w:pPr>
        <w:rPr>
          <w:szCs w:val="20"/>
          <w:highlight w:val="yellow"/>
        </w:rPr>
      </w:pPr>
    </w:p>
    <w:p w14:paraId="6B7B4D9A" w14:textId="799D17CA" w:rsidR="00102A20" w:rsidRPr="00102A20" w:rsidRDefault="00102A20" w:rsidP="00102A20">
      <w:pPr>
        <w:autoSpaceDE w:val="0"/>
        <w:autoSpaceDN w:val="0"/>
        <w:adjustRightInd w:val="0"/>
        <w:spacing w:after="0" w:line="240" w:lineRule="auto"/>
        <w:rPr>
          <w:rFonts w:cstheme="minorHAnsi"/>
          <w:b/>
          <w:bCs/>
          <w:szCs w:val="20"/>
        </w:rPr>
      </w:pPr>
      <w:r w:rsidRPr="00102A20">
        <w:rPr>
          <w:rFonts w:cstheme="minorHAnsi"/>
          <w:szCs w:val="20"/>
        </w:rPr>
        <w:t xml:space="preserve">• </w:t>
      </w:r>
      <w:r w:rsidRPr="00102A20">
        <w:rPr>
          <w:rFonts w:cstheme="minorHAnsi"/>
          <w:b/>
          <w:bCs/>
          <w:szCs w:val="20"/>
        </w:rPr>
        <w:t xml:space="preserve">Spelare </w:t>
      </w:r>
      <w:r w:rsidRPr="004C7C0C">
        <w:rPr>
          <w:rFonts w:cstheme="minorHAnsi"/>
          <w:b/>
          <w:bCs/>
          <w:szCs w:val="20"/>
        </w:rPr>
        <w:t>på U9-</w:t>
      </w:r>
      <w:r w:rsidRPr="005453E2">
        <w:rPr>
          <w:rFonts w:cstheme="minorHAnsi"/>
          <w:b/>
          <w:bCs/>
          <w:szCs w:val="20"/>
          <w:highlight w:val="yellow"/>
        </w:rPr>
        <w:t>U1</w:t>
      </w:r>
      <w:r w:rsidR="005453E2" w:rsidRPr="005453E2">
        <w:rPr>
          <w:rFonts w:cstheme="minorHAnsi"/>
          <w:b/>
          <w:bCs/>
          <w:szCs w:val="20"/>
          <w:highlight w:val="yellow"/>
        </w:rPr>
        <w:t>5</w:t>
      </w:r>
      <w:r w:rsidRPr="00102A20">
        <w:rPr>
          <w:rFonts w:cstheme="minorHAnsi"/>
          <w:b/>
          <w:bCs/>
          <w:szCs w:val="20"/>
        </w:rPr>
        <w:t xml:space="preserve"> nivå och under ska </w:t>
      </w:r>
      <w:r w:rsidRPr="00993D99">
        <w:rPr>
          <w:rFonts w:cstheme="minorHAnsi"/>
          <w:b/>
          <w:bCs/>
          <w:szCs w:val="20"/>
          <w:u w:val="single"/>
        </w:rPr>
        <w:t>inte</w:t>
      </w:r>
      <w:r w:rsidRPr="00102A20">
        <w:rPr>
          <w:rFonts w:cstheme="minorHAnsi"/>
          <w:b/>
          <w:bCs/>
          <w:szCs w:val="20"/>
        </w:rPr>
        <w:t xml:space="preserve"> aktivt värvas av annan förening</w:t>
      </w:r>
    </w:p>
    <w:p w14:paraId="745CFB3D" w14:textId="3CF44BE9" w:rsidR="00102A20" w:rsidRPr="00102A20" w:rsidRDefault="00102A20" w:rsidP="00102A20">
      <w:pPr>
        <w:pStyle w:val="Pa1"/>
        <w:rPr>
          <w:rFonts w:asciiTheme="minorHAnsi" w:hAnsiTheme="minorHAnsi" w:cstheme="minorHAnsi"/>
          <w:sz w:val="20"/>
          <w:szCs w:val="20"/>
        </w:rPr>
      </w:pPr>
      <w:r w:rsidRPr="00102A20">
        <w:rPr>
          <w:rFonts w:asciiTheme="minorHAnsi" w:hAnsiTheme="minorHAnsi" w:cstheme="minorHAnsi"/>
          <w:sz w:val="20"/>
          <w:szCs w:val="20"/>
        </w:rPr>
        <w:t xml:space="preserve">Spelare i en årskull och inom ett SDF är en del av samma ekosystem och börjar </w:t>
      </w:r>
      <w:r w:rsidR="00993D99">
        <w:rPr>
          <w:rFonts w:asciiTheme="minorHAnsi" w:hAnsiTheme="minorHAnsi" w:cstheme="minorHAnsi"/>
          <w:sz w:val="20"/>
          <w:szCs w:val="20"/>
        </w:rPr>
        <w:t xml:space="preserve">en </w:t>
      </w:r>
      <w:r w:rsidRPr="00102A20">
        <w:rPr>
          <w:rFonts w:asciiTheme="minorHAnsi" w:hAnsiTheme="minorHAnsi" w:cstheme="minorHAnsi"/>
          <w:sz w:val="20"/>
          <w:szCs w:val="20"/>
        </w:rPr>
        <w:t>enskild förening eller enskild ledare agera genom att aktivt värva sätts detta system i gungning</w:t>
      </w:r>
      <w:r w:rsidR="00993D99">
        <w:rPr>
          <w:rFonts w:asciiTheme="minorHAnsi" w:hAnsiTheme="minorHAnsi" w:cstheme="minorHAnsi"/>
          <w:sz w:val="20"/>
          <w:szCs w:val="20"/>
        </w:rPr>
        <w:t xml:space="preserve">. </w:t>
      </w:r>
      <w:r w:rsidRPr="00102A20">
        <w:rPr>
          <w:rFonts w:asciiTheme="minorHAnsi" w:hAnsiTheme="minorHAnsi" w:cstheme="minorHAnsi"/>
          <w:sz w:val="20"/>
          <w:szCs w:val="20"/>
        </w:rPr>
        <w:t xml:space="preserve">och vi riskerar att tappa många spelare. </w:t>
      </w:r>
      <w:r w:rsidR="007D6292">
        <w:rPr>
          <w:rFonts w:asciiTheme="minorHAnsi" w:hAnsiTheme="minorHAnsi" w:cstheme="minorHAnsi"/>
          <w:sz w:val="20"/>
          <w:szCs w:val="20"/>
        </w:rPr>
        <w:t>S</w:t>
      </w:r>
      <w:r w:rsidRPr="00102A20">
        <w:rPr>
          <w:rFonts w:asciiTheme="minorHAnsi" w:hAnsiTheme="minorHAnsi" w:cstheme="minorHAnsi"/>
          <w:sz w:val="20"/>
          <w:szCs w:val="20"/>
        </w:rPr>
        <w:t>amtliga fören</w:t>
      </w:r>
      <w:r w:rsidRPr="00102A20">
        <w:rPr>
          <w:rFonts w:asciiTheme="minorHAnsi" w:hAnsiTheme="minorHAnsi" w:cstheme="minorHAnsi"/>
          <w:sz w:val="20"/>
          <w:szCs w:val="20"/>
        </w:rPr>
        <w:softHyphen/>
        <w:t xml:space="preserve">ingar </w:t>
      </w:r>
      <w:r w:rsidR="007D6292">
        <w:rPr>
          <w:rFonts w:asciiTheme="minorHAnsi" w:hAnsiTheme="minorHAnsi" w:cstheme="minorHAnsi"/>
          <w:sz w:val="20"/>
          <w:szCs w:val="20"/>
        </w:rPr>
        <w:t xml:space="preserve">bör </w:t>
      </w:r>
      <w:r w:rsidRPr="00102A20">
        <w:rPr>
          <w:rFonts w:asciiTheme="minorHAnsi" w:hAnsiTheme="minorHAnsi" w:cstheme="minorHAnsi"/>
          <w:sz w:val="20"/>
          <w:szCs w:val="20"/>
        </w:rPr>
        <w:t>fokusera på att utveckla sin spelarutbildning i hemmamiljö så att spelare och föräldrar kan känna sig lugna.</w:t>
      </w:r>
    </w:p>
    <w:p w14:paraId="2E1F3B63" w14:textId="77777777" w:rsidR="00102A20" w:rsidRPr="00102A20" w:rsidRDefault="00102A20" w:rsidP="00102A20">
      <w:pPr>
        <w:pStyle w:val="Default"/>
        <w:rPr>
          <w:rFonts w:asciiTheme="minorHAnsi" w:hAnsiTheme="minorHAnsi" w:cstheme="minorHAnsi"/>
          <w:sz w:val="20"/>
          <w:szCs w:val="20"/>
        </w:rPr>
      </w:pPr>
    </w:p>
    <w:p w14:paraId="7F3611EA" w14:textId="77777777" w:rsidR="00102A20" w:rsidRPr="00102A20" w:rsidRDefault="00102A20" w:rsidP="00102A20">
      <w:pPr>
        <w:pStyle w:val="Pa8"/>
        <w:spacing w:before="40"/>
        <w:rPr>
          <w:rFonts w:asciiTheme="minorHAnsi" w:hAnsiTheme="minorHAnsi" w:cstheme="minorHAnsi"/>
          <w:b/>
          <w:bCs/>
          <w:sz w:val="20"/>
          <w:szCs w:val="20"/>
        </w:rPr>
      </w:pPr>
      <w:r w:rsidRPr="00102A20">
        <w:rPr>
          <w:rFonts w:asciiTheme="minorHAnsi" w:hAnsiTheme="minorHAnsi" w:cstheme="minorHAnsi"/>
          <w:b/>
          <w:bCs/>
          <w:sz w:val="20"/>
          <w:szCs w:val="20"/>
        </w:rPr>
        <w:t>• Föreningar ska aktivt sträva efter att utvecklas så att spelare vill, kan och får stanna kvar i sin nuvarande förening och hemmamiljö.</w:t>
      </w:r>
    </w:p>
    <w:p w14:paraId="585A2CC0" w14:textId="7364553B" w:rsidR="00102A20" w:rsidRPr="00102A20" w:rsidRDefault="00102A20" w:rsidP="00102A20">
      <w:pPr>
        <w:autoSpaceDE w:val="0"/>
        <w:autoSpaceDN w:val="0"/>
        <w:adjustRightInd w:val="0"/>
        <w:spacing w:after="0" w:line="240" w:lineRule="auto"/>
        <w:rPr>
          <w:rFonts w:cstheme="minorHAnsi"/>
          <w:szCs w:val="20"/>
        </w:rPr>
      </w:pPr>
      <w:r w:rsidRPr="00102A20">
        <w:rPr>
          <w:rFonts w:cstheme="minorHAnsi"/>
          <w:szCs w:val="20"/>
        </w:rPr>
        <w:t xml:space="preserve">Om en förening över tid ska kunna utveckla sin verksamhet </w:t>
      </w:r>
      <w:r w:rsidR="007D6292">
        <w:rPr>
          <w:rFonts w:cstheme="minorHAnsi"/>
          <w:szCs w:val="20"/>
        </w:rPr>
        <w:t>för</w:t>
      </w:r>
      <w:r w:rsidRPr="00102A20">
        <w:rPr>
          <w:rFonts w:cstheme="minorHAnsi"/>
          <w:szCs w:val="20"/>
        </w:rPr>
        <w:t xml:space="preserve"> en riktigt bra utvecklings</w:t>
      </w:r>
      <w:r w:rsidRPr="00102A20">
        <w:rPr>
          <w:rFonts w:cstheme="minorHAnsi"/>
          <w:szCs w:val="20"/>
        </w:rPr>
        <w:softHyphen/>
        <w:t>miljö så behöver de behålla sina spelare och inte bli av med ett antal inför varje säsong. Ur ett individperspektiv vet vi dessutom att den sociala dimensionen, att känna tillhörighet i ett lag, spelar i viktig roll för individens trivsel och motivation som i sin tur påverkar viljan att fortsätta spela då får vi över tid får fler föreningar som kan erbjuda en högkvalitativ utvecklingsmiljö.</w:t>
      </w:r>
    </w:p>
    <w:p w14:paraId="1673AD93" w14:textId="77777777" w:rsidR="00102A20" w:rsidRPr="00102A20" w:rsidRDefault="00102A20" w:rsidP="00102A20">
      <w:pPr>
        <w:pStyle w:val="Default"/>
        <w:rPr>
          <w:rFonts w:asciiTheme="minorHAnsi" w:hAnsiTheme="minorHAnsi" w:cstheme="minorHAnsi"/>
          <w:sz w:val="20"/>
          <w:szCs w:val="20"/>
        </w:rPr>
      </w:pPr>
    </w:p>
    <w:p w14:paraId="6ED6A27D" w14:textId="77777777" w:rsidR="00102A20" w:rsidRPr="00102A20" w:rsidRDefault="00102A20" w:rsidP="00102A20">
      <w:pPr>
        <w:pStyle w:val="Pa8"/>
        <w:spacing w:before="40"/>
        <w:rPr>
          <w:rFonts w:asciiTheme="minorHAnsi" w:hAnsiTheme="minorHAnsi" w:cstheme="minorHAnsi"/>
          <w:i/>
          <w:iCs/>
          <w:sz w:val="20"/>
          <w:szCs w:val="20"/>
        </w:rPr>
      </w:pPr>
      <w:r w:rsidRPr="00102A20">
        <w:rPr>
          <w:rFonts w:asciiTheme="minorHAnsi" w:hAnsiTheme="minorHAnsi" w:cstheme="minorHAnsi"/>
          <w:sz w:val="20"/>
          <w:szCs w:val="20"/>
        </w:rPr>
        <w:t xml:space="preserve">• </w:t>
      </w:r>
      <w:r w:rsidRPr="00102A20">
        <w:rPr>
          <w:rFonts w:asciiTheme="minorHAnsi" w:hAnsiTheme="minorHAnsi" w:cstheme="minorHAnsi"/>
          <w:b/>
          <w:bCs/>
          <w:sz w:val="20"/>
          <w:szCs w:val="20"/>
        </w:rPr>
        <w:t>Vid övergång ska såväl mottagande som lämnande förening vara överens om övergången</w:t>
      </w:r>
    </w:p>
    <w:p w14:paraId="3B247731" w14:textId="77777777" w:rsidR="00102A20" w:rsidRPr="00102A20" w:rsidRDefault="00102A20" w:rsidP="00102A20">
      <w:pPr>
        <w:autoSpaceDE w:val="0"/>
        <w:autoSpaceDN w:val="0"/>
        <w:adjustRightInd w:val="0"/>
        <w:spacing w:after="0" w:line="240" w:lineRule="auto"/>
        <w:rPr>
          <w:rFonts w:cstheme="minorHAnsi"/>
          <w:szCs w:val="20"/>
        </w:rPr>
      </w:pPr>
      <w:r w:rsidRPr="00102A20">
        <w:rPr>
          <w:rFonts w:cstheme="minorHAnsi"/>
          <w:szCs w:val="20"/>
        </w:rPr>
        <w:t>Vi bör dock vara medvetna om att det ibland finns omständigheter som gör att en övergång är det bästa för den enskilda spelaren. Det kan handla om att familjen flyttat eller att spelaren av andra skäl inte bör vara kvar i sin förening. Det är då av största vikt att båda parter här värnar det enskilda barnets bästa och jobbar för att i samförstånd underlätta att individ det berör ges möjligheten att få fortsätta spela ishockey.</w:t>
      </w:r>
    </w:p>
    <w:p w14:paraId="00FD6E4B" w14:textId="77777777" w:rsidR="00102A20" w:rsidRPr="00102A20" w:rsidRDefault="00102A20" w:rsidP="00102A20">
      <w:pPr>
        <w:pStyle w:val="Default"/>
        <w:rPr>
          <w:rFonts w:asciiTheme="minorHAnsi" w:hAnsiTheme="minorHAnsi" w:cstheme="minorHAnsi"/>
          <w:sz w:val="20"/>
          <w:szCs w:val="20"/>
        </w:rPr>
      </w:pPr>
    </w:p>
    <w:p w14:paraId="157CDE68" w14:textId="77777777" w:rsidR="00102A20" w:rsidRPr="00102A20" w:rsidRDefault="00102A20" w:rsidP="00102A20">
      <w:pPr>
        <w:pStyle w:val="Default"/>
        <w:rPr>
          <w:rFonts w:asciiTheme="minorHAnsi" w:hAnsiTheme="minorHAnsi" w:cstheme="minorHAnsi"/>
          <w:b/>
          <w:bCs/>
          <w:sz w:val="20"/>
          <w:szCs w:val="20"/>
        </w:rPr>
      </w:pPr>
      <w:r w:rsidRPr="00102A20">
        <w:rPr>
          <w:rFonts w:asciiTheme="minorHAnsi" w:hAnsiTheme="minorHAnsi" w:cstheme="minorHAnsi"/>
          <w:sz w:val="20"/>
          <w:szCs w:val="20"/>
        </w:rPr>
        <w:t xml:space="preserve">• </w:t>
      </w:r>
      <w:r w:rsidRPr="00102A20">
        <w:rPr>
          <w:rFonts w:asciiTheme="minorHAnsi" w:hAnsiTheme="minorHAnsi" w:cstheme="minorHAnsi"/>
          <w:b/>
          <w:bCs/>
          <w:sz w:val="20"/>
          <w:szCs w:val="20"/>
        </w:rPr>
        <w:t>Arbetsordning</w:t>
      </w:r>
    </w:p>
    <w:p w14:paraId="726D073C" w14:textId="77777777" w:rsidR="00102A20" w:rsidRPr="00102A20" w:rsidRDefault="00102A20" w:rsidP="00102A20">
      <w:pPr>
        <w:pStyle w:val="Default"/>
        <w:rPr>
          <w:rFonts w:asciiTheme="minorHAnsi" w:hAnsiTheme="minorHAnsi" w:cstheme="minorHAnsi"/>
          <w:sz w:val="20"/>
          <w:szCs w:val="20"/>
        </w:rPr>
      </w:pPr>
      <w:r w:rsidRPr="00102A20">
        <w:rPr>
          <w:rFonts w:asciiTheme="minorHAnsi" w:hAnsiTheme="minorHAnsi" w:cstheme="minorHAnsi"/>
          <w:sz w:val="20"/>
          <w:szCs w:val="20"/>
        </w:rPr>
        <w:t xml:space="preserve">Dialog mellan föreningarna är centralt och inga övergångar får ske utan </w:t>
      </w:r>
      <w:r w:rsidRPr="00102A20">
        <w:rPr>
          <w:rFonts w:asciiTheme="minorHAnsi" w:hAnsiTheme="minorHAnsi" w:cstheme="minorHAnsi"/>
          <w:b/>
          <w:bCs/>
          <w:sz w:val="20"/>
          <w:szCs w:val="20"/>
        </w:rPr>
        <w:t xml:space="preserve">personlig </w:t>
      </w:r>
      <w:r w:rsidRPr="00102A20">
        <w:rPr>
          <w:rFonts w:asciiTheme="minorHAnsi" w:hAnsiTheme="minorHAnsi" w:cstheme="minorHAnsi"/>
          <w:sz w:val="20"/>
          <w:szCs w:val="20"/>
        </w:rPr>
        <w:t xml:space="preserve">kontakt mellan de två föreningarna. </w:t>
      </w:r>
    </w:p>
    <w:p w14:paraId="5BBB6AC4" w14:textId="77777777" w:rsidR="00102A20" w:rsidRPr="00102A20" w:rsidRDefault="00102A20" w:rsidP="00102A20">
      <w:pPr>
        <w:pStyle w:val="Default"/>
        <w:rPr>
          <w:rFonts w:asciiTheme="minorHAnsi" w:hAnsiTheme="minorHAnsi" w:cstheme="minorHAnsi"/>
          <w:sz w:val="20"/>
          <w:szCs w:val="20"/>
        </w:rPr>
      </w:pPr>
      <w:r w:rsidRPr="00102A20">
        <w:rPr>
          <w:rFonts w:asciiTheme="minorHAnsi" w:hAnsiTheme="minorHAnsi" w:cstheme="minorHAnsi"/>
          <w:sz w:val="20"/>
          <w:szCs w:val="20"/>
        </w:rPr>
        <w:t>Spelare, föräldrar/vårdnadshavare ska inte kontaktas av ledare i andra föreningar</w:t>
      </w:r>
    </w:p>
    <w:p w14:paraId="3FFBBAE5" w14:textId="77777777" w:rsidR="00102A20" w:rsidRPr="00102A20" w:rsidRDefault="00102A20" w:rsidP="00102A20">
      <w:pPr>
        <w:pStyle w:val="Default"/>
        <w:rPr>
          <w:rFonts w:asciiTheme="minorHAnsi" w:hAnsiTheme="minorHAnsi" w:cstheme="minorHAnsi"/>
          <w:sz w:val="20"/>
          <w:szCs w:val="20"/>
        </w:rPr>
      </w:pPr>
      <w:r w:rsidRPr="00102A20">
        <w:rPr>
          <w:rFonts w:asciiTheme="minorHAnsi" w:hAnsiTheme="minorHAnsi" w:cstheme="minorHAnsi"/>
          <w:sz w:val="20"/>
          <w:szCs w:val="20"/>
        </w:rPr>
        <w:t>Det samma gäller spelare, föräldrar/vårdnadshavare ska inte ta kontakt med en ny förening dialog ska alltid göras i föreningen och föreningarna mellan först.</w:t>
      </w:r>
    </w:p>
    <w:p w14:paraId="47D0D399" w14:textId="77777777" w:rsidR="007D6292" w:rsidRDefault="007D6292" w:rsidP="00102A20">
      <w:pPr>
        <w:autoSpaceDE w:val="0"/>
        <w:autoSpaceDN w:val="0"/>
        <w:adjustRightInd w:val="0"/>
        <w:spacing w:after="0" w:line="240" w:lineRule="auto"/>
        <w:rPr>
          <w:rFonts w:cstheme="minorHAnsi"/>
          <w:szCs w:val="20"/>
        </w:rPr>
      </w:pPr>
    </w:p>
    <w:p w14:paraId="5339B3BA" w14:textId="6B26BA95" w:rsidR="00102A20" w:rsidRPr="00102A20" w:rsidRDefault="00102A20" w:rsidP="00102A20">
      <w:pPr>
        <w:autoSpaceDE w:val="0"/>
        <w:autoSpaceDN w:val="0"/>
        <w:adjustRightInd w:val="0"/>
        <w:spacing w:after="0" w:line="240" w:lineRule="auto"/>
        <w:rPr>
          <w:rFonts w:cstheme="minorHAnsi"/>
          <w:szCs w:val="20"/>
        </w:rPr>
      </w:pPr>
      <w:r w:rsidRPr="00102A20">
        <w:rPr>
          <w:rFonts w:cstheme="minorHAnsi"/>
          <w:szCs w:val="20"/>
        </w:rPr>
        <w:t xml:space="preserve">Övergångar ska i största möjliga mån göras mellan säsongerna. </w:t>
      </w:r>
      <w:r w:rsidRPr="00102A20">
        <w:rPr>
          <w:rFonts w:cstheme="minorHAnsi"/>
          <w:szCs w:val="20"/>
        </w:rPr>
        <w:br/>
        <w:t xml:space="preserve">Viktigt att mottagande förening inte lovar något i dialog med spelare och föräldrar, såsom speltid </w:t>
      </w:r>
    </w:p>
    <w:p w14:paraId="67B0DA68" w14:textId="74939A89" w:rsidR="00102A20" w:rsidRPr="00102A20" w:rsidRDefault="00102A20" w:rsidP="00102A20">
      <w:pPr>
        <w:autoSpaceDE w:val="0"/>
        <w:autoSpaceDN w:val="0"/>
        <w:adjustRightInd w:val="0"/>
        <w:spacing w:after="0" w:line="240" w:lineRule="auto"/>
        <w:rPr>
          <w:rFonts w:cstheme="minorHAnsi"/>
          <w:szCs w:val="20"/>
        </w:rPr>
      </w:pPr>
      <w:r w:rsidRPr="00102A20">
        <w:rPr>
          <w:rFonts w:cstheme="minorHAnsi"/>
          <w:szCs w:val="20"/>
        </w:rPr>
        <w:t xml:space="preserve">och bättre miljö. </w:t>
      </w:r>
      <w:r w:rsidR="00DA4154" w:rsidRPr="00684FC6">
        <w:rPr>
          <w:rFonts w:cstheme="minorHAnsi"/>
          <w:szCs w:val="20"/>
          <w:highlight w:val="yellow"/>
        </w:rPr>
        <w:t xml:space="preserve">Därför föreslås det att </w:t>
      </w:r>
      <w:r w:rsidR="00C13BF5" w:rsidRPr="00684FC6">
        <w:rPr>
          <w:rFonts w:cstheme="minorHAnsi"/>
          <w:szCs w:val="20"/>
          <w:highlight w:val="yellow"/>
        </w:rPr>
        <w:t>samtliga inbland</w:t>
      </w:r>
      <w:r w:rsidR="00024D2F" w:rsidRPr="00684FC6">
        <w:rPr>
          <w:rFonts w:cstheme="minorHAnsi"/>
          <w:szCs w:val="20"/>
          <w:highlight w:val="yellow"/>
        </w:rPr>
        <w:t xml:space="preserve">ade parter träffas fysiskt eller digitalt </w:t>
      </w:r>
      <w:r w:rsidR="00286B40" w:rsidRPr="00684FC6">
        <w:rPr>
          <w:rFonts w:cstheme="minorHAnsi"/>
          <w:szCs w:val="20"/>
          <w:highlight w:val="yellow"/>
        </w:rPr>
        <w:t xml:space="preserve">för en </w:t>
      </w:r>
      <w:r w:rsidR="00442C16" w:rsidRPr="00684FC6">
        <w:rPr>
          <w:rFonts w:cstheme="minorHAnsi"/>
          <w:szCs w:val="20"/>
          <w:highlight w:val="yellow"/>
        </w:rPr>
        <w:t>god övergång</w:t>
      </w:r>
      <w:r w:rsidR="00FB2E39" w:rsidRPr="00684FC6">
        <w:rPr>
          <w:rFonts w:cstheme="minorHAnsi"/>
          <w:szCs w:val="20"/>
          <w:highlight w:val="yellow"/>
        </w:rPr>
        <w:t xml:space="preserve"> och samarbete</w:t>
      </w:r>
      <w:r w:rsidR="00684FC6" w:rsidRPr="00684FC6">
        <w:rPr>
          <w:rFonts w:cstheme="minorHAnsi"/>
          <w:szCs w:val="20"/>
          <w:highlight w:val="yellow"/>
        </w:rPr>
        <w:t>.</w:t>
      </w:r>
      <w:r w:rsidRPr="00102A20">
        <w:rPr>
          <w:rFonts w:cstheme="minorHAnsi"/>
          <w:b/>
          <w:bCs/>
          <w:szCs w:val="20"/>
        </w:rPr>
        <w:br/>
      </w:r>
    </w:p>
    <w:p w14:paraId="06B7C0F2" w14:textId="3741ECCF" w:rsidR="00102A20" w:rsidRPr="00102A20" w:rsidRDefault="00102A20" w:rsidP="0003386F">
      <w:pPr>
        <w:pStyle w:val="Liststycke"/>
        <w:numPr>
          <w:ilvl w:val="0"/>
          <w:numId w:val="1"/>
        </w:numPr>
        <w:autoSpaceDE w:val="0"/>
        <w:autoSpaceDN w:val="0"/>
        <w:adjustRightInd w:val="0"/>
        <w:spacing w:after="0" w:line="240" w:lineRule="auto"/>
        <w:rPr>
          <w:rFonts w:cstheme="minorHAnsi"/>
          <w:szCs w:val="20"/>
        </w:rPr>
      </w:pPr>
      <w:r w:rsidRPr="00102A20">
        <w:rPr>
          <w:rFonts w:cstheme="minorHAnsi"/>
          <w:szCs w:val="20"/>
        </w:rPr>
        <w:t>Om en spelare/förälder önskar flytta till en ny förening ska spelarens ledare/</w:t>
      </w:r>
      <w:r w:rsidR="00BC5B35">
        <w:rPr>
          <w:rFonts w:cstheme="minorHAnsi"/>
          <w:szCs w:val="20"/>
        </w:rPr>
        <w:t xml:space="preserve"> </w:t>
      </w:r>
      <w:r w:rsidR="00065E90">
        <w:rPr>
          <w:rFonts w:cstheme="minorHAnsi"/>
          <w:szCs w:val="20"/>
        </w:rPr>
        <w:t>ungdomsansvarig</w:t>
      </w:r>
      <w:r w:rsidR="00804E38">
        <w:rPr>
          <w:rFonts w:cstheme="minorHAnsi"/>
          <w:szCs w:val="20"/>
        </w:rPr>
        <w:t>/</w:t>
      </w:r>
      <w:r w:rsidR="00BC5B35">
        <w:rPr>
          <w:rFonts w:cstheme="minorHAnsi"/>
          <w:szCs w:val="20"/>
        </w:rPr>
        <w:t xml:space="preserve"> </w:t>
      </w:r>
      <w:r w:rsidRPr="00102A20">
        <w:rPr>
          <w:rFonts w:cstheme="minorHAnsi"/>
          <w:szCs w:val="20"/>
        </w:rPr>
        <w:t>sportchef och ordförande i nuvarande förening alltid kontaktas innan kontakt med ny förening.</w:t>
      </w:r>
    </w:p>
    <w:p w14:paraId="5271AC60" w14:textId="541E67DB" w:rsidR="00102A20" w:rsidRPr="00102A20" w:rsidRDefault="00102A20" w:rsidP="0003386F">
      <w:pPr>
        <w:pStyle w:val="Liststycke"/>
        <w:numPr>
          <w:ilvl w:val="0"/>
          <w:numId w:val="1"/>
        </w:numPr>
        <w:autoSpaceDE w:val="0"/>
        <w:autoSpaceDN w:val="0"/>
        <w:adjustRightInd w:val="0"/>
        <w:spacing w:after="0" w:line="240" w:lineRule="auto"/>
        <w:rPr>
          <w:rFonts w:cstheme="minorHAnsi"/>
          <w:szCs w:val="20"/>
        </w:rPr>
      </w:pPr>
      <w:r w:rsidRPr="00102A20">
        <w:rPr>
          <w:rFonts w:cstheme="minorHAnsi"/>
          <w:szCs w:val="20"/>
        </w:rPr>
        <w:t xml:space="preserve">Det är </w:t>
      </w:r>
      <w:r w:rsidR="000E6CCE">
        <w:rPr>
          <w:rFonts w:cstheme="minorHAnsi"/>
          <w:szCs w:val="20"/>
        </w:rPr>
        <w:t>ungdomsansvarig/</w:t>
      </w:r>
      <w:r w:rsidRPr="00102A20">
        <w:rPr>
          <w:rFonts w:cstheme="minorHAnsi"/>
          <w:szCs w:val="20"/>
        </w:rPr>
        <w:t xml:space="preserve">sportchef/ordförande som tar kontakt med nya föreningen, ska inte göras av spelare/förälder. </w:t>
      </w:r>
    </w:p>
    <w:p w14:paraId="6DEEBC02" w14:textId="77777777" w:rsidR="00102A20" w:rsidRPr="00102A20" w:rsidRDefault="00102A20" w:rsidP="0003386F">
      <w:pPr>
        <w:pStyle w:val="Liststycke"/>
        <w:numPr>
          <w:ilvl w:val="0"/>
          <w:numId w:val="1"/>
        </w:numPr>
        <w:autoSpaceDE w:val="0"/>
        <w:autoSpaceDN w:val="0"/>
        <w:adjustRightInd w:val="0"/>
        <w:spacing w:after="0" w:line="240" w:lineRule="auto"/>
        <w:rPr>
          <w:rFonts w:cstheme="minorHAnsi"/>
          <w:szCs w:val="20"/>
        </w:rPr>
      </w:pPr>
      <w:r w:rsidRPr="00102A20">
        <w:rPr>
          <w:rFonts w:cstheme="minorHAnsi"/>
          <w:szCs w:val="20"/>
        </w:rPr>
        <w:t xml:space="preserve">Eventuell övergång sker på föreningsnivå. </w:t>
      </w:r>
    </w:p>
    <w:p w14:paraId="7AAF9075" w14:textId="77777777" w:rsidR="00102A20" w:rsidRPr="00102A20" w:rsidRDefault="00102A20" w:rsidP="00102A20">
      <w:pPr>
        <w:pStyle w:val="Liststycke"/>
        <w:autoSpaceDE w:val="0"/>
        <w:autoSpaceDN w:val="0"/>
        <w:adjustRightInd w:val="0"/>
        <w:spacing w:after="0" w:line="240" w:lineRule="auto"/>
        <w:rPr>
          <w:rFonts w:cstheme="minorHAnsi"/>
          <w:szCs w:val="20"/>
        </w:rPr>
      </w:pPr>
    </w:p>
    <w:p w14:paraId="3C45E2E6" w14:textId="77777777" w:rsidR="00102A20" w:rsidRPr="00102A20" w:rsidRDefault="00102A20" w:rsidP="0003386F">
      <w:pPr>
        <w:pStyle w:val="Liststycke"/>
        <w:numPr>
          <w:ilvl w:val="0"/>
          <w:numId w:val="1"/>
        </w:numPr>
        <w:autoSpaceDE w:val="0"/>
        <w:autoSpaceDN w:val="0"/>
        <w:adjustRightInd w:val="0"/>
        <w:spacing w:after="0" w:line="240" w:lineRule="auto"/>
        <w:rPr>
          <w:rFonts w:cstheme="minorHAnsi"/>
          <w:szCs w:val="20"/>
        </w:rPr>
      </w:pPr>
      <w:r w:rsidRPr="00102A20">
        <w:rPr>
          <w:rFonts w:cstheme="minorHAnsi"/>
          <w:szCs w:val="20"/>
        </w:rPr>
        <w:lastRenderedPageBreak/>
        <w:t>Övergångshandlingar undertecknas endast av föreningens ordförande/sportchef eller ungdomsansvarig förutsatt att ovanstående punkter genomförts.</w:t>
      </w:r>
    </w:p>
    <w:p w14:paraId="601E57E9" w14:textId="77777777" w:rsidR="00102A20" w:rsidRPr="00102A20" w:rsidRDefault="00102A20" w:rsidP="00102A20">
      <w:pPr>
        <w:pStyle w:val="Liststycke"/>
        <w:rPr>
          <w:rFonts w:cstheme="minorHAnsi"/>
          <w:szCs w:val="20"/>
        </w:rPr>
      </w:pPr>
    </w:p>
    <w:p w14:paraId="071F74FE" w14:textId="77777777" w:rsidR="00102A20" w:rsidRPr="00102A20" w:rsidRDefault="00102A20" w:rsidP="00102A20">
      <w:pPr>
        <w:pStyle w:val="Liststycke"/>
        <w:autoSpaceDE w:val="0"/>
        <w:autoSpaceDN w:val="0"/>
        <w:adjustRightInd w:val="0"/>
        <w:spacing w:after="0" w:line="240" w:lineRule="auto"/>
        <w:rPr>
          <w:rFonts w:cstheme="minorHAnsi"/>
          <w:szCs w:val="20"/>
        </w:rPr>
      </w:pPr>
      <w:r w:rsidRPr="00102A20">
        <w:rPr>
          <w:rFonts w:cstheme="minorHAnsi"/>
          <w:szCs w:val="20"/>
        </w:rPr>
        <w:t xml:space="preserve">     </w:t>
      </w:r>
    </w:p>
    <w:p w14:paraId="11692BB6" w14:textId="7F70BC3F" w:rsidR="00102A20" w:rsidRDefault="0093082D" w:rsidP="00102A20">
      <w:pPr>
        <w:autoSpaceDE w:val="0"/>
        <w:autoSpaceDN w:val="0"/>
        <w:adjustRightInd w:val="0"/>
        <w:spacing w:after="0" w:line="240" w:lineRule="auto"/>
        <w:rPr>
          <w:rFonts w:cstheme="minorHAnsi"/>
          <w:szCs w:val="20"/>
        </w:rPr>
      </w:pPr>
      <w:r>
        <w:rPr>
          <w:rFonts w:cstheme="minorHAnsi"/>
          <w:b/>
          <w:bCs/>
          <w:i/>
          <w:iCs/>
          <w:szCs w:val="20"/>
        </w:rPr>
        <w:t>I xxx förening</w:t>
      </w:r>
      <w:r w:rsidR="00102A20" w:rsidRPr="00102A20">
        <w:rPr>
          <w:rFonts w:cstheme="minorHAnsi"/>
          <w:b/>
          <w:bCs/>
          <w:i/>
          <w:iCs/>
          <w:szCs w:val="20"/>
        </w:rPr>
        <w:t xml:space="preserve"> ska ansvara för att denna överenskommelse tillkännages, levandehålls och förklaras för ledare, tränare, föräldrar och spelare i samtliga föreningens lag samt ska verka för lagens efterlevnad av densamma</w:t>
      </w:r>
      <w:bookmarkStart w:id="11" w:name="_Hlk152151738"/>
      <w:r w:rsidR="00102A20" w:rsidRPr="00102A20">
        <w:rPr>
          <w:rFonts w:cstheme="minorHAnsi"/>
          <w:b/>
          <w:bCs/>
          <w:i/>
          <w:iCs/>
          <w:szCs w:val="20"/>
        </w:rPr>
        <w:t>.</w:t>
      </w:r>
      <w:r w:rsidR="00102A20" w:rsidRPr="00102A20">
        <w:rPr>
          <w:rFonts w:cstheme="minorHAnsi"/>
          <w:szCs w:val="20"/>
        </w:rPr>
        <w:t xml:space="preserve"> </w:t>
      </w:r>
    </w:p>
    <w:p w14:paraId="50240C5D" w14:textId="77777777" w:rsidR="004549EA" w:rsidRDefault="004549EA" w:rsidP="00102A20">
      <w:pPr>
        <w:autoSpaceDE w:val="0"/>
        <w:autoSpaceDN w:val="0"/>
        <w:adjustRightInd w:val="0"/>
        <w:spacing w:after="0" w:line="240" w:lineRule="auto"/>
        <w:rPr>
          <w:rFonts w:cstheme="minorHAnsi"/>
          <w:szCs w:val="20"/>
        </w:rPr>
      </w:pPr>
    </w:p>
    <w:p w14:paraId="290B8246" w14:textId="77777777" w:rsidR="004549EA" w:rsidRDefault="004549EA" w:rsidP="00102A20">
      <w:pPr>
        <w:autoSpaceDE w:val="0"/>
        <w:autoSpaceDN w:val="0"/>
        <w:adjustRightInd w:val="0"/>
        <w:spacing w:after="0" w:line="240" w:lineRule="auto"/>
        <w:rPr>
          <w:rFonts w:cstheme="minorHAnsi"/>
          <w:szCs w:val="20"/>
        </w:rPr>
      </w:pPr>
    </w:p>
    <w:p w14:paraId="1D1ABCCC" w14:textId="77777777" w:rsidR="004549EA" w:rsidRDefault="004549EA" w:rsidP="00102A20">
      <w:pPr>
        <w:autoSpaceDE w:val="0"/>
        <w:autoSpaceDN w:val="0"/>
        <w:adjustRightInd w:val="0"/>
        <w:spacing w:after="0" w:line="240" w:lineRule="auto"/>
        <w:rPr>
          <w:rFonts w:cstheme="minorHAnsi"/>
          <w:szCs w:val="20"/>
        </w:rPr>
      </w:pPr>
    </w:p>
    <w:p w14:paraId="69113023" w14:textId="77777777" w:rsidR="004549EA" w:rsidRDefault="004549EA" w:rsidP="00102A20">
      <w:pPr>
        <w:autoSpaceDE w:val="0"/>
        <w:autoSpaceDN w:val="0"/>
        <w:adjustRightInd w:val="0"/>
        <w:spacing w:after="0" w:line="240" w:lineRule="auto"/>
        <w:rPr>
          <w:rFonts w:cstheme="minorHAnsi"/>
          <w:szCs w:val="20"/>
        </w:rPr>
      </w:pPr>
    </w:p>
    <w:p w14:paraId="21B7644A" w14:textId="77777777" w:rsidR="004549EA" w:rsidRDefault="004549EA" w:rsidP="00102A20">
      <w:pPr>
        <w:autoSpaceDE w:val="0"/>
        <w:autoSpaceDN w:val="0"/>
        <w:adjustRightInd w:val="0"/>
        <w:spacing w:after="0" w:line="240" w:lineRule="auto"/>
        <w:rPr>
          <w:rFonts w:cstheme="minorHAnsi"/>
          <w:szCs w:val="20"/>
        </w:rPr>
      </w:pPr>
    </w:p>
    <w:p w14:paraId="05B88266" w14:textId="7CEA979D" w:rsidR="00954BB1" w:rsidRDefault="00954BB1" w:rsidP="00102A20">
      <w:pPr>
        <w:autoSpaceDE w:val="0"/>
        <w:autoSpaceDN w:val="0"/>
        <w:adjustRightInd w:val="0"/>
        <w:spacing w:after="0" w:line="240" w:lineRule="auto"/>
        <w:rPr>
          <w:rFonts w:cstheme="minorHAnsi"/>
          <w:szCs w:val="20"/>
        </w:rPr>
      </w:pPr>
    </w:p>
    <w:p w14:paraId="12216879" w14:textId="77777777" w:rsidR="00294A4B" w:rsidRPr="00DF6C41" w:rsidRDefault="00294A4B" w:rsidP="00294A4B">
      <w:pPr>
        <w:rPr>
          <w:rFonts w:asciiTheme="majorHAnsi" w:hAnsiTheme="majorHAnsi" w:cs="Cambria"/>
          <w:sz w:val="24"/>
          <w:szCs w:val="24"/>
          <w14:ligatures w14:val="standardContextual"/>
        </w:rPr>
      </w:pPr>
      <w:r w:rsidRPr="00D55789">
        <w:rPr>
          <w:rFonts w:asciiTheme="majorHAnsi" w:hAnsiTheme="majorHAnsi"/>
          <w:b/>
          <w:bCs/>
          <w:sz w:val="52"/>
          <w:szCs w:val="52"/>
        </w:rPr>
        <w:t xml:space="preserve">Alkohol, </w:t>
      </w:r>
      <w:r>
        <w:rPr>
          <w:rFonts w:asciiTheme="majorHAnsi" w:hAnsiTheme="majorHAnsi"/>
          <w:b/>
          <w:bCs/>
          <w:sz w:val="52"/>
          <w:szCs w:val="52"/>
        </w:rPr>
        <w:t>n</w:t>
      </w:r>
      <w:r w:rsidRPr="00D55789">
        <w:rPr>
          <w:rFonts w:asciiTheme="majorHAnsi" w:hAnsiTheme="majorHAnsi"/>
          <w:b/>
          <w:bCs/>
          <w:sz w:val="52"/>
          <w:szCs w:val="52"/>
        </w:rPr>
        <w:t xml:space="preserve">arkotika, </w:t>
      </w:r>
      <w:r>
        <w:rPr>
          <w:rFonts w:asciiTheme="majorHAnsi" w:hAnsiTheme="majorHAnsi"/>
          <w:b/>
          <w:bCs/>
          <w:sz w:val="52"/>
          <w:szCs w:val="52"/>
        </w:rPr>
        <w:t>d</w:t>
      </w:r>
      <w:r w:rsidRPr="00D55789">
        <w:rPr>
          <w:rFonts w:asciiTheme="majorHAnsi" w:hAnsiTheme="majorHAnsi"/>
          <w:b/>
          <w:bCs/>
          <w:sz w:val="52"/>
          <w:szCs w:val="52"/>
        </w:rPr>
        <w:t xml:space="preserve">oping, </w:t>
      </w:r>
      <w:r>
        <w:rPr>
          <w:rFonts w:asciiTheme="majorHAnsi" w:hAnsiTheme="majorHAnsi"/>
          <w:b/>
          <w:bCs/>
          <w:sz w:val="52"/>
          <w:szCs w:val="52"/>
        </w:rPr>
        <w:t>t</w:t>
      </w:r>
      <w:r w:rsidRPr="00D55789">
        <w:rPr>
          <w:rFonts w:asciiTheme="majorHAnsi" w:hAnsiTheme="majorHAnsi"/>
          <w:b/>
          <w:bCs/>
          <w:sz w:val="52"/>
          <w:szCs w:val="52"/>
        </w:rPr>
        <w:t xml:space="preserve">obak och </w:t>
      </w:r>
      <w:r>
        <w:rPr>
          <w:rFonts w:asciiTheme="majorHAnsi" w:hAnsiTheme="majorHAnsi"/>
          <w:b/>
          <w:bCs/>
          <w:sz w:val="52"/>
          <w:szCs w:val="52"/>
        </w:rPr>
        <w:t>s</w:t>
      </w:r>
      <w:r w:rsidRPr="00D55789">
        <w:rPr>
          <w:rFonts w:asciiTheme="majorHAnsi" w:hAnsiTheme="majorHAnsi"/>
          <w:b/>
          <w:bCs/>
          <w:sz w:val="52"/>
          <w:szCs w:val="52"/>
        </w:rPr>
        <w:t xml:space="preserve">pel </w:t>
      </w:r>
      <w:r w:rsidRPr="00DF6C41">
        <w:rPr>
          <w:b/>
          <w:bCs/>
          <w:sz w:val="24"/>
          <w:szCs w:val="24"/>
        </w:rPr>
        <w:t>(missbruk och matchfix</w:t>
      </w:r>
      <w:r>
        <w:rPr>
          <w:b/>
          <w:bCs/>
          <w:sz w:val="24"/>
          <w:szCs w:val="24"/>
        </w:rPr>
        <w:t>n</w:t>
      </w:r>
      <w:r w:rsidRPr="00DF6C41">
        <w:rPr>
          <w:b/>
          <w:bCs/>
          <w:sz w:val="24"/>
          <w:szCs w:val="24"/>
        </w:rPr>
        <w:t>ing)</w:t>
      </w:r>
      <w:r w:rsidRPr="00DF6C41">
        <w:rPr>
          <w:rFonts w:asciiTheme="majorHAnsi" w:hAnsiTheme="majorHAnsi"/>
          <w:b/>
          <w:bCs/>
          <w:sz w:val="24"/>
          <w:szCs w:val="24"/>
        </w:rPr>
        <w:t xml:space="preserve"> </w:t>
      </w:r>
      <w:r w:rsidRPr="00DF6C41">
        <w:rPr>
          <w:sz w:val="24"/>
          <w:szCs w:val="24"/>
        </w:rPr>
        <w:t>Gemensam ANDTS-policy för föreningar</w:t>
      </w:r>
    </w:p>
    <w:p w14:paraId="26B1AA66" w14:textId="77777777" w:rsidR="00294A4B" w:rsidRPr="00572052" w:rsidRDefault="00294A4B" w:rsidP="00294A4B">
      <w:pPr>
        <w:pStyle w:val="Default"/>
        <w:rPr>
          <w:rFonts w:asciiTheme="minorHAnsi" w:hAnsiTheme="minorHAnsi"/>
          <w:b/>
          <w:bCs/>
          <w:color w:val="auto"/>
          <w:sz w:val="20"/>
          <w:szCs w:val="20"/>
        </w:rPr>
      </w:pPr>
    </w:p>
    <w:p w14:paraId="08E2D221" w14:textId="77777777" w:rsidR="00294A4B" w:rsidRPr="008B12C8" w:rsidRDefault="00294A4B" w:rsidP="00294A4B">
      <w:pPr>
        <w:pStyle w:val="Default"/>
        <w:spacing w:after="100" w:afterAutospacing="1"/>
        <w:rPr>
          <w:rFonts w:asciiTheme="minorHAnsi" w:hAnsiTheme="minorHAnsi" w:cstheme="minorHAnsi"/>
          <w:sz w:val="20"/>
          <w:szCs w:val="20"/>
        </w:rPr>
      </w:pPr>
      <w:r>
        <w:rPr>
          <w:rFonts w:asciiTheme="minorHAnsi" w:hAnsiTheme="minorHAnsi" w:cstheme="minorHAnsi"/>
          <w:sz w:val="20"/>
          <w:szCs w:val="20"/>
        </w:rPr>
        <w:t>Föreningen har</w:t>
      </w:r>
      <w:r w:rsidRPr="00725AD1">
        <w:rPr>
          <w:rFonts w:asciiTheme="minorHAnsi" w:hAnsiTheme="minorHAnsi" w:cstheme="minorHAnsi"/>
          <w:sz w:val="20"/>
          <w:szCs w:val="20"/>
        </w:rPr>
        <w:t xml:space="preserve"> </w:t>
      </w:r>
      <w:r>
        <w:rPr>
          <w:rFonts w:asciiTheme="minorHAnsi" w:hAnsiTheme="minorHAnsi" w:cstheme="minorHAnsi"/>
          <w:sz w:val="20"/>
          <w:szCs w:val="20"/>
        </w:rPr>
        <w:t xml:space="preserve">en </w:t>
      </w:r>
      <w:r w:rsidRPr="00725AD1">
        <w:rPr>
          <w:rFonts w:asciiTheme="minorHAnsi" w:hAnsiTheme="minorHAnsi" w:cstheme="minorHAnsi"/>
          <w:sz w:val="20"/>
          <w:szCs w:val="20"/>
        </w:rPr>
        <w:t>gemensam</w:t>
      </w:r>
      <w:r>
        <w:rPr>
          <w:rFonts w:asciiTheme="minorHAnsi" w:hAnsiTheme="minorHAnsi" w:cstheme="minorHAnsi"/>
          <w:sz w:val="20"/>
          <w:szCs w:val="20"/>
        </w:rPr>
        <w:t xml:space="preserve"> ståndpunkt </w:t>
      </w:r>
      <w:r w:rsidRPr="00725AD1">
        <w:rPr>
          <w:rFonts w:asciiTheme="minorHAnsi" w:hAnsiTheme="minorHAnsi" w:cstheme="minorHAnsi"/>
          <w:sz w:val="20"/>
          <w:szCs w:val="20"/>
        </w:rPr>
        <w:t xml:space="preserve">mot alkohol, narkotika, doping, tobak och spel. </w:t>
      </w:r>
      <w:r>
        <w:rPr>
          <w:rFonts w:asciiTheme="minorHAnsi" w:hAnsiTheme="minorHAnsi" w:cstheme="minorHAnsi"/>
          <w:sz w:val="20"/>
          <w:szCs w:val="20"/>
        </w:rPr>
        <w:br/>
      </w:r>
      <w:r w:rsidRPr="00725AD1">
        <w:rPr>
          <w:rFonts w:asciiTheme="minorHAnsi" w:hAnsiTheme="minorHAnsi" w:cstheme="minorHAnsi"/>
          <w:sz w:val="20"/>
          <w:szCs w:val="20"/>
        </w:rPr>
        <w:t xml:space="preserve">Genom att alla våra medlemmar, oavsett vilken förening de engagerar sig i, möts av samma budskap kan vi </w:t>
      </w:r>
      <w:r w:rsidRPr="008B12C8">
        <w:rPr>
          <w:rFonts w:asciiTheme="minorHAnsi" w:hAnsiTheme="minorHAnsi" w:cstheme="minorHAnsi"/>
          <w:sz w:val="20"/>
          <w:szCs w:val="20"/>
        </w:rPr>
        <w:t xml:space="preserve">tillsammans: </w:t>
      </w:r>
    </w:p>
    <w:p w14:paraId="00A3E743" w14:textId="77777777" w:rsidR="00294A4B" w:rsidRPr="008B12C8" w:rsidRDefault="00294A4B" w:rsidP="00294A4B">
      <w:pPr>
        <w:pStyle w:val="Default"/>
        <w:numPr>
          <w:ilvl w:val="0"/>
          <w:numId w:val="4"/>
        </w:numPr>
        <w:spacing w:after="100" w:afterAutospacing="1"/>
        <w:ind w:left="284"/>
        <w:rPr>
          <w:rFonts w:ascii="Symbol" w:hAnsi="Symbol" w:cs="Symbol"/>
          <w:szCs w:val="20"/>
        </w:rPr>
      </w:pPr>
      <w:r w:rsidRPr="008B12C8">
        <w:rPr>
          <w:rFonts w:asciiTheme="minorHAnsi" w:hAnsiTheme="minorHAnsi" w:cstheme="minorHAnsi"/>
          <w:color w:val="auto"/>
          <w:sz w:val="20"/>
          <w:szCs w:val="20"/>
        </w:rPr>
        <w:t xml:space="preserve">Bidra till att öka kunskapen om negativa effekter av alkohol, narkotika, doping, tobak och spel på såväl idrott som samhälle.  </w:t>
      </w:r>
    </w:p>
    <w:p w14:paraId="2AEBB811" w14:textId="77777777" w:rsidR="00294A4B" w:rsidRPr="008B12C8" w:rsidRDefault="00294A4B" w:rsidP="00294A4B">
      <w:pPr>
        <w:pStyle w:val="Liststycke"/>
        <w:numPr>
          <w:ilvl w:val="0"/>
          <w:numId w:val="4"/>
        </w:numPr>
        <w:autoSpaceDE w:val="0"/>
        <w:autoSpaceDN w:val="0"/>
        <w:adjustRightInd w:val="0"/>
        <w:spacing w:after="100" w:afterAutospacing="1" w:line="240" w:lineRule="auto"/>
        <w:ind w:left="284"/>
        <w:rPr>
          <w:rFonts w:cstheme="minorHAnsi"/>
          <w:szCs w:val="20"/>
        </w:rPr>
      </w:pPr>
      <w:r w:rsidRPr="008B12C8">
        <w:rPr>
          <w:rFonts w:cstheme="minorHAnsi"/>
          <w:szCs w:val="20"/>
        </w:rPr>
        <w:t xml:space="preserve">Våra ledare, tränare och förtroendevalda är i sitt förhållningssätt till ANDTS ett föredöme för barn och ungdomar. </w:t>
      </w:r>
    </w:p>
    <w:p w14:paraId="30012148" w14:textId="77777777" w:rsidR="00294A4B" w:rsidRPr="008B12C8" w:rsidRDefault="00294A4B" w:rsidP="00294A4B">
      <w:pPr>
        <w:pStyle w:val="Liststycke"/>
        <w:numPr>
          <w:ilvl w:val="0"/>
          <w:numId w:val="4"/>
        </w:numPr>
        <w:autoSpaceDE w:val="0"/>
        <w:autoSpaceDN w:val="0"/>
        <w:adjustRightInd w:val="0"/>
        <w:spacing w:after="100" w:afterAutospacing="1" w:line="240" w:lineRule="auto"/>
        <w:ind w:left="284"/>
        <w:rPr>
          <w:rFonts w:cstheme="minorHAnsi"/>
          <w:szCs w:val="20"/>
        </w:rPr>
      </w:pPr>
      <w:r w:rsidRPr="008B12C8">
        <w:rPr>
          <w:rFonts w:cstheme="minorHAnsi"/>
          <w:szCs w:val="20"/>
        </w:rPr>
        <w:t xml:space="preserve">Vi dricker inte alkohol när vi bär föreningens kläder/utrustning. </w:t>
      </w:r>
    </w:p>
    <w:p w14:paraId="36669E39" w14:textId="77777777" w:rsidR="00294A4B" w:rsidRPr="008B12C8" w:rsidRDefault="00294A4B" w:rsidP="00294A4B">
      <w:pPr>
        <w:pStyle w:val="Liststycke"/>
        <w:numPr>
          <w:ilvl w:val="0"/>
          <w:numId w:val="4"/>
        </w:numPr>
        <w:autoSpaceDE w:val="0"/>
        <w:autoSpaceDN w:val="0"/>
        <w:adjustRightInd w:val="0"/>
        <w:spacing w:after="100" w:afterAutospacing="1" w:line="240" w:lineRule="auto"/>
        <w:ind w:left="284"/>
        <w:rPr>
          <w:rFonts w:cstheme="minorHAnsi"/>
          <w:szCs w:val="20"/>
        </w:rPr>
      </w:pPr>
      <w:r w:rsidRPr="008B12C8">
        <w:rPr>
          <w:rFonts w:cstheme="minorHAnsi"/>
          <w:szCs w:val="20"/>
        </w:rPr>
        <w:t>Våra ledare och tränare dricker inte alkohol i samband med träningsläger, t</w:t>
      </w:r>
      <w:r>
        <w:rPr>
          <w:rFonts w:cstheme="minorHAnsi"/>
          <w:szCs w:val="20"/>
        </w:rPr>
        <w:t>räningar</w:t>
      </w:r>
      <w:r w:rsidRPr="008B12C8">
        <w:rPr>
          <w:rFonts w:cstheme="minorHAnsi"/>
          <w:szCs w:val="20"/>
        </w:rPr>
        <w:t xml:space="preserve">, matcher eller annan verksamhet där man ansvarar för föreningarnas barn och ungdomar. </w:t>
      </w:r>
    </w:p>
    <w:p w14:paraId="19D0CD19" w14:textId="77777777" w:rsidR="00294A4B" w:rsidRPr="008B12C8" w:rsidRDefault="00294A4B" w:rsidP="00294A4B">
      <w:pPr>
        <w:pStyle w:val="Liststycke"/>
        <w:numPr>
          <w:ilvl w:val="0"/>
          <w:numId w:val="4"/>
        </w:numPr>
        <w:autoSpaceDE w:val="0"/>
        <w:autoSpaceDN w:val="0"/>
        <w:adjustRightInd w:val="0"/>
        <w:spacing w:after="100" w:afterAutospacing="1" w:line="240" w:lineRule="auto"/>
        <w:ind w:left="284"/>
        <w:rPr>
          <w:rFonts w:cstheme="minorHAnsi"/>
          <w:szCs w:val="20"/>
        </w:rPr>
      </w:pPr>
      <w:r w:rsidRPr="008B12C8">
        <w:rPr>
          <w:rFonts w:cstheme="minorHAnsi"/>
          <w:szCs w:val="20"/>
        </w:rPr>
        <w:t xml:space="preserve">Vi är restriktiva vid val av sponsorer som kan uppmuntra, eller på annat sätt leda, till ökad alkoholkonsumtion. </w:t>
      </w:r>
    </w:p>
    <w:p w14:paraId="7A58EA22" w14:textId="77777777" w:rsidR="00294A4B" w:rsidRDefault="00294A4B" w:rsidP="00294A4B">
      <w:pPr>
        <w:pStyle w:val="Default"/>
        <w:numPr>
          <w:ilvl w:val="0"/>
          <w:numId w:val="4"/>
        </w:numPr>
        <w:spacing w:after="100" w:afterAutospacing="1"/>
        <w:ind w:left="284"/>
        <w:rPr>
          <w:rFonts w:asciiTheme="minorHAnsi" w:hAnsiTheme="minorHAnsi" w:cstheme="minorHAnsi"/>
          <w:sz w:val="20"/>
          <w:szCs w:val="20"/>
        </w:rPr>
      </w:pPr>
      <w:r w:rsidRPr="008B12C8">
        <w:rPr>
          <w:rFonts w:asciiTheme="minorHAnsi" w:hAnsiTheme="minorHAnsi" w:cstheme="minorHAnsi"/>
          <w:sz w:val="20"/>
          <w:szCs w:val="20"/>
        </w:rPr>
        <w:t>Narkotika- och dopingklassade substanser får aldrig förekomma på något sätt i vår verksamhet utan läkarintyg, kom ihåg att söka dispens om nödvändigt</w:t>
      </w:r>
      <w:r>
        <w:rPr>
          <w:rFonts w:asciiTheme="minorHAnsi" w:hAnsiTheme="minorHAnsi" w:cstheme="minorHAnsi"/>
          <w:sz w:val="20"/>
          <w:szCs w:val="20"/>
        </w:rPr>
        <w:t>.</w:t>
      </w:r>
    </w:p>
    <w:p w14:paraId="401B0114" w14:textId="77777777" w:rsidR="00294A4B" w:rsidRPr="008B12C8" w:rsidRDefault="00294A4B" w:rsidP="00294A4B">
      <w:pPr>
        <w:pStyle w:val="Liststycke"/>
        <w:numPr>
          <w:ilvl w:val="0"/>
          <w:numId w:val="4"/>
        </w:numPr>
        <w:autoSpaceDE w:val="0"/>
        <w:autoSpaceDN w:val="0"/>
        <w:adjustRightInd w:val="0"/>
        <w:spacing w:after="100" w:afterAutospacing="1" w:line="240" w:lineRule="auto"/>
        <w:ind w:left="284"/>
        <w:rPr>
          <w:rFonts w:cstheme="minorHAnsi"/>
          <w:szCs w:val="20"/>
        </w:rPr>
      </w:pPr>
      <w:r w:rsidRPr="008B12C8">
        <w:rPr>
          <w:rFonts w:cstheme="minorHAnsi"/>
          <w:szCs w:val="20"/>
        </w:rPr>
        <w:t>Våra ledare, tränare och förtroendevalda är i sitt förhållningssätt till</w:t>
      </w:r>
      <w:r>
        <w:rPr>
          <w:rFonts w:cstheme="minorHAnsi"/>
          <w:szCs w:val="20"/>
        </w:rPr>
        <w:t xml:space="preserve"> spel om pengar,</w:t>
      </w:r>
      <w:r w:rsidRPr="008B12C8">
        <w:rPr>
          <w:rFonts w:cstheme="minorHAnsi"/>
          <w:szCs w:val="20"/>
        </w:rPr>
        <w:t xml:space="preserve"> ett föredöme för barn och ungdomar. </w:t>
      </w:r>
    </w:p>
    <w:p w14:paraId="25BF4784" w14:textId="59B45F3A" w:rsidR="00723670" w:rsidRDefault="00294A4B" w:rsidP="00723670">
      <w:pPr>
        <w:pStyle w:val="Default"/>
        <w:spacing w:after="100" w:afterAutospacing="1"/>
        <w:ind w:left="-76"/>
        <w:rPr>
          <w:rFonts w:asciiTheme="minorHAnsi" w:hAnsiTheme="minorHAnsi" w:cstheme="minorHAnsi"/>
          <w:sz w:val="20"/>
          <w:szCs w:val="20"/>
        </w:rPr>
      </w:pPr>
      <w:r w:rsidRPr="003B5C84">
        <w:rPr>
          <w:rFonts w:asciiTheme="minorHAnsi" w:hAnsiTheme="minorHAnsi" w:cstheme="minorHAnsi"/>
          <w:sz w:val="20"/>
          <w:szCs w:val="20"/>
        </w:rPr>
        <w:t xml:space="preserve">Vid misstanke om bruk/missbruk av </w:t>
      </w:r>
      <w:r w:rsidRPr="003B5C84">
        <w:rPr>
          <w:rFonts w:asciiTheme="minorHAnsi" w:hAnsiTheme="minorHAnsi"/>
          <w:sz w:val="20"/>
          <w:szCs w:val="20"/>
        </w:rPr>
        <w:t>ANDTS</w:t>
      </w:r>
      <w:r>
        <w:rPr>
          <w:rFonts w:asciiTheme="minorHAnsi" w:hAnsiTheme="minorHAnsi" w:cstheme="minorHAnsi"/>
          <w:sz w:val="20"/>
          <w:szCs w:val="20"/>
        </w:rPr>
        <w:t xml:space="preserve">, </w:t>
      </w:r>
      <w:r w:rsidRPr="003B5C84">
        <w:rPr>
          <w:rFonts w:asciiTheme="minorHAnsi" w:hAnsiTheme="minorHAnsi" w:cstheme="minorHAnsi"/>
          <w:sz w:val="20"/>
          <w:szCs w:val="20"/>
        </w:rPr>
        <w:t>prata</w:t>
      </w:r>
      <w:r>
        <w:rPr>
          <w:rFonts w:asciiTheme="minorHAnsi" w:hAnsiTheme="minorHAnsi" w:cstheme="minorHAnsi"/>
          <w:sz w:val="20"/>
          <w:szCs w:val="20"/>
        </w:rPr>
        <w:t>r man med spelare, ledaren och/eller förtroendevald.</w:t>
      </w:r>
      <w:r>
        <w:rPr>
          <w:rFonts w:asciiTheme="minorHAnsi" w:hAnsiTheme="minorHAnsi" w:cstheme="minorHAnsi"/>
          <w:sz w:val="20"/>
          <w:szCs w:val="20"/>
        </w:rPr>
        <w:br/>
        <w:t xml:space="preserve">För att ge stöd och åtgärda eventuellt problem.  </w:t>
      </w:r>
    </w:p>
    <w:p w14:paraId="13579F80" w14:textId="77777777" w:rsidR="00723670" w:rsidRPr="003C6686" w:rsidRDefault="00723670" w:rsidP="00723670">
      <w:pPr>
        <w:pStyle w:val="Normalwebb"/>
        <w:spacing w:before="0" w:beforeAutospacing="0" w:after="360" w:afterAutospacing="0"/>
        <w:rPr>
          <w:rFonts w:asciiTheme="majorHAnsi" w:hAnsiTheme="majorHAnsi"/>
          <w:b/>
          <w:bCs/>
          <w:color w:val="001932"/>
          <w:spacing w:val="5"/>
          <w:sz w:val="52"/>
          <w:szCs w:val="52"/>
        </w:rPr>
      </w:pPr>
      <w:r w:rsidRPr="003C6686">
        <w:rPr>
          <w:rFonts w:asciiTheme="majorHAnsi" w:hAnsiTheme="majorHAnsi"/>
          <w:b/>
          <w:bCs/>
          <w:color w:val="001932"/>
          <w:spacing w:val="5"/>
          <w:sz w:val="52"/>
          <w:szCs w:val="52"/>
        </w:rPr>
        <w:t>Psykisk hälsa</w:t>
      </w:r>
    </w:p>
    <w:p w14:paraId="238EA8F3" w14:textId="77777777" w:rsidR="00723670" w:rsidRDefault="00723670" w:rsidP="00723670">
      <w:pPr>
        <w:pStyle w:val="Normalwebb"/>
        <w:spacing w:before="0" w:beforeAutospacing="0" w:after="360" w:afterAutospacing="0"/>
        <w:rPr>
          <w:rFonts w:asciiTheme="minorHAnsi" w:hAnsiTheme="minorHAnsi"/>
          <w:color w:val="001932"/>
          <w:spacing w:val="5"/>
          <w:sz w:val="20"/>
          <w:szCs w:val="20"/>
        </w:rPr>
      </w:pPr>
      <w:r>
        <w:rPr>
          <w:rFonts w:asciiTheme="minorHAnsi" w:hAnsiTheme="minorHAnsi"/>
          <w:color w:val="001932"/>
          <w:spacing w:val="5"/>
          <w:sz w:val="20"/>
          <w:szCs w:val="20"/>
        </w:rPr>
        <w:t xml:space="preserve">Risken för psykisk ohälsa är som störst för idrottare som är på toppen av sin tränings- och tävlingsnivå på grund av de krav som ställs på individen. Både från omgivning och från individens egen kravställning. Psykisk ohälsa påverkas även av mer av miljöer med maskulin norm och om en spelare inte får den stöttning den behöver kan det komma att påverka både prestation och mående. </w:t>
      </w:r>
      <w:r w:rsidRPr="00561811">
        <w:rPr>
          <w:rFonts w:asciiTheme="minorHAnsi" w:hAnsiTheme="minorHAnsi"/>
          <w:color w:val="000000"/>
          <w:sz w:val="20"/>
          <w:szCs w:val="20"/>
        </w:rPr>
        <w:lastRenderedPageBreak/>
        <w:t xml:space="preserve">Uppmuntran och andra positiva attityder kan underlätta och minska stigmat kring att söka hjälp. </w:t>
      </w:r>
      <w:r>
        <w:rPr>
          <w:rFonts w:asciiTheme="minorHAnsi" w:hAnsiTheme="minorHAnsi"/>
          <w:color w:val="000000"/>
          <w:sz w:val="20"/>
          <w:szCs w:val="20"/>
        </w:rPr>
        <w:br/>
      </w:r>
      <w:r w:rsidRPr="00993D99">
        <w:rPr>
          <w:rFonts w:asciiTheme="minorHAnsi" w:eastAsiaTheme="minorHAnsi" w:hAnsiTheme="minorHAnsi" w:cs="Arial"/>
          <w:b/>
          <w:bCs/>
          <w:color w:val="191919"/>
          <w:sz w:val="20"/>
          <w:szCs w:val="20"/>
          <w:shd w:val="clear" w:color="auto" w:fill="FFFFFF"/>
          <w:lang w:eastAsia="en-US"/>
        </w:rPr>
        <w:t>Att agera och våga fråga är två viktiga saker när någon i din närhet mår dåligt.</w:t>
      </w:r>
      <w:r w:rsidRPr="00993D99">
        <w:rPr>
          <w:rFonts w:ascii="Arial" w:eastAsiaTheme="minorHAnsi" w:hAnsi="Arial" w:cs="Arial"/>
          <w:b/>
          <w:bCs/>
          <w:color w:val="191919"/>
          <w:sz w:val="27"/>
          <w:szCs w:val="27"/>
          <w:shd w:val="clear" w:color="auto" w:fill="FFFFFF"/>
          <w:lang w:eastAsia="en-US"/>
        </w:rPr>
        <w:t> </w:t>
      </w:r>
    </w:p>
    <w:p w14:paraId="1D63A903" w14:textId="77777777" w:rsidR="00723670" w:rsidRPr="00723670" w:rsidRDefault="00723670" w:rsidP="00723670">
      <w:pPr>
        <w:pStyle w:val="Default"/>
        <w:spacing w:after="100" w:afterAutospacing="1"/>
        <w:ind w:left="-76"/>
        <w:rPr>
          <w:rFonts w:asciiTheme="minorHAnsi" w:hAnsiTheme="minorHAnsi" w:cstheme="minorHAnsi"/>
          <w:sz w:val="20"/>
          <w:szCs w:val="20"/>
        </w:rPr>
      </w:pPr>
    </w:p>
    <w:p w14:paraId="0D4FCBAB" w14:textId="77777777" w:rsidR="004549EA" w:rsidRDefault="004549EA" w:rsidP="00102A20">
      <w:pPr>
        <w:autoSpaceDE w:val="0"/>
        <w:autoSpaceDN w:val="0"/>
        <w:adjustRightInd w:val="0"/>
        <w:spacing w:after="0" w:line="240" w:lineRule="auto"/>
        <w:rPr>
          <w:rFonts w:cstheme="minorHAnsi"/>
          <w:szCs w:val="20"/>
        </w:rPr>
      </w:pPr>
    </w:p>
    <w:p w14:paraId="7C45CDF6" w14:textId="77777777" w:rsidR="004549EA" w:rsidRDefault="004549EA" w:rsidP="00102A20">
      <w:pPr>
        <w:autoSpaceDE w:val="0"/>
        <w:autoSpaceDN w:val="0"/>
        <w:adjustRightInd w:val="0"/>
        <w:spacing w:after="0" w:line="240" w:lineRule="auto"/>
        <w:rPr>
          <w:rFonts w:cstheme="minorHAnsi"/>
          <w:szCs w:val="20"/>
        </w:rPr>
      </w:pPr>
    </w:p>
    <w:p w14:paraId="730F3B5F" w14:textId="77777777" w:rsidR="004549EA" w:rsidRDefault="004549EA" w:rsidP="00102A20">
      <w:pPr>
        <w:autoSpaceDE w:val="0"/>
        <w:autoSpaceDN w:val="0"/>
        <w:adjustRightInd w:val="0"/>
        <w:spacing w:after="0" w:line="240" w:lineRule="auto"/>
        <w:rPr>
          <w:rFonts w:cstheme="minorHAnsi"/>
          <w:szCs w:val="20"/>
        </w:rPr>
      </w:pPr>
    </w:p>
    <w:p w14:paraId="153DAE10" w14:textId="77777777" w:rsidR="004549EA" w:rsidRDefault="004549EA" w:rsidP="00102A20">
      <w:pPr>
        <w:autoSpaceDE w:val="0"/>
        <w:autoSpaceDN w:val="0"/>
        <w:adjustRightInd w:val="0"/>
        <w:spacing w:after="0" w:line="240" w:lineRule="auto"/>
        <w:rPr>
          <w:rFonts w:cstheme="minorHAnsi"/>
          <w:szCs w:val="20"/>
        </w:rPr>
      </w:pPr>
    </w:p>
    <w:p w14:paraId="35504584" w14:textId="77777777" w:rsidR="004549EA" w:rsidRDefault="004549EA" w:rsidP="00102A20">
      <w:pPr>
        <w:autoSpaceDE w:val="0"/>
        <w:autoSpaceDN w:val="0"/>
        <w:adjustRightInd w:val="0"/>
        <w:spacing w:after="0" w:line="240" w:lineRule="auto"/>
        <w:rPr>
          <w:rFonts w:cstheme="minorHAnsi"/>
          <w:szCs w:val="20"/>
        </w:rPr>
      </w:pPr>
    </w:p>
    <w:p w14:paraId="63A4584D" w14:textId="77777777" w:rsidR="004549EA" w:rsidRDefault="004549EA" w:rsidP="00102A20">
      <w:pPr>
        <w:autoSpaceDE w:val="0"/>
        <w:autoSpaceDN w:val="0"/>
        <w:adjustRightInd w:val="0"/>
        <w:spacing w:after="0" w:line="240" w:lineRule="auto"/>
        <w:rPr>
          <w:rFonts w:cstheme="minorHAnsi"/>
          <w:szCs w:val="20"/>
        </w:rPr>
      </w:pPr>
    </w:p>
    <w:p w14:paraId="4E24E4EB" w14:textId="77777777" w:rsidR="004549EA" w:rsidRDefault="004549EA" w:rsidP="00102A20">
      <w:pPr>
        <w:autoSpaceDE w:val="0"/>
        <w:autoSpaceDN w:val="0"/>
        <w:adjustRightInd w:val="0"/>
        <w:spacing w:after="0" w:line="240" w:lineRule="auto"/>
        <w:rPr>
          <w:rFonts w:cstheme="minorHAnsi"/>
          <w:szCs w:val="20"/>
        </w:rPr>
      </w:pPr>
    </w:p>
    <w:p w14:paraId="5344C44E" w14:textId="77777777" w:rsidR="004549EA" w:rsidRDefault="004549EA" w:rsidP="00102A20">
      <w:pPr>
        <w:autoSpaceDE w:val="0"/>
        <w:autoSpaceDN w:val="0"/>
        <w:adjustRightInd w:val="0"/>
        <w:spacing w:after="0" w:line="240" w:lineRule="auto"/>
        <w:rPr>
          <w:rFonts w:cstheme="minorHAnsi"/>
          <w:szCs w:val="20"/>
        </w:rPr>
      </w:pPr>
    </w:p>
    <w:p w14:paraId="0F10E9EB" w14:textId="77777777" w:rsidR="001E588F" w:rsidRDefault="001E588F" w:rsidP="00102A20">
      <w:pPr>
        <w:autoSpaceDE w:val="0"/>
        <w:autoSpaceDN w:val="0"/>
        <w:adjustRightInd w:val="0"/>
        <w:spacing w:after="0" w:line="240" w:lineRule="auto"/>
        <w:rPr>
          <w:rFonts w:cstheme="minorHAnsi"/>
          <w:szCs w:val="20"/>
        </w:rPr>
      </w:pPr>
    </w:p>
    <w:p w14:paraId="729D8AE3" w14:textId="3ABC3F04" w:rsidR="0001163D" w:rsidRDefault="005659F1" w:rsidP="0001163D">
      <w:pPr>
        <w:pStyle w:val="Rubrik1"/>
        <w:rPr>
          <w:szCs w:val="52"/>
        </w:rPr>
      </w:pPr>
      <w:bookmarkStart w:id="12" w:name="_Toc153271229"/>
      <w:bookmarkEnd w:id="11"/>
      <w:r>
        <w:rPr>
          <w:szCs w:val="52"/>
        </w:rPr>
        <w:t>Kris och handling</w:t>
      </w:r>
      <w:r w:rsidR="007D6292">
        <w:rPr>
          <w:szCs w:val="52"/>
        </w:rPr>
        <w:t xml:space="preserve">splan </w:t>
      </w:r>
      <w:bookmarkEnd w:id="12"/>
    </w:p>
    <w:p w14:paraId="5BE89ECF" w14:textId="3CB20FAD" w:rsidR="004549EA" w:rsidRPr="00B3749D" w:rsidRDefault="00B3749D" w:rsidP="00102A20">
      <w:pPr>
        <w:rPr>
          <w:b/>
          <w:bCs/>
        </w:rPr>
      </w:pPr>
      <w:r w:rsidRPr="00B3749D">
        <w:rPr>
          <w:b/>
          <w:bCs/>
        </w:rPr>
        <w:t>Å</w:t>
      </w:r>
      <w:r w:rsidR="00DC6D41" w:rsidRPr="00B3749D">
        <w:rPr>
          <w:b/>
          <w:bCs/>
        </w:rPr>
        <w:t>tgärder och konsekvenser</w:t>
      </w:r>
      <w:r w:rsidR="008D2CA8">
        <w:rPr>
          <w:b/>
          <w:bCs/>
        </w:rPr>
        <w:t xml:space="preserve"> steg för steg</w:t>
      </w:r>
    </w:p>
    <w:p w14:paraId="0D3DB7FD" w14:textId="50DC0F0E" w:rsidR="00FF6329" w:rsidRPr="00B3749D" w:rsidRDefault="00FF6329" w:rsidP="00102A20">
      <w:pPr>
        <w:rPr>
          <w:b/>
          <w:bCs/>
        </w:rPr>
      </w:pPr>
      <w:r w:rsidRPr="00B3749D">
        <w:rPr>
          <w:b/>
          <w:bCs/>
        </w:rPr>
        <w:t>Ledare</w:t>
      </w:r>
    </w:p>
    <w:p w14:paraId="3743CD82" w14:textId="7AFFFA02" w:rsidR="004549EA" w:rsidRDefault="004E5971" w:rsidP="00102A20">
      <w:r>
        <w:rPr>
          <w:noProof/>
        </w:rPr>
        <w:drawing>
          <wp:inline distT="0" distB="0" distL="0" distR="0" wp14:anchorId="492706A7" wp14:editId="5777DDF2">
            <wp:extent cx="5435600" cy="1524000"/>
            <wp:effectExtent l="0" t="0" r="31750" b="0"/>
            <wp:docPr id="12163950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3B516E6" w14:textId="2F5B1254" w:rsidR="00313B68" w:rsidRPr="00B3749D" w:rsidRDefault="00313B68" w:rsidP="00102A20">
      <w:pPr>
        <w:rPr>
          <w:b/>
          <w:bCs/>
        </w:rPr>
      </w:pPr>
      <w:r w:rsidRPr="00B3749D">
        <w:rPr>
          <w:b/>
          <w:bCs/>
        </w:rPr>
        <w:t>Spelare</w:t>
      </w:r>
    </w:p>
    <w:p w14:paraId="48E8192A" w14:textId="15071C5F" w:rsidR="004549EA" w:rsidRDefault="00313B68" w:rsidP="00102A20">
      <w:r>
        <w:rPr>
          <w:noProof/>
        </w:rPr>
        <w:drawing>
          <wp:inline distT="0" distB="0" distL="0" distR="0" wp14:anchorId="4CD827D3" wp14:editId="323ADDD5">
            <wp:extent cx="5435600" cy="1524000"/>
            <wp:effectExtent l="0" t="0" r="31750" b="0"/>
            <wp:docPr id="113389542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6A47F16" w14:textId="77777777" w:rsidR="004549EA" w:rsidRDefault="004549EA" w:rsidP="00102A20"/>
    <w:p w14:paraId="40BD48C1" w14:textId="7D5AF630" w:rsidR="004549EA" w:rsidRPr="00B3749D" w:rsidRDefault="00914480" w:rsidP="00102A20">
      <w:pPr>
        <w:rPr>
          <w:b/>
          <w:bCs/>
        </w:rPr>
      </w:pPr>
      <w:r w:rsidRPr="00B3749D">
        <w:rPr>
          <w:b/>
          <w:bCs/>
        </w:rPr>
        <w:t>F</w:t>
      </w:r>
      <w:r w:rsidR="00FA0572" w:rsidRPr="00B3749D">
        <w:rPr>
          <w:b/>
          <w:bCs/>
        </w:rPr>
        <w:t>öräldrar</w:t>
      </w:r>
    </w:p>
    <w:p w14:paraId="135D84EF" w14:textId="4D9102DF" w:rsidR="004549EA" w:rsidRDefault="002B5173" w:rsidP="00102A20">
      <w:r>
        <w:rPr>
          <w:noProof/>
        </w:rPr>
        <w:lastRenderedPageBreak/>
        <w:drawing>
          <wp:inline distT="0" distB="0" distL="0" distR="0" wp14:anchorId="7CB85E82" wp14:editId="7E0B44E9">
            <wp:extent cx="5435600" cy="1524000"/>
            <wp:effectExtent l="0" t="0" r="31750" b="0"/>
            <wp:docPr id="113078492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1AB619B" w14:textId="24341068" w:rsidR="009D726E" w:rsidRDefault="00917D2C" w:rsidP="009D726E">
      <w:bookmarkStart w:id="13" w:name="_Toc153271230"/>
      <w:r>
        <w:rPr>
          <w:b/>
          <w:bCs/>
        </w:rPr>
        <w:t xml:space="preserve">Om olyckan är framme, </w:t>
      </w:r>
      <w:r w:rsidR="007B2F93">
        <w:rPr>
          <w:b/>
          <w:bCs/>
        </w:rPr>
        <w:t>gör vi</w:t>
      </w:r>
      <w:r>
        <w:rPr>
          <w:b/>
          <w:bCs/>
        </w:rPr>
        <w:t xml:space="preserve"> enligt följande i vår förening: </w:t>
      </w:r>
      <w:r>
        <w:rPr>
          <w:b/>
          <w:bCs/>
        </w:rPr>
        <w:br/>
      </w:r>
      <w:r w:rsidR="007B2F93" w:rsidRPr="007B2F93">
        <w:t xml:space="preserve">1. Kontakta </w:t>
      </w:r>
      <w:r w:rsidR="002C3B12">
        <w:t xml:space="preserve">i första hand </w:t>
      </w:r>
      <w:r w:rsidR="007B2F93" w:rsidRPr="007B2F93">
        <w:rPr>
          <w:highlight w:val="green"/>
        </w:rPr>
        <w:t>xxxx</w:t>
      </w:r>
    </w:p>
    <w:p w14:paraId="74C9B36A" w14:textId="4FC57A14" w:rsidR="002C3B12" w:rsidRPr="00B3749D" w:rsidRDefault="002C3B12" w:rsidP="009D726E">
      <w:pPr>
        <w:rPr>
          <w:b/>
          <w:bCs/>
        </w:rPr>
      </w:pPr>
      <w:r>
        <w:t>2. Får d</w:t>
      </w:r>
    </w:p>
    <w:p w14:paraId="0D0BAC45" w14:textId="77777777" w:rsidR="009D726E" w:rsidRDefault="009D726E" w:rsidP="0001163D">
      <w:pPr>
        <w:pStyle w:val="Rubrik1"/>
        <w:rPr>
          <w:szCs w:val="52"/>
          <w:highlight w:val="green"/>
        </w:rPr>
      </w:pPr>
    </w:p>
    <w:p w14:paraId="0F19890D" w14:textId="77777777" w:rsidR="009D726E" w:rsidRDefault="009D726E" w:rsidP="0001163D">
      <w:pPr>
        <w:pStyle w:val="Rubrik1"/>
        <w:rPr>
          <w:szCs w:val="52"/>
          <w:highlight w:val="green"/>
        </w:rPr>
      </w:pPr>
    </w:p>
    <w:p w14:paraId="4D06768F" w14:textId="13DC8CFD" w:rsidR="00877A89" w:rsidRDefault="00A51749" w:rsidP="0001163D">
      <w:pPr>
        <w:pStyle w:val="Rubrik1"/>
        <w:rPr>
          <w:szCs w:val="52"/>
          <w:highlight w:val="green"/>
        </w:rPr>
      </w:pPr>
      <w:r>
        <w:rPr>
          <w:szCs w:val="52"/>
          <w:highlight w:val="green"/>
        </w:rPr>
        <w:t>Årshjul</w:t>
      </w:r>
      <w:r w:rsidR="00EC0728">
        <w:rPr>
          <w:szCs w:val="52"/>
          <w:highlight w:val="green"/>
        </w:rPr>
        <w:t xml:space="preserve"> – lägga in </w:t>
      </w:r>
      <w:r w:rsidR="00CE5718">
        <w:rPr>
          <w:szCs w:val="52"/>
          <w:highlight w:val="green"/>
        </w:rPr>
        <w:br/>
      </w:r>
    </w:p>
    <w:p w14:paraId="2B342CD6" w14:textId="5D4F79F4" w:rsidR="00A51749" w:rsidRDefault="00A51749" w:rsidP="0001163D">
      <w:pPr>
        <w:pStyle w:val="Rubrik1"/>
        <w:rPr>
          <w:szCs w:val="52"/>
          <w:highlight w:val="green"/>
        </w:rPr>
      </w:pPr>
    </w:p>
    <w:p w14:paraId="1C5BFCA5" w14:textId="77777777" w:rsidR="00AB0779" w:rsidRDefault="00AB0779" w:rsidP="00AB0779">
      <w:pPr>
        <w:rPr>
          <w:highlight w:val="green"/>
        </w:rPr>
      </w:pPr>
    </w:p>
    <w:p w14:paraId="3844E2BE" w14:textId="77777777" w:rsidR="00AB0779" w:rsidRPr="00AB0779" w:rsidRDefault="00AB0779" w:rsidP="00AB0779">
      <w:pPr>
        <w:rPr>
          <w:highlight w:val="green"/>
        </w:rPr>
      </w:pPr>
    </w:p>
    <w:p w14:paraId="30F423C6" w14:textId="57E1E556" w:rsidR="00A51749" w:rsidRPr="00A51749" w:rsidRDefault="008F1E3A" w:rsidP="00A51749">
      <w:pPr>
        <w:rPr>
          <w:highlight w:val="green"/>
        </w:rPr>
      </w:pPr>
      <w:r>
        <w:rPr>
          <w:noProof/>
        </w:rPr>
        <w:lastRenderedPageBreak/>
        <w:drawing>
          <wp:inline distT="0" distB="0" distL="0" distR="0" wp14:anchorId="1027F893" wp14:editId="477445F8">
            <wp:extent cx="5777865" cy="3249930"/>
            <wp:effectExtent l="0" t="0" r="0" b="7620"/>
            <wp:docPr id="119118457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4575"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77865" cy="3249930"/>
                    </a:xfrm>
                    <a:prstGeom prst="rect">
                      <a:avLst/>
                    </a:prstGeom>
                  </pic:spPr>
                </pic:pic>
              </a:graphicData>
            </a:graphic>
          </wp:inline>
        </w:drawing>
      </w:r>
    </w:p>
    <w:p w14:paraId="694A967D" w14:textId="77777777" w:rsidR="00A51749" w:rsidRDefault="00A51749" w:rsidP="0001163D">
      <w:pPr>
        <w:pStyle w:val="Rubrik1"/>
        <w:rPr>
          <w:szCs w:val="52"/>
          <w:highlight w:val="green"/>
        </w:rPr>
      </w:pPr>
    </w:p>
    <w:p w14:paraId="05F52E06" w14:textId="0BA8E44A" w:rsidR="0001163D" w:rsidRPr="000828E7" w:rsidRDefault="0001163D" w:rsidP="0001163D">
      <w:pPr>
        <w:pStyle w:val="Rubrik1"/>
        <w:rPr>
          <w:szCs w:val="52"/>
          <w:highlight w:val="green"/>
        </w:rPr>
      </w:pPr>
      <w:r w:rsidRPr="000828E7">
        <w:rPr>
          <w:szCs w:val="52"/>
          <w:highlight w:val="green"/>
        </w:rPr>
        <w:t>Länkar till:</w:t>
      </w:r>
      <w:bookmarkEnd w:id="13"/>
    </w:p>
    <w:p w14:paraId="0614E087" w14:textId="77777777" w:rsidR="0001163D" w:rsidRPr="000828E7" w:rsidRDefault="0001163D" w:rsidP="0001163D">
      <w:pPr>
        <w:rPr>
          <w:highlight w:val="green"/>
        </w:rPr>
      </w:pPr>
      <w:r w:rsidRPr="000828E7">
        <w:rPr>
          <w:highlight w:val="green"/>
        </w:rPr>
        <w:t>Hemmaplansmodellen</w:t>
      </w:r>
    </w:p>
    <w:p w14:paraId="69F63D22" w14:textId="77777777" w:rsidR="0001163D" w:rsidRPr="000828E7" w:rsidRDefault="0001163D" w:rsidP="0001163D">
      <w:pPr>
        <w:rPr>
          <w:highlight w:val="green"/>
        </w:rPr>
      </w:pPr>
      <w:r w:rsidRPr="000828E7">
        <w:rPr>
          <w:highlight w:val="green"/>
        </w:rPr>
        <w:t>Från TKH till lag</w:t>
      </w:r>
    </w:p>
    <w:p w14:paraId="269433FE" w14:textId="4CFCA95E" w:rsidR="0001163D" w:rsidRPr="000828E7" w:rsidRDefault="0001163D" w:rsidP="0001163D">
      <w:pPr>
        <w:rPr>
          <w:highlight w:val="green"/>
        </w:rPr>
      </w:pPr>
      <w:r w:rsidRPr="000828E7">
        <w:rPr>
          <w:highlight w:val="green"/>
        </w:rPr>
        <w:t>Lätt</w:t>
      </w:r>
      <w:r w:rsidR="00CD597B" w:rsidRPr="000828E7">
        <w:rPr>
          <w:highlight w:val="green"/>
        </w:rPr>
        <w:t xml:space="preserve"> att </w:t>
      </w:r>
      <w:r w:rsidRPr="000828E7">
        <w:rPr>
          <w:highlight w:val="green"/>
        </w:rPr>
        <w:t>göra rätt</w:t>
      </w:r>
    </w:p>
    <w:p w14:paraId="1E9B6DAB" w14:textId="7E358B6D" w:rsidR="0001163D" w:rsidRPr="00A54DE3" w:rsidRDefault="0001163D" w:rsidP="0001163D">
      <w:pPr>
        <w:rPr>
          <w:i/>
          <w:highlight w:val="green"/>
        </w:rPr>
      </w:pPr>
      <w:r w:rsidRPr="00A54DE3">
        <w:rPr>
          <w:i/>
          <w:highlight w:val="green"/>
        </w:rPr>
        <w:t>R</w:t>
      </w:r>
      <w:r w:rsidR="00D66516" w:rsidRPr="00A54DE3">
        <w:rPr>
          <w:i/>
          <w:highlight w:val="green"/>
        </w:rPr>
        <w:t>egelverk</w:t>
      </w:r>
      <w:r w:rsidR="00F414EE" w:rsidRPr="00A54DE3">
        <w:rPr>
          <w:i/>
          <w:highlight w:val="green"/>
        </w:rPr>
        <w:t xml:space="preserve"> U9-</w:t>
      </w:r>
      <w:r w:rsidR="00755333" w:rsidRPr="00A54DE3">
        <w:rPr>
          <w:i/>
          <w:highlight w:val="green"/>
        </w:rPr>
        <w:t xml:space="preserve"> P/F</w:t>
      </w:r>
    </w:p>
    <w:p w14:paraId="4BCAFD28" w14:textId="2A26443F" w:rsidR="0001163D" w:rsidRPr="000828E7" w:rsidRDefault="0001163D" w:rsidP="0001163D">
      <w:pPr>
        <w:rPr>
          <w:highlight w:val="green"/>
        </w:rPr>
      </w:pPr>
      <w:r w:rsidRPr="000828E7">
        <w:rPr>
          <w:highlight w:val="green"/>
        </w:rPr>
        <w:t>SIF</w:t>
      </w:r>
      <w:r w:rsidR="001D126B" w:rsidRPr="000828E7">
        <w:rPr>
          <w:highlight w:val="green"/>
        </w:rPr>
        <w:t>:</w:t>
      </w:r>
      <w:r w:rsidRPr="000828E7">
        <w:rPr>
          <w:highlight w:val="green"/>
        </w:rPr>
        <w:t>s tävlingsbestämmelser</w:t>
      </w:r>
    </w:p>
    <w:p w14:paraId="79062DAB" w14:textId="4147CF25" w:rsidR="00CD597B" w:rsidRPr="000828E7" w:rsidRDefault="00CD597B" w:rsidP="00102A20">
      <w:pPr>
        <w:rPr>
          <w:highlight w:val="green"/>
        </w:rPr>
      </w:pPr>
      <w:r w:rsidRPr="000828E7">
        <w:rPr>
          <w:highlight w:val="green"/>
        </w:rPr>
        <w:t>SIF:s seriebestämmelser</w:t>
      </w:r>
    </w:p>
    <w:p w14:paraId="13AAE300" w14:textId="7422E05C" w:rsidR="00102A20" w:rsidRDefault="0001163D" w:rsidP="00102A20">
      <w:r w:rsidRPr="000828E7">
        <w:rPr>
          <w:highlight w:val="green"/>
        </w:rPr>
        <w:t>Regionens seriebestämmelser</w:t>
      </w:r>
    </w:p>
    <w:p w14:paraId="499E35A8" w14:textId="77777777" w:rsidR="00102A20" w:rsidRPr="00102A20" w:rsidRDefault="00102A20" w:rsidP="00102A20"/>
    <w:p w14:paraId="1919B407" w14:textId="50270252" w:rsidR="00646D0D" w:rsidRPr="00646D0D" w:rsidRDefault="00646D0D" w:rsidP="00646D0D">
      <w:r>
        <w:tab/>
      </w:r>
    </w:p>
    <w:p w14:paraId="3B49172A" w14:textId="77777777" w:rsidR="00F66B2D" w:rsidRDefault="00F66B2D" w:rsidP="00646D0D">
      <w:pPr>
        <w:rPr>
          <w:b/>
          <w:bCs/>
          <w:szCs w:val="20"/>
        </w:rPr>
      </w:pPr>
    </w:p>
    <w:p w14:paraId="73F52FD9" w14:textId="77777777" w:rsidR="00F66B2D" w:rsidRDefault="00F66B2D" w:rsidP="00646D0D">
      <w:pPr>
        <w:rPr>
          <w:b/>
          <w:bCs/>
          <w:szCs w:val="20"/>
        </w:rPr>
      </w:pPr>
    </w:p>
    <w:p w14:paraId="58295574" w14:textId="77777777" w:rsidR="00F66B2D" w:rsidRDefault="00F66B2D" w:rsidP="00646D0D">
      <w:pPr>
        <w:rPr>
          <w:b/>
          <w:bCs/>
          <w:szCs w:val="20"/>
        </w:rPr>
      </w:pPr>
    </w:p>
    <w:p w14:paraId="4E7FDEEC" w14:textId="77777777" w:rsidR="00F66B2D" w:rsidRDefault="00F66B2D" w:rsidP="00646D0D"/>
    <w:p w14:paraId="50ABB019" w14:textId="77777777" w:rsidR="00F66B2D" w:rsidRDefault="00F66B2D" w:rsidP="00646D0D"/>
    <w:p w14:paraId="4ED7F3A8" w14:textId="77777777" w:rsidR="00F66B2D" w:rsidRDefault="00F66B2D" w:rsidP="00646D0D"/>
    <w:p w14:paraId="596EC8B9" w14:textId="77777777" w:rsidR="00F66B2D" w:rsidRDefault="00F66B2D" w:rsidP="00646D0D"/>
    <w:p w14:paraId="700848F6" w14:textId="3CBDD3B0" w:rsidR="00646D0D" w:rsidRPr="00646D0D" w:rsidRDefault="00646D0D" w:rsidP="00646D0D">
      <w:r>
        <w:tab/>
      </w:r>
    </w:p>
    <w:p w14:paraId="24F1B653" w14:textId="77777777" w:rsidR="00102A20" w:rsidRDefault="00102A20" w:rsidP="00102A20">
      <w:pPr>
        <w:rPr>
          <w:highlight w:val="yellow"/>
        </w:rPr>
      </w:pPr>
    </w:p>
    <w:p w14:paraId="67EC528F" w14:textId="77777777" w:rsidR="00102A20" w:rsidRDefault="00102A20" w:rsidP="00102A20">
      <w:pPr>
        <w:rPr>
          <w:highlight w:val="yellow"/>
        </w:rPr>
      </w:pPr>
    </w:p>
    <w:p w14:paraId="199408B3" w14:textId="4BB69618" w:rsidR="00BE6DF5" w:rsidRDefault="00BE6DF5" w:rsidP="005C01B2">
      <w:pPr>
        <w:rPr>
          <w:highlight w:val="yellow"/>
        </w:rPr>
      </w:pPr>
    </w:p>
    <w:sdt>
      <w:sdtPr>
        <w:rPr>
          <w:color w:val="auto"/>
        </w:rPr>
        <w:id w:val="1018050990"/>
        <w:docPartObj>
          <w:docPartGallery w:val="Cover Pages"/>
        </w:docPartObj>
      </w:sdtPr>
      <w:sdtEndPr>
        <w:rPr>
          <w:highlight w:val="yellow"/>
        </w:rPr>
      </w:sdtEndPr>
      <w:sdtContent>
        <w:p w14:paraId="499414A8" w14:textId="47E921D2" w:rsidR="005C01B2" w:rsidRPr="00B05CBE" w:rsidRDefault="005C01B2" w:rsidP="005C01B2">
          <w:pPr>
            <w:pStyle w:val="brdvit"/>
          </w:pPr>
          <w:r w:rsidRPr="00B05CBE">
            <w:rPr>
              <w:noProof/>
            </w:rPr>
            <mc:AlternateContent>
              <mc:Choice Requires="wps">
                <w:drawing>
                  <wp:anchor distT="0" distB="0" distL="114300" distR="114300" simplePos="0" relativeHeight="251658247" behindDoc="1" locked="0" layoutInCell="1" allowOverlap="1" wp14:anchorId="75883352" wp14:editId="0525B4BF">
                    <wp:simplePos x="0" y="0"/>
                    <wp:positionH relativeFrom="margin">
                      <wp:posOffset>-1266825</wp:posOffset>
                    </wp:positionH>
                    <wp:positionV relativeFrom="page">
                      <wp:posOffset>1270</wp:posOffset>
                    </wp:positionV>
                    <wp:extent cx="7534275" cy="10688320"/>
                    <wp:effectExtent l="0" t="0" r="9525"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106883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22F4D4" id="Rectangle 29" o:spid="_x0000_s1026" alt="&quot;&quot;" style="position:absolute;margin-left:-99.75pt;margin-top:.1pt;width:593.25pt;height:841.6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" fillcolor="#002850 [3215]" stroked="f" strokeweight="1pt">
                    <w10:wrap anchorx="margin" anchory="page"/>
                  </v:rect>
                </w:pict>
              </mc:Fallback>
            </mc:AlternateContent>
          </w:r>
          <w:r w:rsidRPr="00B05CBE">
            <w:rPr>
              <w:noProof/>
            </w:rPr>
            <mc:AlternateContent>
              <mc:Choice Requires="wps">
                <w:drawing>
                  <wp:anchor distT="45720" distB="45720" distL="114300" distR="114300" simplePos="0" relativeHeight="251658248" behindDoc="0" locked="0" layoutInCell="1" allowOverlap="1" wp14:anchorId="1293C2DB" wp14:editId="49A6F944">
                    <wp:simplePos x="0" y="0"/>
                    <wp:positionH relativeFrom="margin">
                      <wp:posOffset>4482465</wp:posOffset>
                    </wp:positionH>
                    <wp:positionV relativeFrom="page">
                      <wp:posOffset>9872345</wp:posOffset>
                    </wp:positionV>
                    <wp:extent cx="1296000" cy="252000"/>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252000"/>
                            </a:xfrm>
                            <a:prstGeom prst="rect">
                              <a:avLst/>
                            </a:prstGeom>
                            <a:noFill/>
                            <a:ln w="9525">
                              <a:noFill/>
                              <a:miter lim="800000"/>
                              <a:headEnd/>
                              <a:tailEnd/>
                            </a:ln>
                          </wps:spPr>
                          <wps:txbx>
                            <w:txbxContent>
                              <w:p w14:paraId="64AAA285" w14:textId="77777777" w:rsidR="005C01B2" w:rsidRPr="00B05CBE" w:rsidRDefault="005C01B2" w:rsidP="005C01B2">
                                <w:pPr>
                                  <w:pStyle w:val="Sidfot"/>
                                  <w:rPr>
                                    <w:rStyle w:val="Stark"/>
                                    <w:color w:val="FFFFFF" w:themeColor="background1"/>
                                  </w:rPr>
                                </w:pPr>
                                <w:r w:rsidRPr="00B05CBE">
                                  <w:rPr>
                                    <w:rStyle w:val="Stark"/>
                                    <w:color w:val="FFFFFF" w:themeColor="background1"/>
                                  </w:rPr>
                                  <w:t>swehockey.se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3C2DB" id="Text Box 30" o:spid="_x0000_s1031" type="#_x0000_t202" alt="&quot;&quot;" style="position:absolute;margin-left:352.95pt;margin-top:777.35pt;width:102.05pt;height:19.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" filled="f" stroked="f">
                    <v:textbox>
                      <w:txbxContent>
                        <w:p w14:paraId="64AAA285" w14:textId="77777777" w:rsidR="005C01B2" w:rsidRPr="00B05CBE" w:rsidRDefault="005C01B2" w:rsidP="005C01B2">
                          <w:pPr>
                            <w:pStyle w:val="Sidfot"/>
                            <w:rPr>
                              <w:rStyle w:val="Stark"/>
                              <w:color w:val="FFFFFF" w:themeColor="background1"/>
                            </w:rPr>
                          </w:pPr>
                          <w:r w:rsidRPr="00B05CBE">
                            <w:rPr>
                              <w:rStyle w:val="Stark"/>
                              <w:color w:val="FFFFFF" w:themeColor="background1"/>
                            </w:rPr>
                            <w:t>swehockey.se</w:t>
                          </w:r>
                        </w:p>
                      </w:txbxContent>
                    </v:textbox>
                    <w10:wrap anchorx="margin" anchory="page"/>
                  </v:shape>
                </w:pict>
              </mc:Fallback>
            </mc:AlternateContent>
          </w:r>
        </w:p>
        <w:p w14:paraId="50E957C2" w14:textId="77777777" w:rsidR="005C01B2" w:rsidRDefault="005C01B2" w:rsidP="005C01B2">
          <w:pPr>
            <w:rPr>
              <w:highlight w:val="yellow"/>
            </w:rPr>
          </w:pPr>
        </w:p>
        <w:p w14:paraId="22D88871" w14:textId="77777777" w:rsidR="005C01B2" w:rsidRDefault="005C01B2" w:rsidP="005C01B2">
          <w:pPr>
            <w:rPr>
              <w:noProof/>
              <w:color w:val="FFFFFF" w:themeColor="background1"/>
              <w:sz w:val="16"/>
              <w:szCs w:val="18"/>
            </w:rPr>
          </w:pPr>
        </w:p>
        <w:p w14:paraId="67F71E28" w14:textId="77777777" w:rsidR="005C01B2" w:rsidRDefault="005C01B2" w:rsidP="005C01B2"/>
        <w:p w14:paraId="0E4CCCD6" w14:textId="77777777" w:rsidR="005C01B2" w:rsidRDefault="005C01B2" w:rsidP="005C01B2">
          <w:pPr>
            <w:rPr>
              <w:highlight w:val="yellow"/>
            </w:rPr>
          </w:pPr>
        </w:p>
        <w:p w14:paraId="335ADB3A" w14:textId="77777777" w:rsidR="005C01B2" w:rsidRDefault="00000000" w:rsidP="005C01B2">
          <w:pPr>
            <w:rPr>
              <w:highlight w:val="yellow"/>
            </w:rPr>
          </w:pPr>
        </w:p>
      </w:sdtContent>
    </w:sdt>
    <w:p w14:paraId="3F98FD5D" w14:textId="77777777" w:rsidR="005C01B2" w:rsidRPr="004A7520" w:rsidRDefault="005C01B2" w:rsidP="005C01B2">
      <w:pPr>
        <w:rPr>
          <w:color w:val="FFFFFF" w:themeColor="background1"/>
        </w:rPr>
      </w:pPr>
    </w:p>
    <w:p w14:paraId="6B3CA296" w14:textId="77777777" w:rsidR="005C01B2" w:rsidRPr="002A7E22" w:rsidRDefault="005C01B2" w:rsidP="002A7E22">
      <w:pPr>
        <w:rPr>
          <w:highlight w:val="yellow"/>
        </w:rPr>
      </w:pPr>
    </w:p>
    <w:p w14:paraId="1036517A" w14:textId="77777777" w:rsidR="002A7E22" w:rsidRPr="002A7E22" w:rsidRDefault="002A7E22" w:rsidP="002A7E22">
      <w:pPr>
        <w:rPr>
          <w:highlight w:val="yellow"/>
        </w:rPr>
      </w:pPr>
    </w:p>
    <w:p w14:paraId="0EE067E6" w14:textId="77777777" w:rsidR="002A7E22" w:rsidRPr="002A7E22" w:rsidRDefault="002A7E22" w:rsidP="002A7E22">
      <w:pPr>
        <w:rPr>
          <w:highlight w:val="yellow"/>
        </w:rPr>
      </w:pPr>
    </w:p>
    <w:p w14:paraId="51FEAD55" w14:textId="77777777" w:rsidR="002A7E22" w:rsidRPr="002A7E22" w:rsidRDefault="005C01B2" w:rsidP="002A7E22">
      <w:pPr>
        <w:rPr>
          <w:highlight w:val="yellow"/>
        </w:rPr>
      </w:pPr>
      <w:r>
        <w:rPr>
          <w:noProof/>
          <w:color w:val="FFFFFF" w:themeColor="background1"/>
        </w:rPr>
        <w:drawing>
          <wp:anchor distT="0" distB="0" distL="114300" distR="114300" simplePos="0" relativeHeight="251658249" behindDoc="0" locked="0" layoutInCell="1" allowOverlap="1" wp14:anchorId="25B577E7" wp14:editId="3DC5965C">
            <wp:simplePos x="0" y="0"/>
            <wp:positionH relativeFrom="column">
              <wp:posOffset>-796992</wp:posOffset>
            </wp:positionH>
            <wp:positionV relativeFrom="paragraph">
              <wp:posOffset>4692518</wp:posOffset>
            </wp:positionV>
            <wp:extent cx="3275965" cy="1218963"/>
            <wp:effectExtent l="0" t="0" r="0" b="0"/>
            <wp:wrapNone/>
            <wp:docPr id="1840584856" name="Picture 184058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4856" name="Bildobjekt 1840584856"/>
                    <pic:cNvPicPr/>
                  </pic:nvPicPr>
                  <pic:blipFill>
                    <a:blip r:embed="rId45"/>
                    <a:stretch>
                      <a:fillRect/>
                    </a:stretch>
                  </pic:blipFill>
                  <pic:spPr>
                    <a:xfrm>
                      <a:off x="0" y="0"/>
                      <a:ext cx="3275965" cy="1218963"/>
                    </a:xfrm>
                    <a:prstGeom prst="rect">
                      <a:avLst/>
                    </a:prstGeom>
                  </pic:spPr>
                </pic:pic>
              </a:graphicData>
            </a:graphic>
            <wp14:sizeRelH relativeFrom="margin">
              <wp14:pctWidth>0</wp14:pctWidth>
            </wp14:sizeRelH>
            <wp14:sizeRelV relativeFrom="margin">
              <wp14:pctHeight>0</wp14:pctHeight>
            </wp14:sizeRelV>
          </wp:anchor>
        </w:drawing>
      </w:r>
    </w:p>
    <w:sectPr w:rsidR="002A7E22" w:rsidRPr="002A7E22" w:rsidSect="00C741BA">
      <w:headerReference w:type="default" r:id="rId46"/>
      <w:footerReference w:type="default" r:id="rId47"/>
      <w:pgSz w:w="11906" w:h="16838" w:code="9"/>
      <w:pgMar w:top="2835" w:right="794" w:bottom="1418" w:left="2013"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B97B5" w14:textId="77777777" w:rsidR="00672679" w:rsidRDefault="00672679" w:rsidP="00F34448">
      <w:pPr>
        <w:spacing w:after="0" w:line="240" w:lineRule="auto"/>
      </w:pPr>
      <w:r>
        <w:separator/>
      </w:r>
    </w:p>
  </w:endnote>
  <w:endnote w:type="continuationSeparator" w:id="0">
    <w:p w14:paraId="08AC63C4" w14:textId="77777777" w:rsidR="00672679" w:rsidRDefault="00672679" w:rsidP="00F34448">
      <w:pPr>
        <w:spacing w:after="0" w:line="240" w:lineRule="auto"/>
      </w:pPr>
      <w:r>
        <w:continuationSeparator/>
      </w:r>
    </w:p>
  </w:endnote>
  <w:endnote w:type="continuationNotice" w:id="1">
    <w:p w14:paraId="2C29EBC0" w14:textId="77777777" w:rsidR="00672679" w:rsidRDefault="006726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ex 70 Regular">
    <w:altName w:val="Cambria"/>
    <w:panose1 w:val="00000000000000000000"/>
    <w:charset w:val="00"/>
    <w:family w:val="roman"/>
    <w:notTrueType/>
    <w:pitch w:val="default"/>
  </w:font>
  <w:font w:name="Flex Display 100 Black">
    <w:altName w:val="Calibri"/>
    <w:panose1 w:val="00000A06000000000000"/>
    <w:charset w:val="00"/>
    <w:family w:val="modern"/>
    <w:notTrueType/>
    <w:pitch w:val="variable"/>
    <w:sig w:usb0="00000007" w:usb1="00000001"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Flex 90 Bold">
    <w:altName w:val="Calibri"/>
    <w:panose1 w:val="00000800000000000000"/>
    <w:charset w:val="00"/>
    <w:family w:val="modern"/>
    <w:notTrueType/>
    <w:pitch w:val="variable"/>
    <w:sig w:usb0="00000007" w:usb1="00000001" w:usb2="00000000" w:usb3="00000000" w:csb0="00000003" w:csb1="00000000"/>
  </w:font>
  <w:font w:name="Cambria">
    <w:panose1 w:val="02040503050406030204"/>
    <w:charset w:val="00"/>
    <w:family w:val="roman"/>
    <w:pitch w:val="variable"/>
    <w:sig w:usb0="E00006FF" w:usb1="420024FF" w:usb2="02000000" w:usb3="00000000" w:csb0="0000019F" w:csb1="00000000"/>
  </w:font>
  <w:font w:name="Flex 70">
    <w:altName w:val="Calibri"/>
    <w:panose1 w:val="00000500000000000000"/>
    <w:charset w:val="00"/>
    <w:family w:val="modern"/>
    <w:notTrueType/>
    <w:pitch w:val="variable"/>
    <w:sig w:usb0="00000007" w:usb1="00000001" w:usb2="00000000" w:usb3="00000000" w:csb0="00000003"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lex-70-Regular">
    <w:panose1 w:val="00000000000000000000"/>
    <w:charset w:val="00"/>
    <w:family w:val="swiss"/>
    <w:notTrueType/>
    <w:pitch w:val="default"/>
    <w:sig w:usb0="00000003" w:usb1="00000000" w:usb2="00000000" w:usb3="00000000" w:csb0="00000001" w:csb1="00000000"/>
  </w:font>
  <w:font w:name="Flex-90-Bold">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mbria"/>
    <w:panose1 w:val="00000000000000000000"/>
    <w:charset w:val="00"/>
    <w:family w:val="auto"/>
    <w:notTrueType/>
    <w:pitch w:val="default"/>
    <w:sig w:usb0="00000003" w:usb1="00000000" w:usb2="00000000" w:usb3="00000000" w:csb0="00000001" w:csb1="00000000"/>
  </w:font>
  <w:font w:name="AvertaStd-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oxima Nova Cond Black">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pPr w:leftFromText="142" w:rightFromText="142" w:topFromText="567"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9"/>
      <w:gridCol w:w="3030"/>
      <w:gridCol w:w="3030"/>
    </w:tblGrid>
    <w:tr w:rsidR="001543F1" w14:paraId="723B7E03" w14:textId="77777777" w:rsidTr="000F143E">
      <w:tc>
        <w:tcPr>
          <w:tcW w:w="3029" w:type="dxa"/>
        </w:tcPr>
        <w:p w14:paraId="7D18194C" w14:textId="7EF6A00E" w:rsidR="001543F1" w:rsidRPr="00A412E8" w:rsidRDefault="001543F1" w:rsidP="001543F1">
          <w:pPr>
            <w:pStyle w:val="Sidhuvudrubrik"/>
          </w:pPr>
        </w:p>
      </w:tc>
      <w:tc>
        <w:tcPr>
          <w:tcW w:w="3030" w:type="dxa"/>
        </w:tcPr>
        <w:p w14:paraId="208F7631" w14:textId="77777777" w:rsidR="001543F1" w:rsidRDefault="001543F1" w:rsidP="001543F1">
          <w:pPr>
            <w:pStyle w:val="Sidhuvudrubrik"/>
          </w:pPr>
          <w:r>
            <w:t>Postadress</w:t>
          </w:r>
        </w:p>
      </w:tc>
      <w:tc>
        <w:tcPr>
          <w:tcW w:w="3030" w:type="dxa"/>
        </w:tcPr>
        <w:p w14:paraId="3AB5F9C3" w14:textId="77777777" w:rsidR="001543F1" w:rsidRDefault="001543F1" w:rsidP="001543F1">
          <w:pPr>
            <w:pStyle w:val="Sidhuvudrubrik"/>
          </w:pPr>
          <w:r>
            <w:t>Kontakt</w:t>
          </w:r>
        </w:p>
      </w:tc>
    </w:tr>
    <w:tr w:rsidR="001543F1" w:rsidRPr="00520AF0" w14:paraId="48D1F7E0" w14:textId="77777777" w:rsidTr="000F143E">
      <w:tc>
        <w:tcPr>
          <w:tcW w:w="3029" w:type="dxa"/>
        </w:tcPr>
        <w:p w14:paraId="09142EAD" w14:textId="06622A1F" w:rsidR="001543F1" w:rsidRDefault="001543F1" w:rsidP="001543F1">
          <w:pPr>
            <w:pStyle w:val="Sidhuvud"/>
          </w:pPr>
        </w:p>
      </w:tc>
      <w:tc>
        <w:tcPr>
          <w:tcW w:w="3030" w:type="dxa"/>
        </w:tcPr>
        <w:p w14:paraId="664F47C9" w14:textId="77777777" w:rsidR="001543F1" w:rsidRDefault="001543F1" w:rsidP="001543F1">
          <w:pPr>
            <w:pStyle w:val="Sidhuvud"/>
          </w:pPr>
          <w:r>
            <w:t>Adress 123</w:t>
          </w:r>
        </w:p>
        <w:p w14:paraId="0A81D8EB" w14:textId="77777777" w:rsidR="001543F1" w:rsidRDefault="001543F1" w:rsidP="001543F1">
          <w:pPr>
            <w:pStyle w:val="Sidhuvud"/>
          </w:pPr>
          <w:r>
            <w:t>123 45 Postort</w:t>
          </w:r>
        </w:p>
      </w:tc>
      <w:tc>
        <w:tcPr>
          <w:tcW w:w="3030" w:type="dxa"/>
        </w:tcPr>
        <w:p w14:paraId="326B5C41" w14:textId="77777777" w:rsidR="001543F1" w:rsidRPr="000F143E" w:rsidRDefault="001543F1" w:rsidP="001543F1">
          <w:pPr>
            <w:pStyle w:val="Sidfot"/>
            <w:rPr>
              <w:lang w:val="en-US"/>
            </w:rPr>
          </w:pPr>
          <w:r w:rsidRPr="000F143E">
            <w:rPr>
              <w:lang w:val="en-US"/>
            </w:rPr>
            <w:t>Tel.: +46</w:t>
          </w:r>
          <w:r>
            <w:rPr>
              <w:rFonts w:ascii="Cambria" w:hAnsi="Cambria" w:cs="Cambria"/>
              <w:lang w:val="en-US"/>
            </w:rPr>
            <w:t> </w:t>
          </w:r>
          <w:r>
            <w:rPr>
              <w:lang w:val="en-US"/>
            </w:rPr>
            <w:t>123-456 23</w:t>
          </w:r>
        </w:p>
        <w:p w14:paraId="5BBEFBE2" w14:textId="77777777" w:rsidR="001543F1" w:rsidRPr="000F143E" w:rsidRDefault="001543F1" w:rsidP="001543F1">
          <w:pPr>
            <w:pStyle w:val="Sidfot"/>
            <w:rPr>
              <w:rStyle w:val="Stark"/>
              <w:rFonts w:asciiTheme="minorHAnsi" w:hAnsiTheme="minorHAnsi"/>
              <w:bCs w:val="0"/>
              <w:lang w:val="en-US"/>
            </w:rPr>
          </w:pPr>
          <w:r w:rsidRPr="00A412E8">
            <w:rPr>
              <w:lang w:val="en-US"/>
            </w:rPr>
            <w:t xml:space="preserve">e-post: </w:t>
          </w:r>
          <w:hyperlink r:id="rId1" w:history="1">
            <w:r w:rsidRPr="000D7866">
              <w:rPr>
                <w:rStyle w:val="Hyperlnk"/>
                <w:lang w:val="en-US"/>
              </w:rPr>
              <w:t>info@swehockey.se</w:t>
            </w:r>
          </w:hyperlink>
        </w:p>
      </w:tc>
    </w:tr>
  </w:tbl>
  <w:p w14:paraId="3A1F1FFF" w14:textId="77777777" w:rsidR="00065F61" w:rsidRPr="00F47E85" w:rsidRDefault="00065F61">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C5552" w14:textId="77777777" w:rsidR="00672679" w:rsidRDefault="00672679" w:rsidP="00F34448">
      <w:pPr>
        <w:spacing w:after="0" w:line="240" w:lineRule="auto"/>
      </w:pPr>
      <w:r>
        <w:separator/>
      </w:r>
    </w:p>
  </w:footnote>
  <w:footnote w:type="continuationSeparator" w:id="0">
    <w:p w14:paraId="429CC152" w14:textId="77777777" w:rsidR="00672679" w:rsidRDefault="00672679" w:rsidP="00F34448">
      <w:pPr>
        <w:spacing w:after="0" w:line="240" w:lineRule="auto"/>
      </w:pPr>
      <w:r>
        <w:continuationSeparator/>
      </w:r>
    </w:p>
  </w:footnote>
  <w:footnote w:type="continuationNotice" w:id="1">
    <w:p w14:paraId="326E502A" w14:textId="77777777" w:rsidR="00672679" w:rsidRDefault="006726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E526" w14:textId="763176BB" w:rsidR="0001163D" w:rsidRDefault="00420F39" w:rsidP="00065F61">
    <w:pPr>
      <w:pStyle w:val="Sidhuvud"/>
    </w:pPr>
    <w:r>
      <w:drawing>
        <wp:anchor distT="0" distB="0" distL="114300" distR="114300" simplePos="0" relativeHeight="251658240" behindDoc="0" locked="0" layoutInCell="1" allowOverlap="1" wp14:anchorId="503AF1D8" wp14:editId="680524BD">
          <wp:simplePos x="0" y="0"/>
          <wp:positionH relativeFrom="column">
            <wp:posOffset>-444500</wp:posOffset>
          </wp:positionH>
          <wp:positionV relativeFrom="paragraph">
            <wp:posOffset>53340</wp:posOffset>
          </wp:positionV>
          <wp:extent cx="1929006" cy="717770"/>
          <wp:effectExtent l="0" t="0" r="0" b="0"/>
          <wp:wrapNone/>
          <wp:docPr id="1621190663" name="Picture 162119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0663" name="Bildobjekt 1"/>
                  <pic:cNvPicPr/>
                </pic:nvPicPr>
                <pic:blipFill>
                  <a:blip r:embed="rId1"/>
                  <a:stretch>
                    <a:fillRect/>
                  </a:stretch>
                </pic:blipFill>
                <pic:spPr>
                  <a:xfrm>
                    <a:off x="0" y="0"/>
                    <a:ext cx="1929006" cy="717770"/>
                  </a:xfrm>
                  <a:prstGeom prst="rect">
                    <a:avLst/>
                  </a:prstGeom>
                </pic:spPr>
              </pic:pic>
            </a:graphicData>
          </a:graphic>
          <wp14:sizeRelH relativeFrom="margin">
            <wp14:pctWidth>0</wp14:pctWidth>
          </wp14:sizeRelH>
          <wp14:sizeRelV relativeFrom="margin">
            <wp14:pctHeight>0</wp14:pctHeight>
          </wp14:sizeRelV>
        </wp:anchor>
      </w:drawing>
    </w:r>
  </w:p>
  <w:p w14:paraId="2392FD15" w14:textId="7C4164E9" w:rsidR="00A412E8" w:rsidRPr="00065F61" w:rsidRDefault="00ED7B4A" w:rsidP="00065F61">
    <w:pPr>
      <w:pStyle w:val="Sidhuvud"/>
    </w:pPr>
    <w:r w:rsidRPr="001543F1">
      <w:rPr>
        <w:color w:val="FFFFFF" w:themeColor="background1"/>
      </w:rPr>
      <mc:AlternateContent>
        <mc:Choice Requires="wps">
          <w:drawing>
            <wp:anchor distT="45720" distB="45720" distL="114300" distR="114300" simplePos="0" relativeHeight="251658241" behindDoc="0" locked="0" layoutInCell="1" allowOverlap="1" wp14:anchorId="7F90555F" wp14:editId="1473F7D6">
              <wp:simplePos x="0" y="0"/>
              <wp:positionH relativeFrom="margin">
                <wp:align>right</wp:align>
              </wp:positionH>
              <wp:positionV relativeFrom="paragraph">
                <wp:posOffset>5080</wp:posOffset>
              </wp:positionV>
              <wp:extent cx="1568450" cy="1404620"/>
              <wp:effectExtent l="0" t="0" r="12700" b="22860"/>
              <wp:wrapSquare wrapText="bothSides"/>
              <wp:docPr id="4583819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404620"/>
                      </a:xfrm>
                      <a:prstGeom prst="rect">
                        <a:avLst/>
                      </a:prstGeom>
                      <a:solidFill>
                        <a:srgbClr val="FFFFFF"/>
                      </a:solidFill>
                      <a:ln w="9525">
                        <a:solidFill>
                          <a:srgbClr val="000000"/>
                        </a:solidFill>
                        <a:miter lim="800000"/>
                        <a:headEnd/>
                        <a:tailEnd/>
                      </a:ln>
                    </wps:spPr>
                    <wps:txbx>
                      <w:txbxContent>
                        <w:p w14:paraId="0B82A09A" w14:textId="77777777" w:rsidR="00ED7B4A" w:rsidRPr="009D7D86" w:rsidRDefault="00ED7B4A" w:rsidP="00ED7B4A">
                          <w:pPr>
                            <w:rPr>
                              <w:i/>
                              <w:iCs/>
                            </w:rPr>
                          </w:pPr>
                          <w:r w:rsidRPr="009D7D86">
                            <w:rPr>
                              <w:i/>
                              <w:iCs/>
                            </w:rPr>
                            <w:t xml:space="preserve">Här kan </w:t>
                          </w:r>
                          <w:r>
                            <w:rPr>
                              <w:i/>
                              <w:iCs/>
                            </w:rPr>
                            <w:t>ni</w:t>
                          </w:r>
                          <w:r w:rsidRPr="009D7D86">
                            <w:rPr>
                              <w:i/>
                              <w:iCs/>
                            </w:rPr>
                            <w:t xml:space="preserve"> lägga </w:t>
                          </w:r>
                        </w:p>
                        <w:p w14:paraId="2D57E925" w14:textId="77777777" w:rsidR="00ED7B4A" w:rsidRPr="009D7D86" w:rsidRDefault="00ED7B4A" w:rsidP="00ED7B4A">
                          <w:pPr>
                            <w:rPr>
                              <w:i/>
                              <w:iCs/>
                            </w:rPr>
                          </w:pPr>
                          <w:r w:rsidRPr="009D7D86">
                            <w:rPr>
                              <w:i/>
                              <w:iCs/>
                            </w:rPr>
                            <w:t>Föreningens logga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0555F" id="_x0000_t202" coordsize="21600,21600" o:spt="202" path="m,l,21600r21600,l21600,xe">
              <v:stroke joinstyle="miter"/>
              <v:path gradientshapeok="t" o:connecttype="rect"/>
            </v:shapetype>
            <v:shape id="_x0000_s1032" type="#_x0000_t202" style="position:absolute;margin-left:72.3pt;margin-top:.4pt;width:123.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">
              <v:textbox style="mso-fit-shape-to-text:t">
                <w:txbxContent>
                  <w:p w14:paraId="0B82A09A" w14:textId="77777777" w:rsidR="00ED7B4A" w:rsidRPr="009D7D86" w:rsidRDefault="00ED7B4A" w:rsidP="00ED7B4A">
                    <w:pPr>
                      <w:rPr>
                        <w:i/>
                        <w:iCs/>
                      </w:rPr>
                    </w:pPr>
                    <w:r w:rsidRPr="009D7D86">
                      <w:rPr>
                        <w:i/>
                        <w:iCs/>
                      </w:rPr>
                      <w:t xml:space="preserve">Här kan </w:t>
                    </w:r>
                    <w:r>
                      <w:rPr>
                        <w:i/>
                        <w:iCs/>
                      </w:rPr>
                      <w:t>ni</w:t>
                    </w:r>
                    <w:r w:rsidRPr="009D7D86">
                      <w:rPr>
                        <w:i/>
                        <w:iCs/>
                      </w:rPr>
                      <w:t xml:space="preserve"> lägga </w:t>
                    </w:r>
                  </w:p>
                  <w:p w14:paraId="2D57E925" w14:textId="77777777" w:rsidR="00ED7B4A" w:rsidRPr="009D7D86" w:rsidRDefault="00ED7B4A" w:rsidP="00ED7B4A">
                    <w:pPr>
                      <w:rPr>
                        <w:i/>
                        <w:iCs/>
                      </w:rPr>
                    </w:pPr>
                    <w:r w:rsidRPr="009D7D86">
                      <w:rPr>
                        <w:i/>
                        <w:iCs/>
                      </w:rPr>
                      <w:t>Föreningens logga</w:t>
                    </w:r>
                  </w:p>
                </w:txbxContent>
              </v:textbox>
              <w10:wrap type="square" anchorx="margin"/>
            </v:shape>
          </w:pict>
        </mc:Fallback>
      </mc:AlternateContent>
    </w:r>
  </w:p>
  <w:p w14:paraId="5903CC25" w14:textId="6E7233FB" w:rsidR="000F143E" w:rsidRDefault="000F143E" w:rsidP="000F143E">
    <w:pPr>
      <w:pStyle w:val="Sidfot"/>
    </w:pPr>
  </w:p>
  <w:p w14:paraId="01BB8628" w14:textId="6AE578C2" w:rsidR="00F34448" w:rsidRPr="00A412E8" w:rsidRDefault="00F34448" w:rsidP="000F143E">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7BD"/>
    <w:multiLevelType w:val="hybridMultilevel"/>
    <w:tmpl w:val="04CC6018"/>
    <w:lvl w:ilvl="0" w:tplc="29D8B81A">
      <w:start w:val="1"/>
      <w:numFmt w:val="bullet"/>
      <w:lvlText w:val="•"/>
      <w:lvlJc w:val="left"/>
      <w:pPr>
        <w:tabs>
          <w:tab w:val="num" w:pos="720"/>
        </w:tabs>
        <w:ind w:left="720" w:hanging="360"/>
      </w:pPr>
      <w:rPr>
        <w:rFonts w:ascii="Arial" w:hAnsi="Arial" w:hint="default"/>
      </w:rPr>
    </w:lvl>
    <w:lvl w:ilvl="1" w:tplc="72D6FF28" w:tentative="1">
      <w:start w:val="1"/>
      <w:numFmt w:val="bullet"/>
      <w:lvlText w:val="•"/>
      <w:lvlJc w:val="left"/>
      <w:pPr>
        <w:tabs>
          <w:tab w:val="num" w:pos="1440"/>
        </w:tabs>
        <w:ind w:left="1440" w:hanging="360"/>
      </w:pPr>
      <w:rPr>
        <w:rFonts w:ascii="Arial" w:hAnsi="Arial" w:hint="default"/>
      </w:rPr>
    </w:lvl>
    <w:lvl w:ilvl="2" w:tplc="495229C4" w:tentative="1">
      <w:start w:val="1"/>
      <w:numFmt w:val="bullet"/>
      <w:lvlText w:val="•"/>
      <w:lvlJc w:val="left"/>
      <w:pPr>
        <w:tabs>
          <w:tab w:val="num" w:pos="2160"/>
        </w:tabs>
        <w:ind w:left="2160" w:hanging="360"/>
      </w:pPr>
      <w:rPr>
        <w:rFonts w:ascii="Arial" w:hAnsi="Arial" w:hint="default"/>
      </w:rPr>
    </w:lvl>
    <w:lvl w:ilvl="3" w:tplc="CEAAFA3E" w:tentative="1">
      <w:start w:val="1"/>
      <w:numFmt w:val="bullet"/>
      <w:lvlText w:val="•"/>
      <w:lvlJc w:val="left"/>
      <w:pPr>
        <w:tabs>
          <w:tab w:val="num" w:pos="2880"/>
        </w:tabs>
        <w:ind w:left="2880" w:hanging="360"/>
      </w:pPr>
      <w:rPr>
        <w:rFonts w:ascii="Arial" w:hAnsi="Arial" w:hint="default"/>
      </w:rPr>
    </w:lvl>
    <w:lvl w:ilvl="4" w:tplc="DE6A36BE" w:tentative="1">
      <w:start w:val="1"/>
      <w:numFmt w:val="bullet"/>
      <w:lvlText w:val="•"/>
      <w:lvlJc w:val="left"/>
      <w:pPr>
        <w:tabs>
          <w:tab w:val="num" w:pos="3600"/>
        </w:tabs>
        <w:ind w:left="3600" w:hanging="360"/>
      </w:pPr>
      <w:rPr>
        <w:rFonts w:ascii="Arial" w:hAnsi="Arial" w:hint="default"/>
      </w:rPr>
    </w:lvl>
    <w:lvl w:ilvl="5" w:tplc="7768560C" w:tentative="1">
      <w:start w:val="1"/>
      <w:numFmt w:val="bullet"/>
      <w:lvlText w:val="•"/>
      <w:lvlJc w:val="left"/>
      <w:pPr>
        <w:tabs>
          <w:tab w:val="num" w:pos="4320"/>
        </w:tabs>
        <w:ind w:left="4320" w:hanging="360"/>
      </w:pPr>
      <w:rPr>
        <w:rFonts w:ascii="Arial" w:hAnsi="Arial" w:hint="default"/>
      </w:rPr>
    </w:lvl>
    <w:lvl w:ilvl="6" w:tplc="9FFE5C18" w:tentative="1">
      <w:start w:val="1"/>
      <w:numFmt w:val="bullet"/>
      <w:lvlText w:val="•"/>
      <w:lvlJc w:val="left"/>
      <w:pPr>
        <w:tabs>
          <w:tab w:val="num" w:pos="5040"/>
        </w:tabs>
        <w:ind w:left="5040" w:hanging="360"/>
      </w:pPr>
      <w:rPr>
        <w:rFonts w:ascii="Arial" w:hAnsi="Arial" w:hint="default"/>
      </w:rPr>
    </w:lvl>
    <w:lvl w:ilvl="7" w:tplc="63949310" w:tentative="1">
      <w:start w:val="1"/>
      <w:numFmt w:val="bullet"/>
      <w:lvlText w:val="•"/>
      <w:lvlJc w:val="left"/>
      <w:pPr>
        <w:tabs>
          <w:tab w:val="num" w:pos="5760"/>
        </w:tabs>
        <w:ind w:left="5760" w:hanging="360"/>
      </w:pPr>
      <w:rPr>
        <w:rFonts w:ascii="Arial" w:hAnsi="Arial" w:hint="default"/>
      </w:rPr>
    </w:lvl>
    <w:lvl w:ilvl="8" w:tplc="42AC2D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1C021C"/>
    <w:multiLevelType w:val="hybridMultilevel"/>
    <w:tmpl w:val="8286F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E567D8"/>
    <w:multiLevelType w:val="hybridMultilevel"/>
    <w:tmpl w:val="16D66966"/>
    <w:lvl w:ilvl="0" w:tplc="C8B8C064">
      <w:start w:val="1"/>
      <w:numFmt w:val="bullet"/>
      <w:lvlText w:val="•"/>
      <w:lvlJc w:val="left"/>
      <w:pPr>
        <w:tabs>
          <w:tab w:val="num" w:pos="720"/>
        </w:tabs>
        <w:ind w:left="720" w:hanging="360"/>
      </w:pPr>
      <w:rPr>
        <w:rFonts w:ascii="Arial" w:hAnsi="Arial" w:hint="default"/>
      </w:rPr>
    </w:lvl>
    <w:lvl w:ilvl="1" w:tplc="42681F70" w:tentative="1">
      <w:start w:val="1"/>
      <w:numFmt w:val="bullet"/>
      <w:lvlText w:val="•"/>
      <w:lvlJc w:val="left"/>
      <w:pPr>
        <w:tabs>
          <w:tab w:val="num" w:pos="1440"/>
        </w:tabs>
        <w:ind w:left="1440" w:hanging="360"/>
      </w:pPr>
      <w:rPr>
        <w:rFonts w:ascii="Arial" w:hAnsi="Arial" w:hint="default"/>
      </w:rPr>
    </w:lvl>
    <w:lvl w:ilvl="2" w:tplc="51D6FB3A" w:tentative="1">
      <w:start w:val="1"/>
      <w:numFmt w:val="bullet"/>
      <w:lvlText w:val="•"/>
      <w:lvlJc w:val="left"/>
      <w:pPr>
        <w:tabs>
          <w:tab w:val="num" w:pos="2160"/>
        </w:tabs>
        <w:ind w:left="2160" w:hanging="360"/>
      </w:pPr>
      <w:rPr>
        <w:rFonts w:ascii="Arial" w:hAnsi="Arial" w:hint="default"/>
      </w:rPr>
    </w:lvl>
    <w:lvl w:ilvl="3" w:tplc="730272B0" w:tentative="1">
      <w:start w:val="1"/>
      <w:numFmt w:val="bullet"/>
      <w:lvlText w:val="•"/>
      <w:lvlJc w:val="left"/>
      <w:pPr>
        <w:tabs>
          <w:tab w:val="num" w:pos="2880"/>
        </w:tabs>
        <w:ind w:left="2880" w:hanging="360"/>
      </w:pPr>
      <w:rPr>
        <w:rFonts w:ascii="Arial" w:hAnsi="Arial" w:hint="default"/>
      </w:rPr>
    </w:lvl>
    <w:lvl w:ilvl="4" w:tplc="3EB61534" w:tentative="1">
      <w:start w:val="1"/>
      <w:numFmt w:val="bullet"/>
      <w:lvlText w:val="•"/>
      <w:lvlJc w:val="left"/>
      <w:pPr>
        <w:tabs>
          <w:tab w:val="num" w:pos="3600"/>
        </w:tabs>
        <w:ind w:left="3600" w:hanging="360"/>
      </w:pPr>
      <w:rPr>
        <w:rFonts w:ascii="Arial" w:hAnsi="Arial" w:hint="default"/>
      </w:rPr>
    </w:lvl>
    <w:lvl w:ilvl="5" w:tplc="E536FFC0" w:tentative="1">
      <w:start w:val="1"/>
      <w:numFmt w:val="bullet"/>
      <w:lvlText w:val="•"/>
      <w:lvlJc w:val="left"/>
      <w:pPr>
        <w:tabs>
          <w:tab w:val="num" w:pos="4320"/>
        </w:tabs>
        <w:ind w:left="4320" w:hanging="360"/>
      </w:pPr>
      <w:rPr>
        <w:rFonts w:ascii="Arial" w:hAnsi="Arial" w:hint="default"/>
      </w:rPr>
    </w:lvl>
    <w:lvl w:ilvl="6" w:tplc="1B3E8B2C" w:tentative="1">
      <w:start w:val="1"/>
      <w:numFmt w:val="bullet"/>
      <w:lvlText w:val="•"/>
      <w:lvlJc w:val="left"/>
      <w:pPr>
        <w:tabs>
          <w:tab w:val="num" w:pos="5040"/>
        </w:tabs>
        <w:ind w:left="5040" w:hanging="360"/>
      </w:pPr>
      <w:rPr>
        <w:rFonts w:ascii="Arial" w:hAnsi="Arial" w:hint="default"/>
      </w:rPr>
    </w:lvl>
    <w:lvl w:ilvl="7" w:tplc="97F87FA0" w:tentative="1">
      <w:start w:val="1"/>
      <w:numFmt w:val="bullet"/>
      <w:lvlText w:val="•"/>
      <w:lvlJc w:val="left"/>
      <w:pPr>
        <w:tabs>
          <w:tab w:val="num" w:pos="5760"/>
        </w:tabs>
        <w:ind w:left="5760" w:hanging="360"/>
      </w:pPr>
      <w:rPr>
        <w:rFonts w:ascii="Arial" w:hAnsi="Arial" w:hint="default"/>
      </w:rPr>
    </w:lvl>
    <w:lvl w:ilvl="8" w:tplc="7C24F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20120E"/>
    <w:multiLevelType w:val="hybridMultilevel"/>
    <w:tmpl w:val="C2246762"/>
    <w:lvl w:ilvl="0" w:tplc="8F08ABA2">
      <w:start w:val="1"/>
      <w:numFmt w:val="bullet"/>
      <w:lvlText w:val="•"/>
      <w:lvlJc w:val="left"/>
      <w:pPr>
        <w:tabs>
          <w:tab w:val="num" w:pos="720"/>
        </w:tabs>
        <w:ind w:left="720" w:hanging="360"/>
      </w:pPr>
      <w:rPr>
        <w:rFonts w:ascii="Arial" w:hAnsi="Arial" w:hint="default"/>
      </w:rPr>
    </w:lvl>
    <w:lvl w:ilvl="1" w:tplc="F8767E6C" w:tentative="1">
      <w:start w:val="1"/>
      <w:numFmt w:val="bullet"/>
      <w:lvlText w:val="•"/>
      <w:lvlJc w:val="left"/>
      <w:pPr>
        <w:tabs>
          <w:tab w:val="num" w:pos="1440"/>
        </w:tabs>
        <w:ind w:left="1440" w:hanging="360"/>
      </w:pPr>
      <w:rPr>
        <w:rFonts w:ascii="Arial" w:hAnsi="Arial" w:hint="default"/>
      </w:rPr>
    </w:lvl>
    <w:lvl w:ilvl="2" w:tplc="903A7876" w:tentative="1">
      <w:start w:val="1"/>
      <w:numFmt w:val="bullet"/>
      <w:lvlText w:val="•"/>
      <w:lvlJc w:val="left"/>
      <w:pPr>
        <w:tabs>
          <w:tab w:val="num" w:pos="2160"/>
        </w:tabs>
        <w:ind w:left="2160" w:hanging="360"/>
      </w:pPr>
      <w:rPr>
        <w:rFonts w:ascii="Arial" w:hAnsi="Arial" w:hint="default"/>
      </w:rPr>
    </w:lvl>
    <w:lvl w:ilvl="3" w:tplc="E7A4238E" w:tentative="1">
      <w:start w:val="1"/>
      <w:numFmt w:val="bullet"/>
      <w:lvlText w:val="•"/>
      <w:lvlJc w:val="left"/>
      <w:pPr>
        <w:tabs>
          <w:tab w:val="num" w:pos="2880"/>
        </w:tabs>
        <w:ind w:left="2880" w:hanging="360"/>
      </w:pPr>
      <w:rPr>
        <w:rFonts w:ascii="Arial" w:hAnsi="Arial" w:hint="default"/>
      </w:rPr>
    </w:lvl>
    <w:lvl w:ilvl="4" w:tplc="78165EE2" w:tentative="1">
      <w:start w:val="1"/>
      <w:numFmt w:val="bullet"/>
      <w:lvlText w:val="•"/>
      <w:lvlJc w:val="left"/>
      <w:pPr>
        <w:tabs>
          <w:tab w:val="num" w:pos="3600"/>
        </w:tabs>
        <w:ind w:left="3600" w:hanging="360"/>
      </w:pPr>
      <w:rPr>
        <w:rFonts w:ascii="Arial" w:hAnsi="Arial" w:hint="default"/>
      </w:rPr>
    </w:lvl>
    <w:lvl w:ilvl="5" w:tplc="7F881D6E" w:tentative="1">
      <w:start w:val="1"/>
      <w:numFmt w:val="bullet"/>
      <w:lvlText w:val="•"/>
      <w:lvlJc w:val="left"/>
      <w:pPr>
        <w:tabs>
          <w:tab w:val="num" w:pos="4320"/>
        </w:tabs>
        <w:ind w:left="4320" w:hanging="360"/>
      </w:pPr>
      <w:rPr>
        <w:rFonts w:ascii="Arial" w:hAnsi="Arial" w:hint="default"/>
      </w:rPr>
    </w:lvl>
    <w:lvl w:ilvl="6" w:tplc="6D503042" w:tentative="1">
      <w:start w:val="1"/>
      <w:numFmt w:val="bullet"/>
      <w:lvlText w:val="•"/>
      <w:lvlJc w:val="left"/>
      <w:pPr>
        <w:tabs>
          <w:tab w:val="num" w:pos="5040"/>
        </w:tabs>
        <w:ind w:left="5040" w:hanging="360"/>
      </w:pPr>
      <w:rPr>
        <w:rFonts w:ascii="Arial" w:hAnsi="Arial" w:hint="default"/>
      </w:rPr>
    </w:lvl>
    <w:lvl w:ilvl="7" w:tplc="9DF8A982" w:tentative="1">
      <w:start w:val="1"/>
      <w:numFmt w:val="bullet"/>
      <w:lvlText w:val="•"/>
      <w:lvlJc w:val="left"/>
      <w:pPr>
        <w:tabs>
          <w:tab w:val="num" w:pos="5760"/>
        </w:tabs>
        <w:ind w:left="5760" w:hanging="360"/>
      </w:pPr>
      <w:rPr>
        <w:rFonts w:ascii="Arial" w:hAnsi="Arial" w:hint="default"/>
      </w:rPr>
    </w:lvl>
    <w:lvl w:ilvl="8" w:tplc="657E2D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2E3971"/>
    <w:multiLevelType w:val="hybridMultilevel"/>
    <w:tmpl w:val="C5BA12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AC1257D"/>
    <w:multiLevelType w:val="hybridMultilevel"/>
    <w:tmpl w:val="D80A73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055706"/>
    <w:multiLevelType w:val="hybridMultilevel"/>
    <w:tmpl w:val="9DE628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03F3791"/>
    <w:multiLevelType w:val="hybridMultilevel"/>
    <w:tmpl w:val="A1C474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4422DF0"/>
    <w:multiLevelType w:val="hybridMultilevel"/>
    <w:tmpl w:val="2F32FFAC"/>
    <w:lvl w:ilvl="0" w:tplc="F15E3FD0">
      <w:start w:val="1"/>
      <w:numFmt w:val="bullet"/>
      <w:lvlText w:val="•"/>
      <w:lvlJc w:val="left"/>
      <w:pPr>
        <w:tabs>
          <w:tab w:val="num" w:pos="720"/>
        </w:tabs>
        <w:ind w:left="720" w:hanging="360"/>
      </w:pPr>
      <w:rPr>
        <w:rFonts w:ascii="Arial" w:hAnsi="Arial" w:hint="default"/>
      </w:rPr>
    </w:lvl>
    <w:lvl w:ilvl="1" w:tplc="6814463E" w:tentative="1">
      <w:start w:val="1"/>
      <w:numFmt w:val="bullet"/>
      <w:lvlText w:val="•"/>
      <w:lvlJc w:val="left"/>
      <w:pPr>
        <w:tabs>
          <w:tab w:val="num" w:pos="1440"/>
        </w:tabs>
        <w:ind w:left="1440" w:hanging="360"/>
      </w:pPr>
      <w:rPr>
        <w:rFonts w:ascii="Arial" w:hAnsi="Arial" w:hint="default"/>
      </w:rPr>
    </w:lvl>
    <w:lvl w:ilvl="2" w:tplc="17CC5B02" w:tentative="1">
      <w:start w:val="1"/>
      <w:numFmt w:val="bullet"/>
      <w:lvlText w:val="•"/>
      <w:lvlJc w:val="left"/>
      <w:pPr>
        <w:tabs>
          <w:tab w:val="num" w:pos="2160"/>
        </w:tabs>
        <w:ind w:left="2160" w:hanging="360"/>
      </w:pPr>
      <w:rPr>
        <w:rFonts w:ascii="Arial" w:hAnsi="Arial" w:hint="default"/>
      </w:rPr>
    </w:lvl>
    <w:lvl w:ilvl="3" w:tplc="C0CCF182" w:tentative="1">
      <w:start w:val="1"/>
      <w:numFmt w:val="bullet"/>
      <w:lvlText w:val="•"/>
      <w:lvlJc w:val="left"/>
      <w:pPr>
        <w:tabs>
          <w:tab w:val="num" w:pos="2880"/>
        </w:tabs>
        <w:ind w:left="2880" w:hanging="360"/>
      </w:pPr>
      <w:rPr>
        <w:rFonts w:ascii="Arial" w:hAnsi="Arial" w:hint="default"/>
      </w:rPr>
    </w:lvl>
    <w:lvl w:ilvl="4" w:tplc="B60466CC" w:tentative="1">
      <w:start w:val="1"/>
      <w:numFmt w:val="bullet"/>
      <w:lvlText w:val="•"/>
      <w:lvlJc w:val="left"/>
      <w:pPr>
        <w:tabs>
          <w:tab w:val="num" w:pos="3600"/>
        </w:tabs>
        <w:ind w:left="3600" w:hanging="360"/>
      </w:pPr>
      <w:rPr>
        <w:rFonts w:ascii="Arial" w:hAnsi="Arial" w:hint="default"/>
      </w:rPr>
    </w:lvl>
    <w:lvl w:ilvl="5" w:tplc="40A68FB8" w:tentative="1">
      <w:start w:val="1"/>
      <w:numFmt w:val="bullet"/>
      <w:lvlText w:val="•"/>
      <w:lvlJc w:val="left"/>
      <w:pPr>
        <w:tabs>
          <w:tab w:val="num" w:pos="4320"/>
        </w:tabs>
        <w:ind w:left="4320" w:hanging="360"/>
      </w:pPr>
      <w:rPr>
        <w:rFonts w:ascii="Arial" w:hAnsi="Arial" w:hint="default"/>
      </w:rPr>
    </w:lvl>
    <w:lvl w:ilvl="6" w:tplc="1AF21810" w:tentative="1">
      <w:start w:val="1"/>
      <w:numFmt w:val="bullet"/>
      <w:lvlText w:val="•"/>
      <w:lvlJc w:val="left"/>
      <w:pPr>
        <w:tabs>
          <w:tab w:val="num" w:pos="5040"/>
        </w:tabs>
        <w:ind w:left="5040" w:hanging="360"/>
      </w:pPr>
      <w:rPr>
        <w:rFonts w:ascii="Arial" w:hAnsi="Arial" w:hint="default"/>
      </w:rPr>
    </w:lvl>
    <w:lvl w:ilvl="7" w:tplc="5EF435D8" w:tentative="1">
      <w:start w:val="1"/>
      <w:numFmt w:val="bullet"/>
      <w:lvlText w:val="•"/>
      <w:lvlJc w:val="left"/>
      <w:pPr>
        <w:tabs>
          <w:tab w:val="num" w:pos="5760"/>
        </w:tabs>
        <w:ind w:left="5760" w:hanging="360"/>
      </w:pPr>
      <w:rPr>
        <w:rFonts w:ascii="Arial" w:hAnsi="Arial" w:hint="default"/>
      </w:rPr>
    </w:lvl>
    <w:lvl w:ilvl="8" w:tplc="FCD874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DB7448"/>
    <w:multiLevelType w:val="multilevel"/>
    <w:tmpl w:val="673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201F8"/>
    <w:multiLevelType w:val="hybridMultilevel"/>
    <w:tmpl w:val="58260D0E"/>
    <w:lvl w:ilvl="0" w:tplc="245AE6CC">
      <w:start w:val="1"/>
      <w:numFmt w:val="bullet"/>
      <w:lvlText w:val="•"/>
      <w:lvlJc w:val="left"/>
      <w:pPr>
        <w:tabs>
          <w:tab w:val="num" w:pos="720"/>
        </w:tabs>
        <w:ind w:left="720" w:hanging="360"/>
      </w:pPr>
      <w:rPr>
        <w:rFonts w:ascii="Arial" w:hAnsi="Arial" w:hint="default"/>
      </w:rPr>
    </w:lvl>
    <w:lvl w:ilvl="1" w:tplc="BA4EE678" w:tentative="1">
      <w:start w:val="1"/>
      <w:numFmt w:val="bullet"/>
      <w:lvlText w:val="•"/>
      <w:lvlJc w:val="left"/>
      <w:pPr>
        <w:tabs>
          <w:tab w:val="num" w:pos="1440"/>
        </w:tabs>
        <w:ind w:left="1440" w:hanging="360"/>
      </w:pPr>
      <w:rPr>
        <w:rFonts w:ascii="Arial" w:hAnsi="Arial" w:hint="default"/>
      </w:rPr>
    </w:lvl>
    <w:lvl w:ilvl="2" w:tplc="1110E4DC" w:tentative="1">
      <w:start w:val="1"/>
      <w:numFmt w:val="bullet"/>
      <w:lvlText w:val="•"/>
      <w:lvlJc w:val="left"/>
      <w:pPr>
        <w:tabs>
          <w:tab w:val="num" w:pos="2160"/>
        </w:tabs>
        <w:ind w:left="2160" w:hanging="360"/>
      </w:pPr>
      <w:rPr>
        <w:rFonts w:ascii="Arial" w:hAnsi="Arial" w:hint="default"/>
      </w:rPr>
    </w:lvl>
    <w:lvl w:ilvl="3" w:tplc="915C1FD6" w:tentative="1">
      <w:start w:val="1"/>
      <w:numFmt w:val="bullet"/>
      <w:lvlText w:val="•"/>
      <w:lvlJc w:val="left"/>
      <w:pPr>
        <w:tabs>
          <w:tab w:val="num" w:pos="2880"/>
        </w:tabs>
        <w:ind w:left="2880" w:hanging="360"/>
      </w:pPr>
      <w:rPr>
        <w:rFonts w:ascii="Arial" w:hAnsi="Arial" w:hint="default"/>
      </w:rPr>
    </w:lvl>
    <w:lvl w:ilvl="4" w:tplc="C8DAD814" w:tentative="1">
      <w:start w:val="1"/>
      <w:numFmt w:val="bullet"/>
      <w:lvlText w:val="•"/>
      <w:lvlJc w:val="left"/>
      <w:pPr>
        <w:tabs>
          <w:tab w:val="num" w:pos="3600"/>
        </w:tabs>
        <w:ind w:left="3600" w:hanging="360"/>
      </w:pPr>
      <w:rPr>
        <w:rFonts w:ascii="Arial" w:hAnsi="Arial" w:hint="default"/>
      </w:rPr>
    </w:lvl>
    <w:lvl w:ilvl="5" w:tplc="32E86B1E" w:tentative="1">
      <w:start w:val="1"/>
      <w:numFmt w:val="bullet"/>
      <w:lvlText w:val="•"/>
      <w:lvlJc w:val="left"/>
      <w:pPr>
        <w:tabs>
          <w:tab w:val="num" w:pos="4320"/>
        </w:tabs>
        <w:ind w:left="4320" w:hanging="360"/>
      </w:pPr>
      <w:rPr>
        <w:rFonts w:ascii="Arial" w:hAnsi="Arial" w:hint="default"/>
      </w:rPr>
    </w:lvl>
    <w:lvl w:ilvl="6" w:tplc="B72E1526" w:tentative="1">
      <w:start w:val="1"/>
      <w:numFmt w:val="bullet"/>
      <w:lvlText w:val="•"/>
      <w:lvlJc w:val="left"/>
      <w:pPr>
        <w:tabs>
          <w:tab w:val="num" w:pos="5040"/>
        </w:tabs>
        <w:ind w:left="5040" w:hanging="360"/>
      </w:pPr>
      <w:rPr>
        <w:rFonts w:ascii="Arial" w:hAnsi="Arial" w:hint="default"/>
      </w:rPr>
    </w:lvl>
    <w:lvl w:ilvl="7" w:tplc="99829266" w:tentative="1">
      <w:start w:val="1"/>
      <w:numFmt w:val="bullet"/>
      <w:lvlText w:val="•"/>
      <w:lvlJc w:val="left"/>
      <w:pPr>
        <w:tabs>
          <w:tab w:val="num" w:pos="5760"/>
        </w:tabs>
        <w:ind w:left="5760" w:hanging="360"/>
      </w:pPr>
      <w:rPr>
        <w:rFonts w:ascii="Arial" w:hAnsi="Arial" w:hint="default"/>
      </w:rPr>
    </w:lvl>
    <w:lvl w:ilvl="8" w:tplc="FF062E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11496"/>
    <w:multiLevelType w:val="hybridMultilevel"/>
    <w:tmpl w:val="C806193A"/>
    <w:lvl w:ilvl="0" w:tplc="1B96B226">
      <w:start w:val="1"/>
      <w:numFmt w:val="bullet"/>
      <w:lvlText w:val="•"/>
      <w:lvlJc w:val="left"/>
      <w:pPr>
        <w:tabs>
          <w:tab w:val="num" w:pos="720"/>
        </w:tabs>
        <w:ind w:left="720" w:hanging="360"/>
      </w:pPr>
      <w:rPr>
        <w:rFonts w:ascii="Arial" w:hAnsi="Arial" w:hint="default"/>
      </w:rPr>
    </w:lvl>
    <w:lvl w:ilvl="1" w:tplc="FB42C210" w:tentative="1">
      <w:start w:val="1"/>
      <w:numFmt w:val="bullet"/>
      <w:lvlText w:val="•"/>
      <w:lvlJc w:val="left"/>
      <w:pPr>
        <w:tabs>
          <w:tab w:val="num" w:pos="1440"/>
        </w:tabs>
        <w:ind w:left="1440" w:hanging="360"/>
      </w:pPr>
      <w:rPr>
        <w:rFonts w:ascii="Arial" w:hAnsi="Arial" w:hint="default"/>
      </w:rPr>
    </w:lvl>
    <w:lvl w:ilvl="2" w:tplc="99D03A5E" w:tentative="1">
      <w:start w:val="1"/>
      <w:numFmt w:val="bullet"/>
      <w:lvlText w:val="•"/>
      <w:lvlJc w:val="left"/>
      <w:pPr>
        <w:tabs>
          <w:tab w:val="num" w:pos="2160"/>
        </w:tabs>
        <w:ind w:left="2160" w:hanging="360"/>
      </w:pPr>
      <w:rPr>
        <w:rFonts w:ascii="Arial" w:hAnsi="Arial" w:hint="default"/>
      </w:rPr>
    </w:lvl>
    <w:lvl w:ilvl="3" w:tplc="8D1CFDF6" w:tentative="1">
      <w:start w:val="1"/>
      <w:numFmt w:val="bullet"/>
      <w:lvlText w:val="•"/>
      <w:lvlJc w:val="left"/>
      <w:pPr>
        <w:tabs>
          <w:tab w:val="num" w:pos="2880"/>
        </w:tabs>
        <w:ind w:left="2880" w:hanging="360"/>
      </w:pPr>
      <w:rPr>
        <w:rFonts w:ascii="Arial" w:hAnsi="Arial" w:hint="default"/>
      </w:rPr>
    </w:lvl>
    <w:lvl w:ilvl="4" w:tplc="5CF6D486" w:tentative="1">
      <w:start w:val="1"/>
      <w:numFmt w:val="bullet"/>
      <w:lvlText w:val="•"/>
      <w:lvlJc w:val="left"/>
      <w:pPr>
        <w:tabs>
          <w:tab w:val="num" w:pos="3600"/>
        </w:tabs>
        <w:ind w:left="3600" w:hanging="360"/>
      </w:pPr>
      <w:rPr>
        <w:rFonts w:ascii="Arial" w:hAnsi="Arial" w:hint="default"/>
      </w:rPr>
    </w:lvl>
    <w:lvl w:ilvl="5" w:tplc="964078EC" w:tentative="1">
      <w:start w:val="1"/>
      <w:numFmt w:val="bullet"/>
      <w:lvlText w:val="•"/>
      <w:lvlJc w:val="left"/>
      <w:pPr>
        <w:tabs>
          <w:tab w:val="num" w:pos="4320"/>
        </w:tabs>
        <w:ind w:left="4320" w:hanging="360"/>
      </w:pPr>
      <w:rPr>
        <w:rFonts w:ascii="Arial" w:hAnsi="Arial" w:hint="default"/>
      </w:rPr>
    </w:lvl>
    <w:lvl w:ilvl="6" w:tplc="90242E5C" w:tentative="1">
      <w:start w:val="1"/>
      <w:numFmt w:val="bullet"/>
      <w:lvlText w:val="•"/>
      <w:lvlJc w:val="left"/>
      <w:pPr>
        <w:tabs>
          <w:tab w:val="num" w:pos="5040"/>
        </w:tabs>
        <w:ind w:left="5040" w:hanging="360"/>
      </w:pPr>
      <w:rPr>
        <w:rFonts w:ascii="Arial" w:hAnsi="Arial" w:hint="default"/>
      </w:rPr>
    </w:lvl>
    <w:lvl w:ilvl="7" w:tplc="FC4ECD7A" w:tentative="1">
      <w:start w:val="1"/>
      <w:numFmt w:val="bullet"/>
      <w:lvlText w:val="•"/>
      <w:lvlJc w:val="left"/>
      <w:pPr>
        <w:tabs>
          <w:tab w:val="num" w:pos="5760"/>
        </w:tabs>
        <w:ind w:left="5760" w:hanging="360"/>
      </w:pPr>
      <w:rPr>
        <w:rFonts w:ascii="Arial" w:hAnsi="Arial" w:hint="default"/>
      </w:rPr>
    </w:lvl>
    <w:lvl w:ilvl="8" w:tplc="77B4DA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BC3815"/>
    <w:multiLevelType w:val="multilevel"/>
    <w:tmpl w:val="6552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E90F70"/>
    <w:multiLevelType w:val="hybridMultilevel"/>
    <w:tmpl w:val="E80A82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3C12C3"/>
    <w:multiLevelType w:val="hybridMultilevel"/>
    <w:tmpl w:val="E316641A"/>
    <w:lvl w:ilvl="0" w:tplc="B09CF55C">
      <w:start w:val="1"/>
      <w:numFmt w:val="bullet"/>
      <w:lvlText w:val="•"/>
      <w:lvlJc w:val="left"/>
      <w:pPr>
        <w:tabs>
          <w:tab w:val="num" w:pos="720"/>
        </w:tabs>
        <w:ind w:left="720" w:hanging="360"/>
      </w:pPr>
      <w:rPr>
        <w:rFonts w:ascii="Arial" w:hAnsi="Arial" w:hint="default"/>
      </w:rPr>
    </w:lvl>
    <w:lvl w:ilvl="1" w:tplc="898A17DA" w:tentative="1">
      <w:start w:val="1"/>
      <w:numFmt w:val="bullet"/>
      <w:lvlText w:val="•"/>
      <w:lvlJc w:val="left"/>
      <w:pPr>
        <w:tabs>
          <w:tab w:val="num" w:pos="1440"/>
        </w:tabs>
        <w:ind w:left="1440" w:hanging="360"/>
      </w:pPr>
      <w:rPr>
        <w:rFonts w:ascii="Arial" w:hAnsi="Arial" w:hint="default"/>
      </w:rPr>
    </w:lvl>
    <w:lvl w:ilvl="2" w:tplc="456A7964" w:tentative="1">
      <w:start w:val="1"/>
      <w:numFmt w:val="bullet"/>
      <w:lvlText w:val="•"/>
      <w:lvlJc w:val="left"/>
      <w:pPr>
        <w:tabs>
          <w:tab w:val="num" w:pos="2160"/>
        </w:tabs>
        <w:ind w:left="2160" w:hanging="360"/>
      </w:pPr>
      <w:rPr>
        <w:rFonts w:ascii="Arial" w:hAnsi="Arial" w:hint="default"/>
      </w:rPr>
    </w:lvl>
    <w:lvl w:ilvl="3" w:tplc="83FCFD50" w:tentative="1">
      <w:start w:val="1"/>
      <w:numFmt w:val="bullet"/>
      <w:lvlText w:val="•"/>
      <w:lvlJc w:val="left"/>
      <w:pPr>
        <w:tabs>
          <w:tab w:val="num" w:pos="2880"/>
        </w:tabs>
        <w:ind w:left="2880" w:hanging="360"/>
      </w:pPr>
      <w:rPr>
        <w:rFonts w:ascii="Arial" w:hAnsi="Arial" w:hint="default"/>
      </w:rPr>
    </w:lvl>
    <w:lvl w:ilvl="4" w:tplc="9CCCDBCC" w:tentative="1">
      <w:start w:val="1"/>
      <w:numFmt w:val="bullet"/>
      <w:lvlText w:val="•"/>
      <w:lvlJc w:val="left"/>
      <w:pPr>
        <w:tabs>
          <w:tab w:val="num" w:pos="3600"/>
        </w:tabs>
        <w:ind w:left="3600" w:hanging="360"/>
      </w:pPr>
      <w:rPr>
        <w:rFonts w:ascii="Arial" w:hAnsi="Arial" w:hint="default"/>
      </w:rPr>
    </w:lvl>
    <w:lvl w:ilvl="5" w:tplc="9BE40402" w:tentative="1">
      <w:start w:val="1"/>
      <w:numFmt w:val="bullet"/>
      <w:lvlText w:val="•"/>
      <w:lvlJc w:val="left"/>
      <w:pPr>
        <w:tabs>
          <w:tab w:val="num" w:pos="4320"/>
        </w:tabs>
        <w:ind w:left="4320" w:hanging="360"/>
      </w:pPr>
      <w:rPr>
        <w:rFonts w:ascii="Arial" w:hAnsi="Arial" w:hint="default"/>
      </w:rPr>
    </w:lvl>
    <w:lvl w:ilvl="6" w:tplc="003439CA" w:tentative="1">
      <w:start w:val="1"/>
      <w:numFmt w:val="bullet"/>
      <w:lvlText w:val="•"/>
      <w:lvlJc w:val="left"/>
      <w:pPr>
        <w:tabs>
          <w:tab w:val="num" w:pos="5040"/>
        </w:tabs>
        <w:ind w:left="5040" w:hanging="360"/>
      </w:pPr>
      <w:rPr>
        <w:rFonts w:ascii="Arial" w:hAnsi="Arial" w:hint="default"/>
      </w:rPr>
    </w:lvl>
    <w:lvl w:ilvl="7" w:tplc="44E0A272" w:tentative="1">
      <w:start w:val="1"/>
      <w:numFmt w:val="bullet"/>
      <w:lvlText w:val="•"/>
      <w:lvlJc w:val="left"/>
      <w:pPr>
        <w:tabs>
          <w:tab w:val="num" w:pos="5760"/>
        </w:tabs>
        <w:ind w:left="5760" w:hanging="360"/>
      </w:pPr>
      <w:rPr>
        <w:rFonts w:ascii="Arial" w:hAnsi="Arial" w:hint="default"/>
      </w:rPr>
    </w:lvl>
    <w:lvl w:ilvl="8" w:tplc="7FA8B1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83164B"/>
    <w:multiLevelType w:val="hybridMultilevel"/>
    <w:tmpl w:val="E4122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8137B2D"/>
    <w:multiLevelType w:val="hybridMultilevel"/>
    <w:tmpl w:val="603EB854"/>
    <w:lvl w:ilvl="0" w:tplc="F0DA7ABC">
      <w:start w:val="1"/>
      <w:numFmt w:val="bullet"/>
      <w:lvlText w:val="•"/>
      <w:lvlJc w:val="left"/>
      <w:pPr>
        <w:tabs>
          <w:tab w:val="num" w:pos="720"/>
        </w:tabs>
        <w:ind w:left="720" w:hanging="360"/>
      </w:pPr>
      <w:rPr>
        <w:rFonts w:ascii="Arial" w:hAnsi="Arial" w:hint="default"/>
      </w:rPr>
    </w:lvl>
    <w:lvl w:ilvl="1" w:tplc="091027EE" w:tentative="1">
      <w:start w:val="1"/>
      <w:numFmt w:val="bullet"/>
      <w:lvlText w:val="•"/>
      <w:lvlJc w:val="left"/>
      <w:pPr>
        <w:tabs>
          <w:tab w:val="num" w:pos="1440"/>
        </w:tabs>
        <w:ind w:left="1440" w:hanging="360"/>
      </w:pPr>
      <w:rPr>
        <w:rFonts w:ascii="Arial" w:hAnsi="Arial" w:hint="default"/>
      </w:rPr>
    </w:lvl>
    <w:lvl w:ilvl="2" w:tplc="6418586E" w:tentative="1">
      <w:start w:val="1"/>
      <w:numFmt w:val="bullet"/>
      <w:lvlText w:val="•"/>
      <w:lvlJc w:val="left"/>
      <w:pPr>
        <w:tabs>
          <w:tab w:val="num" w:pos="2160"/>
        </w:tabs>
        <w:ind w:left="2160" w:hanging="360"/>
      </w:pPr>
      <w:rPr>
        <w:rFonts w:ascii="Arial" w:hAnsi="Arial" w:hint="default"/>
      </w:rPr>
    </w:lvl>
    <w:lvl w:ilvl="3" w:tplc="F13E75B4" w:tentative="1">
      <w:start w:val="1"/>
      <w:numFmt w:val="bullet"/>
      <w:lvlText w:val="•"/>
      <w:lvlJc w:val="left"/>
      <w:pPr>
        <w:tabs>
          <w:tab w:val="num" w:pos="2880"/>
        </w:tabs>
        <w:ind w:left="2880" w:hanging="360"/>
      </w:pPr>
      <w:rPr>
        <w:rFonts w:ascii="Arial" w:hAnsi="Arial" w:hint="default"/>
      </w:rPr>
    </w:lvl>
    <w:lvl w:ilvl="4" w:tplc="FB881A24" w:tentative="1">
      <w:start w:val="1"/>
      <w:numFmt w:val="bullet"/>
      <w:lvlText w:val="•"/>
      <w:lvlJc w:val="left"/>
      <w:pPr>
        <w:tabs>
          <w:tab w:val="num" w:pos="3600"/>
        </w:tabs>
        <w:ind w:left="3600" w:hanging="360"/>
      </w:pPr>
      <w:rPr>
        <w:rFonts w:ascii="Arial" w:hAnsi="Arial" w:hint="default"/>
      </w:rPr>
    </w:lvl>
    <w:lvl w:ilvl="5" w:tplc="371A3E18" w:tentative="1">
      <w:start w:val="1"/>
      <w:numFmt w:val="bullet"/>
      <w:lvlText w:val="•"/>
      <w:lvlJc w:val="left"/>
      <w:pPr>
        <w:tabs>
          <w:tab w:val="num" w:pos="4320"/>
        </w:tabs>
        <w:ind w:left="4320" w:hanging="360"/>
      </w:pPr>
      <w:rPr>
        <w:rFonts w:ascii="Arial" w:hAnsi="Arial" w:hint="default"/>
      </w:rPr>
    </w:lvl>
    <w:lvl w:ilvl="6" w:tplc="7DA80BE0" w:tentative="1">
      <w:start w:val="1"/>
      <w:numFmt w:val="bullet"/>
      <w:lvlText w:val="•"/>
      <w:lvlJc w:val="left"/>
      <w:pPr>
        <w:tabs>
          <w:tab w:val="num" w:pos="5040"/>
        </w:tabs>
        <w:ind w:left="5040" w:hanging="360"/>
      </w:pPr>
      <w:rPr>
        <w:rFonts w:ascii="Arial" w:hAnsi="Arial" w:hint="default"/>
      </w:rPr>
    </w:lvl>
    <w:lvl w:ilvl="7" w:tplc="F870ADC4" w:tentative="1">
      <w:start w:val="1"/>
      <w:numFmt w:val="bullet"/>
      <w:lvlText w:val="•"/>
      <w:lvlJc w:val="left"/>
      <w:pPr>
        <w:tabs>
          <w:tab w:val="num" w:pos="5760"/>
        </w:tabs>
        <w:ind w:left="5760" w:hanging="360"/>
      </w:pPr>
      <w:rPr>
        <w:rFonts w:ascii="Arial" w:hAnsi="Arial" w:hint="default"/>
      </w:rPr>
    </w:lvl>
    <w:lvl w:ilvl="8" w:tplc="DF9059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500AF7"/>
    <w:multiLevelType w:val="hybridMultilevel"/>
    <w:tmpl w:val="E0B878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C1F2D27"/>
    <w:multiLevelType w:val="hybridMultilevel"/>
    <w:tmpl w:val="C1EAE95E"/>
    <w:lvl w:ilvl="0" w:tplc="041D0001">
      <w:start w:val="1"/>
      <w:numFmt w:val="bullet"/>
      <w:lvlText w:val=""/>
      <w:lvlJc w:val="left"/>
      <w:pPr>
        <w:ind w:left="760" w:hanging="360"/>
      </w:pPr>
      <w:rPr>
        <w:rFonts w:ascii="Symbol" w:hAnsi="Symbol" w:hint="default"/>
      </w:rPr>
    </w:lvl>
    <w:lvl w:ilvl="1" w:tplc="041D0003" w:tentative="1">
      <w:start w:val="1"/>
      <w:numFmt w:val="bullet"/>
      <w:lvlText w:val="o"/>
      <w:lvlJc w:val="left"/>
      <w:pPr>
        <w:ind w:left="1480" w:hanging="360"/>
      </w:pPr>
      <w:rPr>
        <w:rFonts w:ascii="Courier New" w:hAnsi="Courier New" w:cs="Courier New" w:hint="default"/>
      </w:rPr>
    </w:lvl>
    <w:lvl w:ilvl="2" w:tplc="041D0005" w:tentative="1">
      <w:start w:val="1"/>
      <w:numFmt w:val="bullet"/>
      <w:lvlText w:val=""/>
      <w:lvlJc w:val="left"/>
      <w:pPr>
        <w:ind w:left="2200" w:hanging="360"/>
      </w:pPr>
      <w:rPr>
        <w:rFonts w:ascii="Wingdings" w:hAnsi="Wingdings" w:hint="default"/>
      </w:rPr>
    </w:lvl>
    <w:lvl w:ilvl="3" w:tplc="041D0001" w:tentative="1">
      <w:start w:val="1"/>
      <w:numFmt w:val="bullet"/>
      <w:lvlText w:val=""/>
      <w:lvlJc w:val="left"/>
      <w:pPr>
        <w:ind w:left="2920" w:hanging="360"/>
      </w:pPr>
      <w:rPr>
        <w:rFonts w:ascii="Symbol" w:hAnsi="Symbol" w:hint="default"/>
      </w:rPr>
    </w:lvl>
    <w:lvl w:ilvl="4" w:tplc="041D0003" w:tentative="1">
      <w:start w:val="1"/>
      <w:numFmt w:val="bullet"/>
      <w:lvlText w:val="o"/>
      <w:lvlJc w:val="left"/>
      <w:pPr>
        <w:ind w:left="3640" w:hanging="360"/>
      </w:pPr>
      <w:rPr>
        <w:rFonts w:ascii="Courier New" w:hAnsi="Courier New" w:cs="Courier New" w:hint="default"/>
      </w:rPr>
    </w:lvl>
    <w:lvl w:ilvl="5" w:tplc="041D0005" w:tentative="1">
      <w:start w:val="1"/>
      <w:numFmt w:val="bullet"/>
      <w:lvlText w:val=""/>
      <w:lvlJc w:val="left"/>
      <w:pPr>
        <w:ind w:left="4360" w:hanging="360"/>
      </w:pPr>
      <w:rPr>
        <w:rFonts w:ascii="Wingdings" w:hAnsi="Wingdings" w:hint="default"/>
      </w:rPr>
    </w:lvl>
    <w:lvl w:ilvl="6" w:tplc="041D0001" w:tentative="1">
      <w:start w:val="1"/>
      <w:numFmt w:val="bullet"/>
      <w:lvlText w:val=""/>
      <w:lvlJc w:val="left"/>
      <w:pPr>
        <w:ind w:left="5080" w:hanging="360"/>
      </w:pPr>
      <w:rPr>
        <w:rFonts w:ascii="Symbol" w:hAnsi="Symbol" w:hint="default"/>
      </w:rPr>
    </w:lvl>
    <w:lvl w:ilvl="7" w:tplc="041D0003" w:tentative="1">
      <w:start w:val="1"/>
      <w:numFmt w:val="bullet"/>
      <w:lvlText w:val="o"/>
      <w:lvlJc w:val="left"/>
      <w:pPr>
        <w:ind w:left="5800" w:hanging="360"/>
      </w:pPr>
      <w:rPr>
        <w:rFonts w:ascii="Courier New" w:hAnsi="Courier New" w:cs="Courier New" w:hint="default"/>
      </w:rPr>
    </w:lvl>
    <w:lvl w:ilvl="8" w:tplc="041D0005" w:tentative="1">
      <w:start w:val="1"/>
      <w:numFmt w:val="bullet"/>
      <w:lvlText w:val=""/>
      <w:lvlJc w:val="left"/>
      <w:pPr>
        <w:ind w:left="6520" w:hanging="360"/>
      </w:pPr>
      <w:rPr>
        <w:rFonts w:ascii="Wingdings" w:hAnsi="Wingdings" w:hint="default"/>
      </w:rPr>
    </w:lvl>
  </w:abstractNum>
  <w:abstractNum w:abstractNumId="19" w15:restartNumberingAfterBreak="0">
    <w:nsid w:val="3C816FDB"/>
    <w:multiLevelType w:val="hybridMultilevel"/>
    <w:tmpl w:val="408CBE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744300F"/>
    <w:multiLevelType w:val="multilevel"/>
    <w:tmpl w:val="D9F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5394F"/>
    <w:multiLevelType w:val="hybridMultilevel"/>
    <w:tmpl w:val="8FD6727C"/>
    <w:lvl w:ilvl="0" w:tplc="99A276BC">
      <w:start w:val="1"/>
      <w:numFmt w:val="bullet"/>
      <w:lvlText w:val="•"/>
      <w:lvlJc w:val="left"/>
      <w:pPr>
        <w:tabs>
          <w:tab w:val="num" w:pos="720"/>
        </w:tabs>
        <w:ind w:left="720" w:hanging="360"/>
      </w:pPr>
      <w:rPr>
        <w:rFonts w:ascii="Arial" w:hAnsi="Arial" w:hint="default"/>
      </w:rPr>
    </w:lvl>
    <w:lvl w:ilvl="1" w:tplc="778CCE5A" w:tentative="1">
      <w:start w:val="1"/>
      <w:numFmt w:val="bullet"/>
      <w:lvlText w:val="•"/>
      <w:lvlJc w:val="left"/>
      <w:pPr>
        <w:tabs>
          <w:tab w:val="num" w:pos="1440"/>
        </w:tabs>
        <w:ind w:left="1440" w:hanging="360"/>
      </w:pPr>
      <w:rPr>
        <w:rFonts w:ascii="Arial" w:hAnsi="Arial" w:hint="default"/>
      </w:rPr>
    </w:lvl>
    <w:lvl w:ilvl="2" w:tplc="F9D400BC" w:tentative="1">
      <w:start w:val="1"/>
      <w:numFmt w:val="bullet"/>
      <w:lvlText w:val="•"/>
      <w:lvlJc w:val="left"/>
      <w:pPr>
        <w:tabs>
          <w:tab w:val="num" w:pos="2160"/>
        </w:tabs>
        <w:ind w:left="2160" w:hanging="360"/>
      </w:pPr>
      <w:rPr>
        <w:rFonts w:ascii="Arial" w:hAnsi="Arial" w:hint="default"/>
      </w:rPr>
    </w:lvl>
    <w:lvl w:ilvl="3" w:tplc="78363060" w:tentative="1">
      <w:start w:val="1"/>
      <w:numFmt w:val="bullet"/>
      <w:lvlText w:val="•"/>
      <w:lvlJc w:val="left"/>
      <w:pPr>
        <w:tabs>
          <w:tab w:val="num" w:pos="2880"/>
        </w:tabs>
        <w:ind w:left="2880" w:hanging="360"/>
      </w:pPr>
      <w:rPr>
        <w:rFonts w:ascii="Arial" w:hAnsi="Arial" w:hint="default"/>
      </w:rPr>
    </w:lvl>
    <w:lvl w:ilvl="4" w:tplc="18AA9458" w:tentative="1">
      <w:start w:val="1"/>
      <w:numFmt w:val="bullet"/>
      <w:lvlText w:val="•"/>
      <w:lvlJc w:val="left"/>
      <w:pPr>
        <w:tabs>
          <w:tab w:val="num" w:pos="3600"/>
        </w:tabs>
        <w:ind w:left="3600" w:hanging="360"/>
      </w:pPr>
      <w:rPr>
        <w:rFonts w:ascii="Arial" w:hAnsi="Arial" w:hint="default"/>
      </w:rPr>
    </w:lvl>
    <w:lvl w:ilvl="5" w:tplc="687A9468" w:tentative="1">
      <w:start w:val="1"/>
      <w:numFmt w:val="bullet"/>
      <w:lvlText w:val="•"/>
      <w:lvlJc w:val="left"/>
      <w:pPr>
        <w:tabs>
          <w:tab w:val="num" w:pos="4320"/>
        </w:tabs>
        <w:ind w:left="4320" w:hanging="360"/>
      </w:pPr>
      <w:rPr>
        <w:rFonts w:ascii="Arial" w:hAnsi="Arial" w:hint="default"/>
      </w:rPr>
    </w:lvl>
    <w:lvl w:ilvl="6" w:tplc="F80CA16C" w:tentative="1">
      <w:start w:val="1"/>
      <w:numFmt w:val="bullet"/>
      <w:lvlText w:val="•"/>
      <w:lvlJc w:val="left"/>
      <w:pPr>
        <w:tabs>
          <w:tab w:val="num" w:pos="5040"/>
        </w:tabs>
        <w:ind w:left="5040" w:hanging="360"/>
      </w:pPr>
      <w:rPr>
        <w:rFonts w:ascii="Arial" w:hAnsi="Arial" w:hint="default"/>
      </w:rPr>
    </w:lvl>
    <w:lvl w:ilvl="7" w:tplc="4C4C71FC" w:tentative="1">
      <w:start w:val="1"/>
      <w:numFmt w:val="bullet"/>
      <w:lvlText w:val="•"/>
      <w:lvlJc w:val="left"/>
      <w:pPr>
        <w:tabs>
          <w:tab w:val="num" w:pos="5760"/>
        </w:tabs>
        <w:ind w:left="5760" w:hanging="360"/>
      </w:pPr>
      <w:rPr>
        <w:rFonts w:ascii="Arial" w:hAnsi="Arial" w:hint="default"/>
      </w:rPr>
    </w:lvl>
    <w:lvl w:ilvl="8" w:tplc="3354AE0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82FEE"/>
    <w:multiLevelType w:val="hybridMultilevel"/>
    <w:tmpl w:val="FC3404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E875235"/>
    <w:multiLevelType w:val="hybridMultilevel"/>
    <w:tmpl w:val="E0DCE654"/>
    <w:lvl w:ilvl="0" w:tplc="AAC24E7E">
      <w:start w:val="1"/>
      <w:numFmt w:val="bullet"/>
      <w:lvlText w:val="•"/>
      <w:lvlJc w:val="left"/>
      <w:pPr>
        <w:tabs>
          <w:tab w:val="num" w:pos="720"/>
        </w:tabs>
        <w:ind w:left="720" w:hanging="360"/>
      </w:pPr>
      <w:rPr>
        <w:rFonts w:ascii="Arial" w:hAnsi="Arial" w:hint="default"/>
      </w:rPr>
    </w:lvl>
    <w:lvl w:ilvl="1" w:tplc="86D64090" w:tentative="1">
      <w:start w:val="1"/>
      <w:numFmt w:val="bullet"/>
      <w:lvlText w:val="•"/>
      <w:lvlJc w:val="left"/>
      <w:pPr>
        <w:tabs>
          <w:tab w:val="num" w:pos="1440"/>
        </w:tabs>
        <w:ind w:left="1440" w:hanging="360"/>
      </w:pPr>
      <w:rPr>
        <w:rFonts w:ascii="Arial" w:hAnsi="Arial" w:hint="default"/>
      </w:rPr>
    </w:lvl>
    <w:lvl w:ilvl="2" w:tplc="5746ABB4" w:tentative="1">
      <w:start w:val="1"/>
      <w:numFmt w:val="bullet"/>
      <w:lvlText w:val="•"/>
      <w:lvlJc w:val="left"/>
      <w:pPr>
        <w:tabs>
          <w:tab w:val="num" w:pos="2160"/>
        </w:tabs>
        <w:ind w:left="2160" w:hanging="360"/>
      </w:pPr>
      <w:rPr>
        <w:rFonts w:ascii="Arial" w:hAnsi="Arial" w:hint="default"/>
      </w:rPr>
    </w:lvl>
    <w:lvl w:ilvl="3" w:tplc="C56420DE" w:tentative="1">
      <w:start w:val="1"/>
      <w:numFmt w:val="bullet"/>
      <w:lvlText w:val="•"/>
      <w:lvlJc w:val="left"/>
      <w:pPr>
        <w:tabs>
          <w:tab w:val="num" w:pos="2880"/>
        </w:tabs>
        <w:ind w:left="2880" w:hanging="360"/>
      </w:pPr>
      <w:rPr>
        <w:rFonts w:ascii="Arial" w:hAnsi="Arial" w:hint="default"/>
      </w:rPr>
    </w:lvl>
    <w:lvl w:ilvl="4" w:tplc="517689D2" w:tentative="1">
      <w:start w:val="1"/>
      <w:numFmt w:val="bullet"/>
      <w:lvlText w:val="•"/>
      <w:lvlJc w:val="left"/>
      <w:pPr>
        <w:tabs>
          <w:tab w:val="num" w:pos="3600"/>
        </w:tabs>
        <w:ind w:left="3600" w:hanging="360"/>
      </w:pPr>
      <w:rPr>
        <w:rFonts w:ascii="Arial" w:hAnsi="Arial" w:hint="default"/>
      </w:rPr>
    </w:lvl>
    <w:lvl w:ilvl="5" w:tplc="C6B6E4CC" w:tentative="1">
      <w:start w:val="1"/>
      <w:numFmt w:val="bullet"/>
      <w:lvlText w:val="•"/>
      <w:lvlJc w:val="left"/>
      <w:pPr>
        <w:tabs>
          <w:tab w:val="num" w:pos="4320"/>
        </w:tabs>
        <w:ind w:left="4320" w:hanging="360"/>
      </w:pPr>
      <w:rPr>
        <w:rFonts w:ascii="Arial" w:hAnsi="Arial" w:hint="default"/>
      </w:rPr>
    </w:lvl>
    <w:lvl w:ilvl="6" w:tplc="21B8EBC2" w:tentative="1">
      <w:start w:val="1"/>
      <w:numFmt w:val="bullet"/>
      <w:lvlText w:val="•"/>
      <w:lvlJc w:val="left"/>
      <w:pPr>
        <w:tabs>
          <w:tab w:val="num" w:pos="5040"/>
        </w:tabs>
        <w:ind w:left="5040" w:hanging="360"/>
      </w:pPr>
      <w:rPr>
        <w:rFonts w:ascii="Arial" w:hAnsi="Arial" w:hint="default"/>
      </w:rPr>
    </w:lvl>
    <w:lvl w:ilvl="7" w:tplc="229299B2" w:tentative="1">
      <w:start w:val="1"/>
      <w:numFmt w:val="bullet"/>
      <w:lvlText w:val="•"/>
      <w:lvlJc w:val="left"/>
      <w:pPr>
        <w:tabs>
          <w:tab w:val="num" w:pos="5760"/>
        </w:tabs>
        <w:ind w:left="5760" w:hanging="360"/>
      </w:pPr>
      <w:rPr>
        <w:rFonts w:ascii="Arial" w:hAnsi="Arial" w:hint="default"/>
      </w:rPr>
    </w:lvl>
    <w:lvl w:ilvl="8" w:tplc="E97010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3C6657"/>
    <w:multiLevelType w:val="multilevel"/>
    <w:tmpl w:val="824AD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5F0778"/>
    <w:multiLevelType w:val="hybridMultilevel"/>
    <w:tmpl w:val="5B86AC44"/>
    <w:lvl w:ilvl="0" w:tplc="36CA72DA">
      <w:start w:val="1"/>
      <w:numFmt w:val="bullet"/>
      <w:lvlText w:val="•"/>
      <w:lvlJc w:val="left"/>
      <w:pPr>
        <w:tabs>
          <w:tab w:val="num" w:pos="720"/>
        </w:tabs>
        <w:ind w:left="720" w:hanging="360"/>
      </w:pPr>
      <w:rPr>
        <w:rFonts w:ascii="Arial" w:hAnsi="Arial" w:hint="default"/>
      </w:rPr>
    </w:lvl>
    <w:lvl w:ilvl="1" w:tplc="AD52A566" w:tentative="1">
      <w:start w:val="1"/>
      <w:numFmt w:val="bullet"/>
      <w:lvlText w:val="•"/>
      <w:lvlJc w:val="left"/>
      <w:pPr>
        <w:tabs>
          <w:tab w:val="num" w:pos="1440"/>
        </w:tabs>
        <w:ind w:left="1440" w:hanging="360"/>
      </w:pPr>
      <w:rPr>
        <w:rFonts w:ascii="Arial" w:hAnsi="Arial" w:hint="default"/>
      </w:rPr>
    </w:lvl>
    <w:lvl w:ilvl="2" w:tplc="A6208778" w:tentative="1">
      <w:start w:val="1"/>
      <w:numFmt w:val="bullet"/>
      <w:lvlText w:val="•"/>
      <w:lvlJc w:val="left"/>
      <w:pPr>
        <w:tabs>
          <w:tab w:val="num" w:pos="2160"/>
        </w:tabs>
        <w:ind w:left="2160" w:hanging="360"/>
      </w:pPr>
      <w:rPr>
        <w:rFonts w:ascii="Arial" w:hAnsi="Arial" w:hint="default"/>
      </w:rPr>
    </w:lvl>
    <w:lvl w:ilvl="3" w:tplc="7AB280D4" w:tentative="1">
      <w:start w:val="1"/>
      <w:numFmt w:val="bullet"/>
      <w:lvlText w:val="•"/>
      <w:lvlJc w:val="left"/>
      <w:pPr>
        <w:tabs>
          <w:tab w:val="num" w:pos="2880"/>
        </w:tabs>
        <w:ind w:left="2880" w:hanging="360"/>
      </w:pPr>
      <w:rPr>
        <w:rFonts w:ascii="Arial" w:hAnsi="Arial" w:hint="default"/>
      </w:rPr>
    </w:lvl>
    <w:lvl w:ilvl="4" w:tplc="B6CA0B06" w:tentative="1">
      <w:start w:val="1"/>
      <w:numFmt w:val="bullet"/>
      <w:lvlText w:val="•"/>
      <w:lvlJc w:val="left"/>
      <w:pPr>
        <w:tabs>
          <w:tab w:val="num" w:pos="3600"/>
        </w:tabs>
        <w:ind w:left="3600" w:hanging="360"/>
      </w:pPr>
      <w:rPr>
        <w:rFonts w:ascii="Arial" w:hAnsi="Arial" w:hint="default"/>
      </w:rPr>
    </w:lvl>
    <w:lvl w:ilvl="5" w:tplc="6A68A964" w:tentative="1">
      <w:start w:val="1"/>
      <w:numFmt w:val="bullet"/>
      <w:lvlText w:val="•"/>
      <w:lvlJc w:val="left"/>
      <w:pPr>
        <w:tabs>
          <w:tab w:val="num" w:pos="4320"/>
        </w:tabs>
        <w:ind w:left="4320" w:hanging="360"/>
      </w:pPr>
      <w:rPr>
        <w:rFonts w:ascii="Arial" w:hAnsi="Arial" w:hint="default"/>
      </w:rPr>
    </w:lvl>
    <w:lvl w:ilvl="6" w:tplc="0E3EB200" w:tentative="1">
      <w:start w:val="1"/>
      <w:numFmt w:val="bullet"/>
      <w:lvlText w:val="•"/>
      <w:lvlJc w:val="left"/>
      <w:pPr>
        <w:tabs>
          <w:tab w:val="num" w:pos="5040"/>
        </w:tabs>
        <w:ind w:left="5040" w:hanging="360"/>
      </w:pPr>
      <w:rPr>
        <w:rFonts w:ascii="Arial" w:hAnsi="Arial" w:hint="default"/>
      </w:rPr>
    </w:lvl>
    <w:lvl w:ilvl="7" w:tplc="61624E32" w:tentative="1">
      <w:start w:val="1"/>
      <w:numFmt w:val="bullet"/>
      <w:lvlText w:val="•"/>
      <w:lvlJc w:val="left"/>
      <w:pPr>
        <w:tabs>
          <w:tab w:val="num" w:pos="5760"/>
        </w:tabs>
        <w:ind w:left="5760" w:hanging="360"/>
      </w:pPr>
      <w:rPr>
        <w:rFonts w:ascii="Arial" w:hAnsi="Arial" w:hint="default"/>
      </w:rPr>
    </w:lvl>
    <w:lvl w:ilvl="8" w:tplc="694E73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963FCE"/>
    <w:multiLevelType w:val="hybridMultilevel"/>
    <w:tmpl w:val="F81844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38C57E9"/>
    <w:multiLevelType w:val="multilevel"/>
    <w:tmpl w:val="8FB0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B44C07"/>
    <w:multiLevelType w:val="hybridMultilevel"/>
    <w:tmpl w:val="00F88900"/>
    <w:lvl w:ilvl="0" w:tplc="5B5EAD9E">
      <w:start w:val="1"/>
      <w:numFmt w:val="bullet"/>
      <w:lvlText w:val="•"/>
      <w:lvlJc w:val="left"/>
      <w:pPr>
        <w:tabs>
          <w:tab w:val="num" w:pos="720"/>
        </w:tabs>
        <w:ind w:left="720" w:hanging="360"/>
      </w:pPr>
      <w:rPr>
        <w:rFonts w:ascii="Arial" w:hAnsi="Arial" w:hint="default"/>
      </w:rPr>
    </w:lvl>
    <w:lvl w:ilvl="1" w:tplc="19BEE84E" w:tentative="1">
      <w:start w:val="1"/>
      <w:numFmt w:val="bullet"/>
      <w:lvlText w:val="•"/>
      <w:lvlJc w:val="left"/>
      <w:pPr>
        <w:tabs>
          <w:tab w:val="num" w:pos="1440"/>
        </w:tabs>
        <w:ind w:left="1440" w:hanging="360"/>
      </w:pPr>
      <w:rPr>
        <w:rFonts w:ascii="Arial" w:hAnsi="Arial" w:hint="default"/>
      </w:rPr>
    </w:lvl>
    <w:lvl w:ilvl="2" w:tplc="91C49BFC" w:tentative="1">
      <w:start w:val="1"/>
      <w:numFmt w:val="bullet"/>
      <w:lvlText w:val="•"/>
      <w:lvlJc w:val="left"/>
      <w:pPr>
        <w:tabs>
          <w:tab w:val="num" w:pos="2160"/>
        </w:tabs>
        <w:ind w:left="2160" w:hanging="360"/>
      </w:pPr>
      <w:rPr>
        <w:rFonts w:ascii="Arial" w:hAnsi="Arial" w:hint="default"/>
      </w:rPr>
    </w:lvl>
    <w:lvl w:ilvl="3" w:tplc="ABB4A958" w:tentative="1">
      <w:start w:val="1"/>
      <w:numFmt w:val="bullet"/>
      <w:lvlText w:val="•"/>
      <w:lvlJc w:val="left"/>
      <w:pPr>
        <w:tabs>
          <w:tab w:val="num" w:pos="2880"/>
        </w:tabs>
        <w:ind w:left="2880" w:hanging="360"/>
      </w:pPr>
      <w:rPr>
        <w:rFonts w:ascii="Arial" w:hAnsi="Arial" w:hint="default"/>
      </w:rPr>
    </w:lvl>
    <w:lvl w:ilvl="4" w:tplc="0866AAF2" w:tentative="1">
      <w:start w:val="1"/>
      <w:numFmt w:val="bullet"/>
      <w:lvlText w:val="•"/>
      <w:lvlJc w:val="left"/>
      <w:pPr>
        <w:tabs>
          <w:tab w:val="num" w:pos="3600"/>
        </w:tabs>
        <w:ind w:left="3600" w:hanging="360"/>
      </w:pPr>
      <w:rPr>
        <w:rFonts w:ascii="Arial" w:hAnsi="Arial" w:hint="default"/>
      </w:rPr>
    </w:lvl>
    <w:lvl w:ilvl="5" w:tplc="810873F4" w:tentative="1">
      <w:start w:val="1"/>
      <w:numFmt w:val="bullet"/>
      <w:lvlText w:val="•"/>
      <w:lvlJc w:val="left"/>
      <w:pPr>
        <w:tabs>
          <w:tab w:val="num" w:pos="4320"/>
        </w:tabs>
        <w:ind w:left="4320" w:hanging="360"/>
      </w:pPr>
      <w:rPr>
        <w:rFonts w:ascii="Arial" w:hAnsi="Arial" w:hint="default"/>
      </w:rPr>
    </w:lvl>
    <w:lvl w:ilvl="6" w:tplc="C82A9A22" w:tentative="1">
      <w:start w:val="1"/>
      <w:numFmt w:val="bullet"/>
      <w:lvlText w:val="•"/>
      <w:lvlJc w:val="left"/>
      <w:pPr>
        <w:tabs>
          <w:tab w:val="num" w:pos="5040"/>
        </w:tabs>
        <w:ind w:left="5040" w:hanging="360"/>
      </w:pPr>
      <w:rPr>
        <w:rFonts w:ascii="Arial" w:hAnsi="Arial" w:hint="default"/>
      </w:rPr>
    </w:lvl>
    <w:lvl w:ilvl="7" w:tplc="B04CCB42" w:tentative="1">
      <w:start w:val="1"/>
      <w:numFmt w:val="bullet"/>
      <w:lvlText w:val="•"/>
      <w:lvlJc w:val="left"/>
      <w:pPr>
        <w:tabs>
          <w:tab w:val="num" w:pos="5760"/>
        </w:tabs>
        <w:ind w:left="5760" w:hanging="360"/>
      </w:pPr>
      <w:rPr>
        <w:rFonts w:ascii="Arial" w:hAnsi="Arial" w:hint="default"/>
      </w:rPr>
    </w:lvl>
    <w:lvl w:ilvl="8" w:tplc="1F3A38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567C8C"/>
    <w:multiLevelType w:val="hybridMultilevel"/>
    <w:tmpl w:val="929621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2036964"/>
    <w:multiLevelType w:val="hybridMultilevel"/>
    <w:tmpl w:val="C55A841E"/>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1" w15:restartNumberingAfterBreak="0">
    <w:nsid w:val="63381F8A"/>
    <w:multiLevelType w:val="hybridMultilevel"/>
    <w:tmpl w:val="4C8E5F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91B7448"/>
    <w:multiLevelType w:val="hybridMultilevel"/>
    <w:tmpl w:val="490470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1D0164E"/>
    <w:multiLevelType w:val="hybridMultilevel"/>
    <w:tmpl w:val="D7DA70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EB4501"/>
    <w:multiLevelType w:val="hybridMultilevel"/>
    <w:tmpl w:val="EA9018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106898"/>
    <w:multiLevelType w:val="hybridMultilevel"/>
    <w:tmpl w:val="A4EEBC14"/>
    <w:lvl w:ilvl="0" w:tplc="F55EDC7C">
      <w:start w:val="1"/>
      <w:numFmt w:val="bullet"/>
      <w:lvlText w:val="•"/>
      <w:lvlJc w:val="left"/>
      <w:pPr>
        <w:tabs>
          <w:tab w:val="num" w:pos="720"/>
        </w:tabs>
        <w:ind w:left="720" w:hanging="360"/>
      </w:pPr>
      <w:rPr>
        <w:rFonts w:ascii="Arial" w:hAnsi="Arial" w:hint="default"/>
      </w:rPr>
    </w:lvl>
    <w:lvl w:ilvl="1" w:tplc="2EFE40F0" w:tentative="1">
      <w:start w:val="1"/>
      <w:numFmt w:val="bullet"/>
      <w:lvlText w:val="•"/>
      <w:lvlJc w:val="left"/>
      <w:pPr>
        <w:tabs>
          <w:tab w:val="num" w:pos="1440"/>
        </w:tabs>
        <w:ind w:left="1440" w:hanging="360"/>
      </w:pPr>
      <w:rPr>
        <w:rFonts w:ascii="Arial" w:hAnsi="Arial" w:hint="default"/>
      </w:rPr>
    </w:lvl>
    <w:lvl w:ilvl="2" w:tplc="AADC3484" w:tentative="1">
      <w:start w:val="1"/>
      <w:numFmt w:val="bullet"/>
      <w:lvlText w:val="•"/>
      <w:lvlJc w:val="left"/>
      <w:pPr>
        <w:tabs>
          <w:tab w:val="num" w:pos="2160"/>
        </w:tabs>
        <w:ind w:left="2160" w:hanging="360"/>
      </w:pPr>
      <w:rPr>
        <w:rFonts w:ascii="Arial" w:hAnsi="Arial" w:hint="default"/>
      </w:rPr>
    </w:lvl>
    <w:lvl w:ilvl="3" w:tplc="389637CC" w:tentative="1">
      <w:start w:val="1"/>
      <w:numFmt w:val="bullet"/>
      <w:lvlText w:val="•"/>
      <w:lvlJc w:val="left"/>
      <w:pPr>
        <w:tabs>
          <w:tab w:val="num" w:pos="2880"/>
        </w:tabs>
        <w:ind w:left="2880" w:hanging="360"/>
      </w:pPr>
      <w:rPr>
        <w:rFonts w:ascii="Arial" w:hAnsi="Arial" w:hint="default"/>
      </w:rPr>
    </w:lvl>
    <w:lvl w:ilvl="4" w:tplc="00BA2A06" w:tentative="1">
      <w:start w:val="1"/>
      <w:numFmt w:val="bullet"/>
      <w:lvlText w:val="•"/>
      <w:lvlJc w:val="left"/>
      <w:pPr>
        <w:tabs>
          <w:tab w:val="num" w:pos="3600"/>
        </w:tabs>
        <w:ind w:left="3600" w:hanging="360"/>
      </w:pPr>
      <w:rPr>
        <w:rFonts w:ascii="Arial" w:hAnsi="Arial" w:hint="default"/>
      </w:rPr>
    </w:lvl>
    <w:lvl w:ilvl="5" w:tplc="9B1ACC7E" w:tentative="1">
      <w:start w:val="1"/>
      <w:numFmt w:val="bullet"/>
      <w:lvlText w:val="•"/>
      <w:lvlJc w:val="left"/>
      <w:pPr>
        <w:tabs>
          <w:tab w:val="num" w:pos="4320"/>
        </w:tabs>
        <w:ind w:left="4320" w:hanging="360"/>
      </w:pPr>
      <w:rPr>
        <w:rFonts w:ascii="Arial" w:hAnsi="Arial" w:hint="default"/>
      </w:rPr>
    </w:lvl>
    <w:lvl w:ilvl="6" w:tplc="A46A243A" w:tentative="1">
      <w:start w:val="1"/>
      <w:numFmt w:val="bullet"/>
      <w:lvlText w:val="•"/>
      <w:lvlJc w:val="left"/>
      <w:pPr>
        <w:tabs>
          <w:tab w:val="num" w:pos="5040"/>
        </w:tabs>
        <w:ind w:left="5040" w:hanging="360"/>
      </w:pPr>
      <w:rPr>
        <w:rFonts w:ascii="Arial" w:hAnsi="Arial" w:hint="default"/>
      </w:rPr>
    </w:lvl>
    <w:lvl w:ilvl="7" w:tplc="1E6C5D06" w:tentative="1">
      <w:start w:val="1"/>
      <w:numFmt w:val="bullet"/>
      <w:lvlText w:val="•"/>
      <w:lvlJc w:val="left"/>
      <w:pPr>
        <w:tabs>
          <w:tab w:val="num" w:pos="5760"/>
        </w:tabs>
        <w:ind w:left="5760" w:hanging="360"/>
      </w:pPr>
      <w:rPr>
        <w:rFonts w:ascii="Arial" w:hAnsi="Arial" w:hint="default"/>
      </w:rPr>
    </w:lvl>
    <w:lvl w:ilvl="8" w:tplc="20AA761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233AC7"/>
    <w:multiLevelType w:val="multilevel"/>
    <w:tmpl w:val="62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B44FD5"/>
    <w:multiLevelType w:val="hybridMultilevel"/>
    <w:tmpl w:val="D02A7068"/>
    <w:lvl w:ilvl="0" w:tplc="C1E4DA48">
      <w:start w:val="1"/>
      <w:numFmt w:val="bullet"/>
      <w:lvlText w:val="•"/>
      <w:lvlJc w:val="left"/>
      <w:pPr>
        <w:tabs>
          <w:tab w:val="num" w:pos="720"/>
        </w:tabs>
        <w:ind w:left="720" w:hanging="360"/>
      </w:pPr>
      <w:rPr>
        <w:rFonts w:ascii="Arial" w:hAnsi="Arial" w:hint="default"/>
      </w:rPr>
    </w:lvl>
    <w:lvl w:ilvl="1" w:tplc="B02ACAB8" w:tentative="1">
      <w:start w:val="1"/>
      <w:numFmt w:val="bullet"/>
      <w:lvlText w:val="•"/>
      <w:lvlJc w:val="left"/>
      <w:pPr>
        <w:tabs>
          <w:tab w:val="num" w:pos="1440"/>
        </w:tabs>
        <w:ind w:left="1440" w:hanging="360"/>
      </w:pPr>
      <w:rPr>
        <w:rFonts w:ascii="Arial" w:hAnsi="Arial" w:hint="default"/>
      </w:rPr>
    </w:lvl>
    <w:lvl w:ilvl="2" w:tplc="74C65418" w:tentative="1">
      <w:start w:val="1"/>
      <w:numFmt w:val="bullet"/>
      <w:lvlText w:val="•"/>
      <w:lvlJc w:val="left"/>
      <w:pPr>
        <w:tabs>
          <w:tab w:val="num" w:pos="2160"/>
        </w:tabs>
        <w:ind w:left="2160" w:hanging="360"/>
      </w:pPr>
      <w:rPr>
        <w:rFonts w:ascii="Arial" w:hAnsi="Arial" w:hint="default"/>
      </w:rPr>
    </w:lvl>
    <w:lvl w:ilvl="3" w:tplc="9230AE4E" w:tentative="1">
      <w:start w:val="1"/>
      <w:numFmt w:val="bullet"/>
      <w:lvlText w:val="•"/>
      <w:lvlJc w:val="left"/>
      <w:pPr>
        <w:tabs>
          <w:tab w:val="num" w:pos="2880"/>
        </w:tabs>
        <w:ind w:left="2880" w:hanging="360"/>
      </w:pPr>
      <w:rPr>
        <w:rFonts w:ascii="Arial" w:hAnsi="Arial" w:hint="default"/>
      </w:rPr>
    </w:lvl>
    <w:lvl w:ilvl="4" w:tplc="6EBEC928" w:tentative="1">
      <w:start w:val="1"/>
      <w:numFmt w:val="bullet"/>
      <w:lvlText w:val="•"/>
      <w:lvlJc w:val="left"/>
      <w:pPr>
        <w:tabs>
          <w:tab w:val="num" w:pos="3600"/>
        </w:tabs>
        <w:ind w:left="3600" w:hanging="360"/>
      </w:pPr>
      <w:rPr>
        <w:rFonts w:ascii="Arial" w:hAnsi="Arial" w:hint="default"/>
      </w:rPr>
    </w:lvl>
    <w:lvl w:ilvl="5" w:tplc="B1D0F152" w:tentative="1">
      <w:start w:val="1"/>
      <w:numFmt w:val="bullet"/>
      <w:lvlText w:val="•"/>
      <w:lvlJc w:val="left"/>
      <w:pPr>
        <w:tabs>
          <w:tab w:val="num" w:pos="4320"/>
        </w:tabs>
        <w:ind w:left="4320" w:hanging="360"/>
      </w:pPr>
      <w:rPr>
        <w:rFonts w:ascii="Arial" w:hAnsi="Arial" w:hint="default"/>
      </w:rPr>
    </w:lvl>
    <w:lvl w:ilvl="6" w:tplc="59CA057E" w:tentative="1">
      <w:start w:val="1"/>
      <w:numFmt w:val="bullet"/>
      <w:lvlText w:val="•"/>
      <w:lvlJc w:val="left"/>
      <w:pPr>
        <w:tabs>
          <w:tab w:val="num" w:pos="5040"/>
        </w:tabs>
        <w:ind w:left="5040" w:hanging="360"/>
      </w:pPr>
      <w:rPr>
        <w:rFonts w:ascii="Arial" w:hAnsi="Arial" w:hint="default"/>
      </w:rPr>
    </w:lvl>
    <w:lvl w:ilvl="7" w:tplc="EE8E4898" w:tentative="1">
      <w:start w:val="1"/>
      <w:numFmt w:val="bullet"/>
      <w:lvlText w:val="•"/>
      <w:lvlJc w:val="left"/>
      <w:pPr>
        <w:tabs>
          <w:tab w:val="num" w:pos="5760"/>
        </w:tabs>
        <w:ind w:left="5760" w:hanging="360"/>
      </w:pPr>
      <w:rPr>
        <w:rFonts w:ascii="Arial" w:hAnsi="Arial" w:hint="default"/>
      </w:rPr>
    </w:lvl>
    <w:lvl w:ilvl="8" w:tplc="744628D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062D1"/>
    <w:multiLevelType w:val="hybridMultilevel"/>
    <w:tmpl w:val="8D521ADE"/>
    <w:lvl w:ilvl="0" w:tplc="3A04F7FC">
      <w:start w:val="1"/>
      <w:numFmt w:val="bullet"/>
      <w:lvlText w:val="•"/>
      <w:lvlJc w:val="left"/>
      <w:pPr>
        <w:tabs>
          <w:tab w:val="num" w:pos="720"/>
        </w:tabs>
        <w:ind w:left="720" w:hanging="360"/>
      </w:pPr>
      <w:rPr>
        <w:rFonts w:ascii="Arial" w:hAnsi="Arial" w:hint="default"/>
      </w:rPr>
    </w:lvl>
    <w:lvl w:ilvl="1" w:tplc="15A84EC6" w:tentative="1">
      <w:start w:val="1"/>
      <w:numFmt w:val="bullet"/>
      <w:lvlText w:val="•"/>
      <w:lvlJc w:val="left"/>
      <w:pPr>
        <w:tabs>
          <w:tab w:val="num" w:pos="1440"/>
        </w:tabs>
        <w:ind w:left="1440" w:hanging="360"/>
      </w:pPr>
      <w:rPr>
        <w:rFonts w:ascii="Arial" w:hAnsi="Arial" w:hint="default"/>
      </w:rPr>
    </w:lvl>
    <w:lvl w:ilvl="2" w:tplc="97F0455C" w:tentative="1">
      <w:start w:val="1"/>
      <w:numFmt w:val="bullet"/>
      <w:lvlText w:val="•"/>
      <w:lvlJc w:val="left"/>
      <w:pPr>
        <w:tabs>
          <w:tab w:val="num" w:pos="2160"/>
        </w:tabs>
        <w:ind w:left="2160" w:hanging="360"/>
      </w:pPr>
      <w:rPr>
        <w:rFonts w:ascii="Arial" w:hAnsi="Arial" w:hint="default"/>
      </w:rPr>
    </w:lvl>
    <w:lvl w:ilvl="3" w:tplc="60BA3ECC" w:tentative="1">
      <w:start w:val="1"/>
      <w:numFmt w:val="bullet"/>
      <w:lvlText w:val="•"/>
      <w:lvlJc w:val="left"/>
      <w:pPr>
        <w:tabs>
          <w:tab w:val="num" w:pos="2880"/>
        </w:tabs>
        <w:ind w:left="2880" w:hanging="360"/>
      </w:pPr>
      <w:rPr>
        <w:rFonts w:ascii="Arial" w:hAnsi="Arial" w:hint="default"/>
      </w:rPr>
    </w:lvl>
    <w:lvl w:ilvl="4" w:tplc="89A871BC" w:tentative="1">
      <w:start w:val="1"/>
      <w:numFmt w:val="bullet"/>
      <w:lvlText w:val="•"/>
      <w:lvlJc w:val="left"/>
      <w:pPr>
        <w:tabs>
          <w:tab w:val="num" w:pos="3600"/>
        </w:tabs>
        <w:ind w:left="3600" w:hanging="360"/>
      </w:pPr>
      <w:rPr>
        <w:rFonts w:ascii="Arial" w:hAnsi="Arial" w:hint="default"/>
      </w:rPr>
    </w:lvl>
    <w:lvl w:ilvl="5" w:tplc="9482BC60" w:tentative="1">
      <w:start w:val="1"/>
      <w:numFmt w:val="bullet"/>
      <w:lvlText w:val="•"/>
      <w:lvlJc w:val="left"/>
      <w:pPr>
        <w:tabs>
          <w:tab w:val="num" w:pos="4320"/>
        </w:tabs>
        <w:ind w:left="4320" w:hanging="360"/>
      </w:pPr>
      <w:rPr>
        <w:rFonts w:ascii="Arial" w:hAnsi="Arial" w:hint="default"/>
      </w:rPr>
    </w:lvl>
    <w:lvl w:ilvl="6" w:tplc="2AEE3C7A" w:tentative="1">
      <w:start w:val="1"/>
      <w:numFmt w:val="bullet"/>
      <w:lvlText w:val="•"/>
      <w:lvlJc w:val="left"/>
      <w:pPr>
        <w:tabs>
          <w:tab w:val="num" w:pos="5040"/>
        </w:tabs>
        <w:ind w:left="5040" w:hanging="360"/>
      </w:pPr>
      <w:rPr>
        <w:rFonts w:ascii="Arial" w:hAnsi="Arial" w:hint="default"/>
      </w:rPr>
    </w:lvl>
    <w:lvl w:ilvl="7" w:tplc="77E61F62" w:tentative="1">
      <w:start w:val="1"/>
      <w:numFmt w:val="bullet"/>
      <w:lvlText w:val="•"/>
      <w:lvlJc w:val="left"/>
      <w:pPr>
        <w:tabs>
          <w:tab w:val="num" w:pos="5760"/>
        </w:tabs>
        <w:ind w:left="5760" w:hanging="360"/>
      </w:pPr>
      <w:rPr>
        <w:rFonts w:ascii="Arial" w:hAnsi="Arial" w:hint="default"/>
      </w:rPr>
    </w:lvl>
    <w:lvl w:ilvl="8" w:tplc="3AF653E0" w:tentative="1">
      <w:start w:val="1"/>
      <w:numFmt w:val="bullet"/>
      <w:lvlText w:val="•"/>
      <w:lvlJc w:val="left"/>
      <w:pPr>
        <w:tabs>
          <w:tab w:val="num" w:pos="6480"/>
        </w:tabs>
        <w:ind w:left="6480" w:hanging="360"/>
      </w:pPr>
      <w:rPr>
        <w:rFonts w:ascii="Arial" w:hAnsi="Arial" w:hint="default"/>
      </w:rPr>
    </w:lvl>
  </w:abstractNum>
  <w:num w:numId="1" w16cid:durableId="1969890785">
    <w:abstractNumId w:val="7"/>
  </w:num>
  <w:num w:numId="2" w16cid:durableId="1738094483">
    <w:abstractNumId w:val="19"/>
  </w:num>
  <w:num w:numId="3" w16cid:durableId="165635778">
    <w:abstractNumId w:val="33"/>
  </w:num>
  <w:num w:numId="4" w16cid:durableId="901016780">
    <w:abstractNumId w:val="5"/>
  </w:num>
  <w:num w:numId="5" w16cid:durableId="2034307655">
    <w:abstractNumId w:val="32"/>
  </w:num>
  <w:num w:numId="6" w16cid:durableId="1107583098">
    <w:abstractNumId w:val="30"/>
  </w:num>
  <w:num w:numId="7" w16cid:durableId="1009216977">
    <w:abstractNumId w:val="17"/>
  </w:num>
  <w:num w:numId="8" w16cid:durableId="1810396284">
    <w:abstractNumId w:val="9"/>
  </w:num>
  <w:num w:numId="9" w16cid:durableId="2098162703">
    <w:abstractNumId w:val="24"/>
  </w:num>
  <w:num w:numId="10" w16cid:durableId="639268472">
    <w:abstractNumId w:val="20"/>
  </w:num>
  <w:num w:numId="11" w16cid:durableId="1123769313">
    <w:abstractNumId w:val="27"/>
  </w:num>
  <w:num w:numId="12" w16cid:durableId="410466070">
    <w:abstractNumId w:val="12"/>
  </w:num>
  <w:num w:numId="13" w16cid:durableId="1987121171">
    <w:abstractNumId w:val="26"/>
  </w:num>
  <w:num w:numId="14" w16cid:durableId="476189849">
    <w:abstractNumId w:val="29"/>
  </w:num>
  <w:num w:numId="15" w16cid:durableId="1834103473">
    <w:abstractNumId w:val="31"/>
  </w:num>
  <w:num w:numId="16" w16cid:durableId="1278172354">
    <w:abstractNumId w:val="15"/>
  </w:num>
  <w:num w:numId="17" w16cid:durableId="1947346265">
    <w:abstractNumId w:val="34"/>
  </w:num>
  <w:num w:numId="18" w16cid:durableId="2082871236">
    <w:abstractNumId w:val="14"/>
  </w:num>
  <w:num w:numId="19" w16cid:durableId="656229467">
    <w:abstractNumId w:val="4"/>
  </w:num>
  <w:num w:numId="20" w16cid:durableId="1802842228">
    <w:abstractNumId w:val="1"/>
  </w:num>
  <w:num w:numId="21" w16cid:durableId="1389501479">
    <w:abstractNumId w:val="22"/>
  </w:num>
  <w:num w:numId="22" w16cid:durableId="1296333752">
    <w:abstractNumId w:val="6"/>
  </w:num>
  <w:num w:numId="23" w16cid:durableId="921833293">
    <w:abstractNumId w:val="13"/>
  </w:num>
  <w:num w:numId="24" w16cid:durableId="518739321">
    <w:abstractNumId w:val="2"/>
  </w:num>
  <w:num w:numId="25" w16cid:durableId="1653946891">
    <w:abstractNumId w:val="16"/>
  </w:num>
  <w:num w:numId="26" w16cid:durableId="481965033">
    <w:abstractNumId w:val="8"/>
  </w:num>
  <w:num w:numId="27" w16cid:durableId="190266379">
    <w:abstractNumId w:val="18"/>
  </w:num>
  <w:num w:numId="28" w16cid:durableId="1204946521">
    <w:abstractNumId w:val="25"/>
  </w:num>
  <w:num w:numId="29" w16cid:durableId="174997901">
    <w:abstractNumId w:val="28"/>
  </w:num>
  <w:num w:numId="30" w16cid:durableId="886797752">
    <w:abstractNumId w:val="35"/>
  </w:num>
  <w:num w:numId="31" w16cid:durableId="202333539">
    <w:abstractNumId w:val="38"/>
  </w:num>
  <w:num w:numId="32" w16cid:durableId="54402195">
    <w:abstractNumId w:val="37"/>
  </w:num>
  <w:num w:numId="33" w16cid:durableId="135726780">
    <w:abstractNumId w:val="10"/>
  </w:num>
  <w:num w:numId="34" w16cid:durableId="1628856403">
    <w:abstractNumId w:val="11"/>
  </w:num>
  <w:num w:numId="35" w16cid:durableId="823816607">
    <w:abstractNumId w:val="23"/>
  </w:num>
  <w:num w:numId="36" w16cid:durableId="1349677090">
    <w:abstractNumId w:val="21"/>
  </w:num>
  <w:num w:numId="37" w16cid:durableId="27729359">
    <w:abstractNumId w:val="0"/>
  </w:num>
  <w:num w:numId="38" w16cid:durableId="1588080034">
    <w:abstractNumId w:val="36"/>
  </w:num>
  <w:num w:numId="39" w16cid:durableId="828596443">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6D"/>
    <w:rsid w:val="00001871"/>
    <w:rsid w:val="000018E2"/>
    <w:rsid w:val="00001C04"/>
    <w:rsid w:val="0000212B"/>
    <w:rsid w:val="00002932"/>
    <w:rsid w:val="000029B2"/>
    <w:rsid w:val="00002CA4"/>
    <w:rsid w:val="00002CEF"/>
    <w:rsid w:val="00003414"/>
    <w:rsid w:val="00003571"/>
    <w:rsid w:val="00006431"/>
    <w:rsid w:val="00006F5A"/>
    <w:rsid w:val="00007359"/>
    <w:rsid w:val="00007B14"/>
    <w:rsid w:val="00007BC3"/>
    <w:rsid w:val="000103CB"/>
    <w:rsid w:val="00010AC3"/>
    <w:rsid w:val="0001163D"/>
    <w:rsid w:val="00011967"/>
    <w:rsid w:val="000121DB"/>
    <w:rsid w:val="00012FAF"/>
    <w:rsid w:val="00013171"/>
    <w:rsid w:val="00013F28"/>
    <w:rsid w:val="00015970"/>
    <w:rsid w:val="00016670"/>
    <w:rsid w:val="000169A5"/>
    <w:rsid w:val="00017571"/>
    <w:rsid w:val="0001768B"/>
    <w:rsid w:val="000177F6"/>
    <w:rsid w:val="00020338"/>
    <w:rsid w:val="000203FE"/>
    <w:rsid w:val="000208A0"/>
    <w:rsid w:val="00020EB6"/>
    <w:rsid w:val="00022C9D"/>
    <w:rsid w:val="00022D63"/>
    <w:rsid w:val="000235E5"/>
    <w:rsid w:val="000236FE"/>
    <w:rsid w:val="000239B0"/>
    <w:rsid w:val="00023BC0"/>
    <w:rsid w:val="00023D3E"/>
    <w:rsid w:val="000242DA"/>
    <w:rsid w:val="00024D2F"/>
    <w:rsid w:val="000262DE"/>
    <w:rsid w:val="00026CB1"/>
    <w:rsid w:val="00027B19"/>
    <w:rsid w:val="000311B1"/>
    <w:rsid w:val="00031B86"/>
    <w:rsid w:val="0003240F"/>
    <w:rsid w:val="0003386F"/>
    <w:rsid w:val="00033B5B"/>
    <w:rsid w:val="00033F05"/>
    <w:rsid w:val="00033FC4"/>
    <w:rsid w:val="00034387"/>
    <w:rsid w:val="000349B2"/>
    <w:rsid w:val="00034C25"/>
    <w:rsid w:val="00034C9E"/>
    <w:rsid w:val="000353B7"/>
    <w:rsid w:val="000359F6"/>
    <w:rsid w:val="00037005"/>
    <w:rsid w:val="00040767"/>
    <w:rsid w:val="00040853"/>
    <w:rsid w:val="00041A64"/>
    <w:rsid w:val="00041C27"/>
    <w:rsid w:val="0004220D"/>
    <w:rsid w:val="00042D59"/>
    <w:rsid w:val="00043211"/>
    <w:rsid w:val="00043E36"/>
    <w:rsid w:val="00043F05"/>
    <w:rsid w:val="00044217"/>
    <w:rsid w:val="00044FB5"/>
    <w:rsid w:val="00045538"/>
    <w:rsid w:val="00045D4A"/>
    <w:rsid w:val="00045E47"/>
    <w:rsid w:val="0004694C"/>
    <w:rsid w:val="00050330"/>
    <w:rsid w:val="0005055B"/>
    <w:rsid w:val="00051AE5"/>
    <w:rsid w:val="00051C3A"/>
    <w:rsid w:val="00052DC6"/>
    <w:rsid w:val="000535C0"/>
    <w:rsid w:val="00053CFD"/>
    <w:rsid w:val="00053F81"/>
    <w:rsid w:val="00054540"/>
    <w:rsid w:val="00054B86"/>
    <w:rsid w:val="00054FB7"/>
    <w:rsid w:val="000572A3"/>
    <w:rsid w:val="00057B2F"/>
    <w:rsid w:val="00060825"/>
    <w:rsid w:val="00060CA2"/>
    <w:rsid w:val="00061324"/>
    <w:rsid w:val="00061639"/>
    <w:rsid w:val="00061812"/>
    <w:rsid w:val="00064386"/>
    <w:rsid w:val="000651F2"/>
    <w:rsid w:val="00065863"/>
    <w:rsid w:val="00065E90"/>
    <w:rsid w:val="00065F14"/>
    <w:rsid w:val="00065F61"/>
    <w:rsid w:val="000663F4"/>
    <w:rsid w:val="00067C42"/>
    <w:rsid w:val="00067C59"/>
    <w:rsid w:val="000705BD"/>
    <w:rsid w:val="00070951"/>
    <w:rsid w:val="00070F13"/>
    <w:rsid w:val="000711B5"/>
    <w:rsid w:val="00071805"/>
    <w:rsid w:val="00072AEE"/>
    <w:rsid w:val="00072E8D"/>
    <w:rsid w:val="00072F51"/>
    <w:rsid w:val="00073204"/>
    <w:rsid w:val="000746C1"/>
    <w:rsid w:val="00074CCE"/>
    <w:rsid w:val="00075389"/>
    <w:rsid w:val="0007572B"/>
    <w:rsid w:val="00076018"/>
    <w:rsid w:val="00076323"/>
    <w:rsid w:val="00076FFA"/>
    <w:rsid w:val="000803B6"/>
    <w:rsid w:val="000805F4"/>
    <w:rsid w:val="00081ABE"/>
    <w:rsid w:val="00081CD4"/>
    <w:rsid w:val="000828E7"/>
    <w:rsid w:val="000834B9"/>
    <w:rsid w:val="00083E0C"/>
    <w:rsid w:val="00083F51"/>
    <w:rsid w:val="00083F76"/>
    <w:rsid w:val="00084720"/>
    <w:rsid w:val="00084EA1"/>
    <w:rsid w:val="0008553D"/>
    <w:rsid w:val="0008554E"/>
    <w:rsid w:val="00085D18"/>
    <w:rsid w:val="0008658A"/>
    <w:rsid w:val="000868F6"/>
    <w:rsid w:val="00086A71"/>
    <w:rsid w:val="00086F4D"/>
    <w:rsid w:val="0008730C"/>
    <w:rsid w:val="00087AB0"/>
    <w:rsid w:val="00087BD9"/>
    <w:rsid w:val="00091417"/>
    <w:rsid w:val="00091548"/>
    <w:rsid w:val="00091D39"/>
    <w:rsid w:val="00092DCD"/>
    <w:rsid w:val="00092EBF"/>
    <w:rsid w:val="00093A08"/>
    <w:rsid w:val="00093B83"/>
    <w:rsid w:val="00095737"/>
    <w:rsid w:val="0009587D"/>
    <w:rsid w:val="000958FA"/>
    <w:rsid w:val="00095980"/>
    <w:rsid w:val="00095A7D"/>
    <w:rsid w:val="00095D5A"/>
    <w:rsid w:val="00095EE4"/>
    <w:rsid w:val="00095EEC"/>
    <w:rsid w:val="0009783B"/>
    <w:rsid w:val="000A006C"/>
    <w:rsid w:val="000A0AE1"/>
    <w:rsid w:val="000A0D7F"/>
    <w:rsid w:val="000A1C4F"/>
    <w:rsid w:val="000A1F6F"/>
    <w:rsid w:val="000A2819"/>
    <w:rsid w:val="000A333D"/>
    <w:rsid w:val="000A4160"/>
    <w:rsid w:val="000A424F"/>
    <w:rsid w:val="000A61D2"/>
    <w:rsid w:val="000A6C6B"/>
    <w:rsid w:val="000A6FD8"/>
    <w:rsid w:val="000B0170"/>
    <w:rsid w:val="000B138D"/>
    <w:rsid w:val="000B2A2D"/>
    <w:rsid w:val="000B2D4E"/>
    <w:rsid w:val="000B2E7D"/>
    <w:rsid w:val="000B40E4"/>
    <w:rsid w:val="000B4C1C"/>
    <w:rsid w:val="000B4EBF"/>
    <w:rsid w:val="000B5819"/>
    <w:rsid w:val="000B5DF6"/>
    <w:rsid w:val="000B61E8"/>
    <w:rsid w:val="000B6FBD"/>
    <w:rsid w:val="000B7988"/>
    <w:rsid w:val="000C0221"/>
    <w:rsid w:val="000C11EE"/>
    <w:rsid w:val="000C196E"/>
    <w:rsid w:val="000C33E8"/>
    <w:rsid w:val="000C3451"/>
    <w:rsid w:val="000C4193"/>
    <w:rsid w:val="000C45FD"/>
    <w:rsid w:val="000C5A22"/>
    <w:rsid w:val="000C6A1E"/>
    <w:rsid w:val="000C6EC6"/>
    <w:rsid w:val="000C6EE4"/>
    <w:rsid w:val="000D0A0A"/>
    <w:rsid w:val="000D0BD5"/>
    <w:rsid w:val="000D0EC8"/>
    <w:rsid w:val="000D131E"/>
    <w:rsid w:val="000D14EF"/>
    <w:rsid w:val="000D2589"/>
    <w:rsid w:val="000D2AB5"/>
    <w:rsid w:val="000D2DF6"/>
    <w:rsid w:val="000D42F7"/>
    <w:rsid w:val="000D7884"/>
    <w:rsid w:val="000E0049"/>
    <w:rsid w:val="000E14D4"/>
    <w:rsid w:val="000E1528"/>
    <w:rsid w:val="000E159B"/>
    <w:rsid w:val="000E2DD9"/>
    <w:rsid w:val="000E450C"/>
    <w:rsid w:val="000E4E12"/>
    <w:rsid w:val="000E4E84"/>
    <w:rsid w:val="000E663F"/>
    <w:rsid w:val="000E6CCE"/>
    <w:rsid w:val="000E7002"/>
    <w:rsid w:val="000E7179"/>
    <w:rsid w:val="000F0EF5"/>
    <w:rsid w:val="000F143E"/>
    <w:rsid w:val="000F26C6"/>
    <w:rsid w:val="000F39E2"/>
    <w:rsid w:val="000F4B7D"/>
    <w:rsid w:val="000F4C59"/>
    <w:rsid w:val="000F5969"/>
    <w:rsid w:val="000F7277"/>
    <w:rsid w:val="000F7282"/>
    <w:rsid w:val="0010007E"/>
    <w:rsid w:val="001002D0"/>
    <w:rsid w:val="00101864"/>
    <w:rsid w:val="00101CD9"/>
    <w:rsid w:val="00102A20"/>
    <w:rsid w:val="00102BD5"/>
    <w:rsid w:val="00102FA6"/>
    <w:rsid w:val="00103036"/>
    <w:rsid w:val="001031B5"/>
    <w:rsid w:val="001048D4"/>
    <w:rsid w:val="00105140"/>
    <w:rsid w:val="00106AC0"/>
    <w:rsid w:val="00107F44"/>
    <w:rsid w:val="00110A61"/>
    <w:rsid w:val="00111F3D"/>
    <w:rsid w:val="00112547"/>
    <w:rsid w:val="00112682"/>
    <w:rsid w:val="00112C24"/>
    <w:rsid w:val="001143B3"/>
    <w:rsid w:val="001154EE"/>
    <w:rsid w:val="001155BC"/>
    <w:rsid w:val="00116972"/>
    <w:rsid w:val="001175B7"/>
    <w:rsid w:val="00117981"/>
    <w:rsid w:val="00120308"/>
    <w:rsid w:val="001220B3"/>
    <w:rsid w:val="00122339"/>
    <w:rsid w:val="00122BEC"/>
    <w:rsid w:val="00122D8E"/>
    <w:rsid w:val="0012308B"/>
    <w:rsid w:val="00124D7E"/>
    <w:rsid w:val="00125A85"/>
    <w:rsid w:val="00126B11"/>
    <w:rsid w:val="00126E5B"/>
    <w:rsid w:val="00130FAE"/>
    <w:rsid w:val="0013189E"/>
    <w:rsid w:val="00133304"/>
    <w:rsid w:val="00133C0A"/>
    <w:rsid w:val="00136C24"/>
    <w:rsid w:val="00137D94"/>
    <w:rsid w:val="0014023C"/>
    <w:rsid w:val="001422A2"/>
    <w:rsid w:val="001430B8"/>
    <w:rsid w:val="00144A49"/>
    <w:rsid w:val="001450DA"/>
    <w:rsid w:val="001456D4"/>
    <w:rsid w:val="0014571D"/>
    <w:rsid w:val="001457E2"/>
    <w:rsid w:val="0014732D"/>
    <w:rsid w:val="0014755E"/>
    <w:rsid w:val="001475B4"/>
    <w:rsid w:val="00147B28"/>
    <w:rsid w:val="00154340"/>
    <w:rsid w:val="001543F1"/>
    <w:rsid w:val="0015470C"/>
    <w:rsid w:val="001567DC"/>
    <w:rsid w:val="00156E6B"/>
    <w:rsid w:val="001611E6"/>
    <w:rsid w:val="00161C33"/>
    <w:rsid w:val="00162418"/>
    <w:rsid w:val="00162B9A"/>
    <w:rsid w:val="00163644"/>
    <w:rsid w:val="001643AD"/>
    <w:rsid w:val="00164B99"/>
    <w:rsid w:val="00165067"/>
    <w:rsid w:val="00165399"/>
    <w:rsid w:val="0016644F"/>
    <w:rsid w:val="0016661C"/>
    <w:rsid w:val="00167E55"/>
    <w:rsid w:val="001704FA"/>
    <w:rsid w:val="001728C6"/>
    <w:rsid w:val="001729DF"/>
    <w:rsid w:val="00172E56"/>
    <w:rsid w:val="00173E61"/>
    <w:rsid w:val="00174633"/>
    <w:rsid w:val="00174B46"/>
    <w:rsid w:val="00175259"/>
    <w:rsid w:val="001759A6"/>
    <w:rsid w:val="00175E56"/>
    <w:rsid w:val="0017630A"/>
    <w:rsid w:val="00176F2F"/>
    <w:rsid w:val="00177B28"/>
    <w:rsid w:val="001801D9"/>
    <w:rsid w:val="00180492"/>
    <w:rsid w:val="00180EA7"/>
    <w:rsid w:val="00180EFF"/>
    <w:rsid w:val="00181B55"/>
    <w:rsid w:val="0018358C"/>
    <w:rsid w:val="0018376D"/>
    <w:rsid w:val="0018423E"/>
    <w:rsid w:val="0018627D"/>
    <w:rsid w:val="00186452"/>
    <w:rsid w:val="00186990"/>
    <w:rsid w:val="001905DB"/>
    <w:rsid w:val="00190FFE"/>
    <w:rsid w:val="00191CFB"/>
    <w:rsid w:val="00191DB5"/>
    <w:rsid w:val="00192CFD"/>
    <w:rsid w:val="00193525"/>
    <w:rsid w:val="0019523F"/>
    <w:rsid w:val="00195412"/>
    <w:rsid w:val="0019693F"/>
    <w:rsid w:val="00196B9C"/>
    <w:rsid w:val="00197FEC"/>
    <w:rsid w:val="001A01A6"/>
    <w:rsid w:val="001A1807"/>
    <w:rsid w:val="001A1DE1"/>
    <w:rsid w:val="001A23C4"/>
    <w:rsid w:val="001A3EDC"/>
    <w:rsid w:val="001A5114"/>
    <w:rsid w:val="001A56B8"/>
    <w:rsid w:val="001A5BBB"/>
    <w:rsid w:val="001A7725"/>
    <w:rsid w:val="001B0558"/>
    <w:rsid w:val="001B05CF"/>
    <w:rsid w:val="001B1937"/>
    <w:rsid w:val="001B234A"/>
    <w:rsid w:val="001B3093"/>
    <w:rsid w:val="001B35AD"/>
    <w:rsid w:val="001B3C44"/>
    <w:rsid w:val="001B40B7"/>
    <w:rsid w:val="001B434F"/>
    <w:rsid w:val="001B4A60"/>
    <w:rsid w:val="001B4FFE"/>
    <w:rsid w:val="001B52CF"/>
    <w:rsid w:val="001B605E"/>
    <w:rsid w:val="001B6B4A"/>
    <w:rsid w:val="001B7007"/>
    <w:rsid w:val="001B7A91"/>
    <w:rsid w:val="001C0677"/>
    <w:rsid w:val="001C0C87"/>
    <w:rsid w:val="001C15D6"/>
    <w:rsid w:val="001C1677"/>
    <w:rsid w:val="001C2318"/>
    <w:rsid w:val="001C247D"/>
    <w:rsid w:val="001C24CF"/>
    <w:rsid w:val="001C2560"/>
    <w:rsid w:val="001C2CA7"/>
    <w:rsid w:val="001C323F"/>
    <w:rsid w:val="001C3300"/>
    <w:rsid w:val="001C3C1A"/>
    <w:rsid w:val="001C3D24"/>
    <w:rsid w:val="001C3DC7"/>
    <w:rsid w:val="001C477B"/>
    <w:rsid w:val="001C4D5B"/>
    <w:rsid w:val="001C4E23"/>
    <w:rsid w:val="001C5CD5"/>
    <w:rsid w:val="001C7194"/>
    <w:rsid w:val="001D0911"/>
    <w:rsid w:val="001D0F8B"/>
    <w:rsid w:val="001D10A2"/>
    <w:rsid w:val="001D126B"/>
    <w:rsid w:val="001D344A"/>
    <w:rsid w:val="001D3700"/>
    <w:rsid w:val="001D3B90"/>
    <w:rsid w:val="001D3EB1"/>
    <w:rsid w:val="001D4C75"/>
    <w:rsid w:val="001D4E45"/>
    <w:rsid w:val="001D59D6"/>
    <w:rsid w:val="001D6310"/>
    <w:rsid w:val="001D6F7E"/>
    <w:rsid w:val="001E0E97"/>
    <w:rsid w:val="001E3695"/>
    <w:rsid w:val="001E3ABF"/>
    <w:rsid w:val="001E43EC"/>
    <w:rsid w:val="001E5363"/>
    <w:rsid w:val="001E588F"/>
    <w:rsid w:val="001E616F"/>
    <w:rsid w:val="001E65DF"/>
    <w:rsid w:val="001E6C16"/>
    <w:rsid w:val="001E711E"/>
    <w:rsid w:val="001E7A16"/>
    <w:rsid w:val="001F0086"/>
    <w:rsid w:val="001F0D0B"/>
    <w:rsid w:val="001F15B6"/>
    <w:rsid w:val="001F3168"/>
    <w:rsid w:val="001F3841"/>
    <w:rsid w:val="001F523F"/>
    <w:rsid w:val="001F57FF"/>
    <w:rsid w:val="001F6DCF"/>
    <w:rsid w:val="001F6DF7"/>
    <w:rsid w:val="00200C10"/>
    <w:rsid w:val="00201D77"/>
    <w:rsid w:val="00202297"/>
    <w:rsid w:val="00203C74"/>
    <w:rsid w:val="00203D25"/>
    <w:rsid w:val="0020419A"/>
    <w:rsid w:val="00204521"/>
    <w:rsid w:val="00204DC5"/>
    <w:rsid w:val="002057A8"/>
    <w:rsid w:val="00205A08"/>
    <w:rsid w:val="0021232C"/>
    <w:rsid w:val="00212871"/>
    <w:rsid w:val="0021481E"/>
    <w:rsid w:val="00214C23"/>
    <w:rsid w:val="0022044E"/>
    <w:rsid w:val="002206FB"/>
    <w:rsid w:val="0022090F"/>
    <w:rsid w:val="002210D6"/>
    <w:rsid w:val="00221BCA"/>
    <w:rsid w:val="00222A97"/>
    <w:rsid w:val="0022355E"/>
    <w:rsid w:val="002262CE"/>
    <w:rsid w:val="00226989"/>
    <w:rsid w:val="002276C0"/>
    <w:rsid w:val="00227BD0"/>
    <w:rsid w:val="00231045"/>
    <w:rsid w:val="00231A0F"/>
    <w:rsid w:val="00231D3B"/>
    <w:rsid w:val="00231E58"/>
    <w:rsid w:val="00233654"/>
    <w:rsid w:val="00233F49"/>
    <w:rsid w:val="00234271"/>
    <w:rsid w:val="002343E0"/>
    <w:rsid w:val="00234E5B"/>
    <w:rsid w:val="002354D7"/>
    <w:rsid w:val="0023620E"/>
    <w:rsid w:val="0023672D"/>
    <w:rsid w:val="00237598"/>
    <w:rsid w:val="00240EE1"/>
    <w:rsid w:val="002412CA"/>
    <w:rsid w:val="002418FF"/>
    <w:rsid w:val="002419C3"/>
    <w:rsid w:val="0024353D"/>
    <w:rsid w:val="00243F81"/>
    <w:rsid w:val="00244F69"/>
    <w:rsid w:val="00245324"/>
    <w:rsid w:val="00245949"/>
    <w:rsid w:val="00247B8D"/>
    <w:rsid w:val="0025036A"/>
    <w:rsid w:val="0025075E"/>
    <w:rsid w:val="00250872"/>
    <w:rsid w:val="00252022"/>
    <w:rsid w:val="00252DBF"/>
    <w:rsid w:val="002557B8"/>
    <w:rsid w:val="00257E9F"/>
    <w:rsid w:val="00260F6A"/>
    <w:rsid w:val="0026172B"/>
    <w:rsid w:val="0026209D"/>
    <w:rsid w:val="00262E77"/>
    <w:rsid w:val="00262FB0"/>
    <w:rsid w:val="0026337F"/>
    <w:rsid w:val="00263CC2"/>
    <w:rsid w:val="0026456F"/>
    <w:rsid w:val="00265374"/>
    <w:rsid w:val="00267476"/>
    <w:rsid w:val="0027020C"/>
    <w:rsid w:val="0027353E"/>
    <w:rsid w:val="00273751"/>
    <w:rsid w:val="002737BE"/>
    <w:rsid w:val="00273DD9"/>
    <w:rsid w:val="00274120"/>
    <w:rsid w:val="00274AE4"/>
    <w:rsid w:val="00274DE4"/>
    <w:rsid w:val="0027581C"/>
    <w:rsid w:val="002758A3"/>
    <w:rsid w:val="00276006"/>
    <w:rsid w:val="0027643F"/>
    <w:rsid w:val="00277B09"/>
    <w:rsid w:val="00280C2C"/>
    <w:rsid w:val="002822F5"/>
    <w:rsid w:val="00283A7F"/>
    <w:rsid w:val="00283D59"/>
    <w:rsid w:val="002850F0"/>
    <w:rsid w:val="00285E63"/>
    <w:rsid w:val="00286809"/>
    <w:rsid w:val="00286B40"/>
    <w:rsid w:val="00286C4A"/>
    <w:rsid w:val="0028720E"/>
    <w:rsid w:val="00287D51"/>
    <w:rsid w:val="00290FB8"/>
    <w:rsid w:val="002916D2"/>
    <w:rsid w:val="002920B4"/>
    <w:rsid w:val="002922A1"/>
    <w:rsid w:val="00292505"/>
    <w:rsid w:val="00294506"/>
    <w:rsid w:val="00294A4B"/>
    <w:rsid w:val="00294C42"/>
    <w:rsid w:val="00295183"/>
    <w:rsid w:val="00295699"/>
    <w:rsid w:val="002959B5"/>
    <w:rsid w:val="00295DAA"/>
    <w:rsid w:val="002960CF"/>
    <w:rsid w:val="002962DB"/>
    <w:rsid w:val="00297B39"/>
    <w:rsid w:val="00297EF6"/>
    <w:rsid w:val="002A105A"/>
    <w:rsid w:val="002A30E7"/>
    <w:rsid w:val="002A3A39"/>
    <w:rsid w:val="002A4228"/>
    <w:rsid w:val="002A4BCF"/>
    <w:rsid w:val="002A5C8E"/>
    <w:rsid w:val="002A6EBF"/>
    <w:rsid w:val="002A78F7"/>
    <w:rsid w:val="002A7E22"/>
    <w:rsid w:val="002B0DEB"/>
    <w:rsid w:val="002B1139"/>
    <w:rsid w:val="002B14FD"/>
    <w:rsid w:val="002B17AA"/>
    <w:rsid w:val="002B2C3F"/>
    <w:rsid w:val="002B3BEB"/>
    <w:rsid w:val="002B405C"/>
    <w:rsid w:val="002B40D2"/>
    <w:rsid w:val="002B45F1"/>
    <w:rsid w:val="002B4D06"/>
    <w:rsid w:val="002B5173"/>
    <w:rsid w:val="002B5246"/>
    <w:rsid w:val="002B67B2"/>
    <w:rsid w:val="002B79E7"/>
    <w:rsid w:val="002C0673"/>
    <w:rsid w:val="002C0D6D"/>
    <w:rsid w:val="002C1069"/>
    <w:rsid w:val="002C1C17"/>
    <w:rsid w:val="002C35AE"/>
    <w:rsid w:val="002C36AD"/>
    <w:rsid w:val="002C38AF"/>
    <w:rsid w:val="002C3B12"/>
    <w:rsid w:val="002C48E0"/>
    <w:rsid w:val="002C4BD4"/>
    <w:rsid w:val="002C531A"/>
    <w:rsid w:val="002C6756"/>
    <w:rsid w:val="002C7292"/>
    <w:rsid w:val="002C7A63"/>
    <w:rsid w:val="002D077E"/>
    <w:rsid w:val="002D14A8"/>
    <w:rsid w:val="002D18D7"/>
    <w:rsid w:val="002D19A4"/>
    <w:rsid w:val="002D22CA"/>
    <w:rsid w:val="002D35FB"/>
    <w:rsid w:val="002D37C1"/>
    <w:rsid w:val="002D3EEA"/>
    <w:rsid w:val="002D54FF"/>
    <w:rsid w:val="002D6B08"/>
    <w:rsid w:val="002D6DBB"/>
    <w:rsid w:val="002D72FD"/>
    <w:rsid w:val="002D7532"/>
    <w:rsid w:val="002D762F"/>
    <w:rsid w:val="002E22AA"/>
    <w:rsid w:val="002E4B4A"/>
    <w:rsid w:val="002E563C"/>
    <w:rsid w:val="002E5C73"/>
    <w:rsid w:val="002E6035"/>
    <w:rsid w:val="002E66BA"/>
    <w:rsid w:val="002E68B9"/>
    <w:rsid w:val="002E6BB3"/>
    <w:rsid w:val="002E76B1"/>
    <w:rsid w:val="002E7B3F"/>
    <w:rsid w:val="002F23CA"/>
    <w:rsid w:val="002F26C8"/>
    <w:rsid w:val="002F42E2"/>
    <w:rsid w:val="002F6250"/>
    <w:rsid w:val="002F6BBE"/>
    <w:rsid w:val="002F6F37"/>
    <w:rsid w:val="002F7564"/>
    <w:rsid w:val="003019CF"/>
    <w:rsid w:val="00301E92"/>
    <w:rsid w:val="0030221E"/>
    <w:rsid w:val="00303FC6"/>
    <w:rsid w:val="0030421A"/>
    <w:rsid w:val="00304594"/>
    <w:rsid w:val="003051BE"/>
    <w:rsid w:val="003059DF"/>
    <w:rsid w:val="00310CCC"/>
    <w:rsid w:val="00311A96"/>
    <w:rsid w:val="003124DE"/>
    <w:rsid w:val="00312C72"/>
    <w:rsid w:val="00313B68"/>
    <w:rsid w:val="003140C5"/>
    <w:rsid w:val="0031499A"/>
    <w:rsid w:val="00314A8F"/>
    <w:rsid w:val="003153BB"/>
    <w:rsid w:val="00316127"/>
    <w:rsid w:val="00317594"/>
    <w:rsid w:val="0031771B"/>
    <w:rsid w:val="003200DC"/>
    <w:rsid w:val="00320C53"/>
    <w:rsid w:val="003219D9"/>
    <w:rsid w:val="0032237A"/>
    <w:rsid w:val="00325FAE"/>
    <w:rsid w:val="003263B5"/>
    <w:rsid w:val="0032694A"/>
    <w:rsid w:val="00326EB3"/>
    <w:rsid w:val="00327455"/>
    <w:rsid w:val="00327CE5"/>
    <w:rsid w:val="0033091F"/>
    <w:rsid w:val="00330CA1"/>
    <w:rsid w:val="003317E2"/>
    <w:rsid w:val="00332D8B"/>
    <w:rsid w:val="00332E76"/>
    <w:rsid w:val="003330BA"/>
    <w:rsid w:val="00335C5F"/>
    <w:rsid w:val="00335EDF"/>
    <w:rsid w:val="00336E9C"/>
    <w:rsid w:val="0034066A"/>
    <w:rsid w:val="0034125B"/>
    <w:rsid w:val="00341576"/>
    <w:rsid w:val="00341692"/>
    <w:rsid w:val="00341B8C"/>
    <w:rsid w:val="00341C3C"/>
    <w:rsid w:val="003436D5"/>
    <w:rsid w:val="003436D8"/>
    <w:rsid w:val="00344C24"/>
    <w:rsid w:val="00344F95"/>
    <w:rsid w:val="003458F1"/>
    <w:rsid w:val="00345DF1"/>
    <w:rsid w:val="003461DE"/>
    <w:rsid w:val="003465E3"/>
    <w:rsid w:val="00346967"/>
    <w:rsid w:val="0034698D"/>
    <w:rsid w:val="00346D07"/>
    <w:rsid w:val="00347637"/>
    <w:rsid w:val="003477C3"/>
    <w:rsid w:val="00350090"/>
    <w:rsid w:val="003500F3"/>
    <w:rsid w:val="0035023E"/>
    <w:rsid w:val="0035075F"/>
    <w:rsid w:val="003515CB"/>
    <w:rsid w:val="00351B7D"/>
    <w:rsid w:val="003522FF"/>
    <w:rsid w:val="00352A60"/>
    <w:rsid w:val="00352CD2"/>
    <w:rsid w:val="00353296"/>
    <w:rsid w:val="00353A04"/>
    <w:rsid w:val="00353B12"/>
    <w:rsid w:val="00353CBD"/>
    <w:rsid w:val="00353E06"/>
    <w:rsid w:val="00357455"/>
    <w:rsid w:val="00357E21"/>
    <w:rsid w:val="0036084D"/>
    <w:rsid w:val="003610FA"/>
    <w:rsid w:val="00365282"/>
    <w:rsid w:val="00366178"/>
    <w:rsid w:val="00366718"/>
    <w:rsid w:val="003673D6"/>
    <w:rsid w:val="00367760"/>
    <w:rsid w:val="00367AD4"/>
    <w:rsid w:val="00367C1F"/>
    <w:rsid w:val="003703A3"/>
    <w:rsid w:val="00371248"/>
    <w:rsid w:val="00371391"/>
    <w:rsid w:val="0037154E"/>
    <w:rsid w:val="00371AD5"/>
    <w:rsid w:val="0037237D"/>
    <w:rsid w:val="00372EB0"/>
    <w:rsid w:val="003735A4"/>
    <w:rsid w:val="003762AA"/>
    <w:rsid w:val="003765E8"/>
    <w:rsid w:val="003768CB"/>
    <w:rsid w:val="00376C57"/>
    <w:rsid w:val="00377106"/>
    <w:rsid w:val="00380344"/>
    <w:rsid w:val="003815C7"/>
    <w:rsid w:val="0038199D"/>
    <w:rsid w:val="0038396C"/>
    <w:rsid w:val="003854B4"/>
    <w:rsid w:val="003867B9"/>
    <w:rsid w:val="00386CA0"/>
    <w:rsid w:val="00390EAE"/>
    <w:rsid w:val="00392AAD"/>
    <w:rsid w:val="00392CCA"/>
    <w:rsid w:val="00392E60"/>
    <w:rsid w:val="00395203"/>
    <w:rsid w:val="003965B8"/>
    <w:rsid w:val="00396F15"/>
    <w:rsid w:val="00397042"/>
    <w:rsid w:val="0039714A"/>
    <w:rsid w:val="00397170"/>
    <w:rsid w:val="00397A98"/>
    <w:rsid w:val="003A0C6C"/>
    <w:rsid w:val="003A1039"/>
    <w:rsid w:val="003A10E3"/>
    <w:rsid w:val="003A21C8"/>
    <w:rsid w:val="003A28D2"/>
    <w:rsid w:val="003A3437"/>
    <w:rsid w:val="003A595E"/>
    <w:rsid w:val="003A5BBF"/>
    <w:rsid w:val="003A65AB"/>
    <w:rsid w:val="003A687F"/>
    <w:rsid w:val="003A74B7"/>
    <w:rsid w:val="003A7CBC"/>
    <w:rsid w:val="003A7D48"/>
    <w:rsid w:val="003A7E2C"/>
    <w:rsid w:val="003B095C"/>
    <w:rsid w:val="003B1756"/>
    <w:rsid w:val="003B27EA"/>
    <w:rsid w:val="003B2DDB"/>
    <w:rsid w:val="003B30DC"/>
    <w:rsid w:val="003B32D5"/>
    <w:rsid w:val="003B49EB"/>
    <w:rsid w:val="003B5C84"/>
    <w:rsid w:val="003B66D3"/>
    <w:rsid w:val="003C20D6"/>
    <w:rsid w:val="003C28CB"/>
    <w:rsid w:val="003C2F20"/>
    <w:rsid w:val="003C3676"/>
    <w:rsid w:val="003C3A13"/>
    <w:rsid w:val="003C5769"/>
    <w:rsid w:val="003C646B"/>
    <w:rsid w:val="003C64E7"/>
    <w:rsid w:val="003C6686"/>
    <w:rsid w:val="003C7116"/>
    <w:rsid w:val="003C730C"/>
    <w:rsid w:val="003D0E6A"/>
    <w:rsid w:val="003D1F1A"/>
    <w:rsid w:val="003D3F24"/>
    <w:rsid w:val="003D505F"/>
    <w:rsid w:val="003D71EE"/>
    <w:rsid w:val="003E0DE6"/>
    <w:rsid w:val="003E1AED"/>
    <w:rsid w:val="003E3151"/>
    <w:rsid w:val="003E3321"/>
    <w:rsid w:val="003E38EA"/>
    <w:rsid w:val="003E3A89"/>
    <w:rsid w:val="003E3B99"/>
    <w:rsid w:val="003E4A1B"/>
    <w:rsid w:val="003E5514"/>
    <w:rsid w:val="003E5827"/>
    <w:rsid w:val="003E6814"/>
    <w:rsid w:val="003E6C32"/>
    <w:rsid w:val="003E7E6C"/>
    <w:rsid w:val="003E7EA8"/>
    <w:rsid w:val="003F1EC8"/>
    <w:rsid w:val="003F2BCD"/>
    <w:rsid w:val="003F2F9F"/>
    <w:rsid w:val="003F310C"/>
    <w:rsid w:val="003F756A"/>
    <w:rsid w:val="003F7A09"/>
    <w:rsid w:val="003F7B18"/>
    <w:rsid w:val="0040184F"/>
    <w:rsid w:val="00401D1B"/>
    <w:rsid w:val="004023A4"/>
    <w:rsid w:val="004023B6"/>
    <w:rsid w:val="004028B9"/>
    <w:rsid w:val="00403719"/>
    <w:rsid w:val="00403B05"/>
    <w:rsid w:val="0040474F"/>
    <w:rsid w:val="00404CD6"/>
    <w:rsid w:val="00406E74"/>
    <w:rsid w:val="00406EC2"/>
    <w:rsid w:val="004071E6"/>
    <w:rsid w:val="00410AF9"/>
    <w:rsid w:val="00413866"/>
    <w:rsid w:val="004153D5"/>
    <w:rsid w:val="004156C5"/>
    <w:rsid w:val="00416765"/>
    <w:rsid w:val="00417531"/>
    <w:rsid w:val="00417C94"/>
    <w:rsid w:val="00420B46"/>
    <w:rsid w:val="00420F39"/>
    <w:rsid w:val="00421167"/>
    <w:rsid w:val="004215D7"/>
    <w:rsid w:val="00421939"/>
    <w:rsid w:val="00422151"/>
    <w:rsid w:val="004227AD"/>
    <w:rsid w:val="00422A06"/>
    <w:rsid w:val="00422B2E"/>
    <w:rsid w:val="00423020"/>
    <w:rsid w:val="0042343B"/>
    <w:rsid w:val="00423834"/>
    <w:rsid w:val="0042466F"/>
    <w:rsid w:val="00424830"/>
    <w:rsid w:val="00424883"/>
    <w:rsid w:val="00426F08"/>
    <w:rsid w:val="00430098"/>
    <w:rsid w:val="004305E3"/>
    <w:rsid w:val="004315AC"/>
    <w:rsid w:val="004321D6"/>
    <w:rsid w:val="00432DDA"/>
    <w:rsid w:val="00433B34"/>
    <w:rsid w:val="00433F0E"/>
    <w:rsid w:val="00434767"/>
    <w:rsid w:val="00434BA7"/>
    <w:rsid w:val="0043599B"/>
    <w:rsid w:val="0043617E"/>
    <w:rsid w:val="00437BF0"/>
    <w:rsid w:val="004407C2"/>
    <w:rsid w:val="004427C7"/>
    <w:rsid w:val="00442C16"/>
    <w:rsid w:val="00443123"/>
    <w:rsid w:val="0044323B"/>
    <w:rsid w:val="004438F9"/>
    <w:rsid w:val="00445F1C"/>
    <w:rsid w:val="0044629D"/>
    <w:rsid w:val="004463C4"/>
    <w:rsid w:val="004500B8"/>
    <w:rsid w:val="00451598"/>
    <w:rsid w:val="004515C1"/>
    <w:rsid w:val="00451BB3"/>
    <w:rsid w:val="00452FD2"/>
    <w:rsid w:val="00453A94"/>
    <w:rsid w:val="004549EA"/>
    <w:rsid w:val="00454D04"/>
    <w:rsid w:val="00455064"/>
    <w:rsid w:val="00455090"/>
    <w:rsid w:val="0045614F"/>
    <w:rsid w:val="00456412"/>
    <w:rsid w:val="0045722D"/>
    <w:rsid w:val="00457C2B"/>
    <w:rsid w:val="00460E16"/>
    <w:rsid w:val="00460E1B"/>
    <w:rsid w:val="00461866"/>
    <w:rsid w:val="00463001"/>
    <w:rsid w:val="004658FF"/>
    <w:rsid w:val="004659BF"/>
    <w:rsid w:val="004662AF"/>
    <w:rsid w:val="0046646D"/>
    <w:rsid w:val="00467D02"/>
    <w:rsid w:val="00470BB6"/>
    <w:rsid w:val="004726A0"/>
    <w:rsid w:val="00473F8C"/>
    <w:rsid w:val="004757D2"/>
    <w:rsid w:val="00476003"/>
    <w:rsid w:val="004777AA"/>
    <w:rsid w:val="00477EDF"/>
    <w:rsid w:val="00480D3B"/>
    <w:rsid w:val="004830C3"/>
    <w:rsid w:val="00483AC0"/>
    <w:rsid w:val="00483F3E"/>
    <w:rsid w:val="00483F65"/>
    <w:rsid w:val="00484C65"/>
    <w:rsid w:val="00484E6E"/>
    <w:rsid w:val="00484EBE"/>
    <w:rsid w:val="00486C99"/>
    <w:rsid w:val="004870C1"/>
    <w:rsid w:val="0048795A"/>
    <w:rsid w:val="00490FC5"/>
    <w:rsid w:val="00491438"/>
    <w:rsid w:val="0049182A"/>
    <w:rsid w:val="004919A0"/>
    <w:rsid w:val="004942A7"/>
    <w:rsid w:val="00494CB2"/>
    <w:rsid w:val="00495917"/>
    <w:rsid w:val="004960D0"/>
    <w:rsid w:val="00496E60"/>
    <w:rsid w:val="004970BC"/>
    <w:rsid w:val="004973C5"/>
    <w:rsid w:val="004A198A"/>
    <w:rsid w:val="004A339C"/>
    <w:rsid w:val="004A35C8"/>
    <w:rsid w:val="004A364E"/>
    <w:rsid w:val="004A4574"/>
    <w:rsid w:val="004A4822"/>
    <w:rsid w:val="004A4A27"/>
    <w:rsid w:val="004A4F63"/>
    <w:rsid w:val="004A5D40"/>
    <w:rsid w:val="004A60C1"/>
    <w:rsid w:val="004A675B"/>
    <w:rsid w:val="004A6AC3"/>
    <w:rsid w:val="004A7520"/>
    <w:rsid w:val="004A7BA1"/>
    <w:rsid w:val="004B02C0"/>
    <w:rsid w:val="004B242B"/>
    <w:rsid w:val="004B2A8F"/>
    <w:rsid w:val="004B30C8"/>
    <w:rsid w:val="004B369A"/>
    <w:rsid w:val="004B36A4"/>
    <w:rsid w:val="004B475E"/>
    <w:rsid w:val="004B4C06"/>
    <w:rsid w:val="004B50CB"/>
    <w:rsid w:val="004B5305"/>
    <w:rsid w:val="004B546C"/>
    <w:rsid w:val="004B681D"/>
    <w:rsid w:val="004B71D7"/>
    <w:rsid w:val="004C1D39"/>
    <w:rsid w:val="004C1DE5"/>
    <w:rsid w:val="004C2940"/>
    <w:rsid w:val="004C2BF2"/>
    <w:rsid w:val="004C4F1A"/>
    <w:rsid w:val="004C57B4"/>
    <w:rsid w:val="004C6A1C"/>
    <w:rsid w:val="004C79C3"/>
    <w:rsid w:val="004C7C0C"/>
    <w:rsid w:val="004D14FC"/>
    <w:rsid w:val="004D1AEC"/>
    <w:rsid w:val="004D2B2C"/>
    <w:rsid w:val="004D3D98"/>
    <w:rsid w:val="004D6519"/>
    <w:rsid w:val="004E0645"/>
    <w:rsid w:val="004E0C0D"/>
    <w:rsid w:val="004E20AA"/>
    <w:rsid w:val="004E21F3"/>
    <w:rsid w:val="004E2470"/>
    <w:rsid w:val="004E2E76"/>
    <w:rsid w:val="004E3289"/>
    <w:rsid w:val="004E3708"/>
    <w:rsid w:val="004E41A1"/>
    <w:rsid w:val="004E4BB3"/>
    <w:rsid w:val="004E4CB8"/>
    <w:rsid w:val="004E508E"/>
    <w:rsid w:val="004E5971"/>
    <w:rsid w:val="004E5D11"/>
    <w:rsid w:val="004E60D6"/>
    <w:rsid w:val="004E6153"/>
    <w:rsid w:val="004E66D4"/>
    <w:rsid w:val="004E7027"/>
    <w:rsid w:val="004E79DE"/>
    <w:rsid w:val="004F0A5C"/>
    <w:rsid w:val="004F1303"/>
    <w:rsid w:val="004F1604"/>
    <w:rsid w:val="004F1CCF"/>
    <w:rsid w:val="004F2037"/>
    <w:rsid w:val="004F2AD1"/>
    <w:rsid w:val="004F3073"/>
    <w:rsid w:val="004F3E0D"/>
    <w:rsid w:val="004F3E6D"/>
    <w:rsid w:val="004F4633"/>
    <w:rsid w:val="004F509B"/>
    <w:rsid w:val="004F67B8"/>
    <w:rsid w:val="004F6D1D"/>
    <w:rsid w:val="004F7373"/>
    <w:rsid w:val="005012DE"/>
    <w:rsid w:val="00501B29"/>
    <w:rsid w:val="005029C4"/>
    <w:rsid w:val="00502E16"/>
    <w:rsid w:val="005046B6"/>
    <w:rsid w:val="00505A53"/>
    <w:rsid w:val="00505CB7"/>
    <w:rsid w:val="00506BA1"/>
    <w:rsid w:val="00507B18"/>
    <w:rsid w:val="00512FC7"/>
    <w:rsid w:val="00513E02"/>
    <w:rsid w:val="00514225"/>
    <w:rsid w:val="00515A94"/>
    <w:rsid w:val="00515AF1"/>
    <w:rsid w:val="00516BC2"/>
    <w:rsid w:val="0052006E"/>
    <w:rsid w:val="00520AF0"/>
    <w:rsid w:val="0052138E"/>
    <w:rsid w:val="00521473"/>
    <w:rsid w:val="00522311"/>
    <w:rsid w:val="00523407"/>
    <w:rsid w:val="00523F6F"/>
    <w:rsid w:val="00524894"/>
    <w:rsid w:val="005251C3"/>
    <w:rsid w:val="00525D50"/>
    <w:rsid w:val="005263CE"/>
    <w:rsid w:val="005264F4"/>
    <w:rsid w:val="00526A9B"/>
    <w:rsid w:val="00530808"/>
    <w:rsid w:val="005312E6"/>
    <w:rsid w:val="00531F02"/>
    <w:rsid w:val="00533F91"/>
    <w:rsid w:val="00535D6D"/>
    <w:rsid w:val="00536DF9"/>
    <w:rsid w:val="00540197"/>
    <w:rsid w:val="00540897"/>
    <w:rsid w:val="00540D50"/>
    <w:rsid w:val="00542255"/>
    <w:rsid w:val="00542707"/>
    <w:rsid w:val="0054291F"/>
    <w:rsid w:val="00543305"/>
    <w:rsid w:val="005435AB"/>
    <w:rsid w:val="00544B7B"/>
    <w:rsid w:val="005453E2"/>
    <w:rsid w:val="00546A88"/>
    <w:rsid w:val="0054756D"/>
    <w:rsid w:val="005477B4"/>
    <w:rsid w:val="00550525"/>
    <w:rsid w:val="00551868"/>
    <w:rsid w:val="005523DC"/>
    <w:rsid w:val="0055265C"/>
    <w:rsid w:val="00553DDC"/>
    <w:rsid w:val="00555CD2"/>
    <w:rsid w:val="00560F32"/>
    <w:rsid w:val="00561811"/>
    <w:rsid w:val="00562D3B"/>
    <w:rsid w:val="0056488F"/>
    <w:rsid w:val="00565722"/>
    <w:rsid w:val="005659F1"/>
    <w:rsid w:val="00565EF7"/>
    <w:rsid w:val="005661BD"/>
    <w:rsid w:val="00571C4F"/>
    <w:rsid w:val="00572052"/>
    <w:rsid w:val="00573AB3"/>
    <w:rsid w:val="005742AC"/>
    <w:rsid w:val="00574553"/>
    <w:rsid w:val="00575194"/>
    <w:rsid w:val="00575E55"/>
    <w:rsid w:val="005762CC"/>
    <w:rsid w:val="005765D5"/>
    <w:rsid w:val="00576A15"/>
    <w:rsid w:val="0057751B"/>
    <w:rsid w:val="00577636"/>
    <w:rsid w:val="0058067F"/>
    <w:rsid w:val="00580B59"/>
    <w:rsid w:val="0058354A"/>
    <w:rsid w:val="0058663F"/>
    <w:rsid w:val="00590253"/>
    <w:rsid w:val="005913E0"/>
    <w:rsid w:val="00591679"/>
    <w:rsid w:val="00592D42"/>
    <w:rsid w:val="0059300E"/>
    <w:rsid w:val="005930F2"/>
    <w:rsid w:val="00593994"/>
    <w:rsid w:val="00593F45"/>
    <w:rsid w:val="00594454"/>
    <w:rsid w:val="00594AD0"/>
    <w:rsid w:val="00594B8D"/>
    <w:rsid w:val="00595133"/>
    <w:rsid w:val="00595A99"/>
    <w:rsid w:val="005970C7"/>
    <w:rsid w:val="0059777B"/>
    <w:rsid w:val="00597EBC"/>
    <w:rsid w:val="005A09E0"/>
    <w:rsid w:val="005A0FCF"/>
    <w:rsid w:val="005A1064"/>
    <w:rsid w:val="005A17BB"/>
    <w:rsid w:val="005A26EC"/>
    <w:rsid w:val="005A2A0D"/>
    <w:rsid w:val="005A35BF"/>
    <w:rsid w:val="005A4B50"/>
    <w:rsid w:val="005A50AB"/>
    <w:rsid w:val="005A50F4"/>
    <w:rsid w:val="005A5338"/>
    <w:rsid w:val="005A5B8E"/>
    <w:rsid w:val="005A5EFD"/>
    <w:rsid w:val="005A617E"/>
    <w:rsid w:val="005A6550"/>
    <w:rsid w:val="005A6977"/>
    <w:rsid w:val="005A6D6E"/>
    <w:rsid w:val="005A7F81"/>
    <w:rsid w:val="005B0F3E"/>
    <w:rsid w:val="005B12C4"/>
    <w:rsid w:val="005B2335"/>
    <w:rsid w:val="005B23CE"/>
    <w:rsid w:val="005B2792"/>
    <w:rsid w:val="005B3044"/>
    <w:rsid w:val="005B3B43"/>
    <w:rsid w:val="005B4990"/>
    <w:rsid w:val="005B50AA"/>
    <w:rsid w:val="005B5300"/>
    <w:rsid w:val="005B576B"/>
    <w:rsid w:val="005B6C76"/>
    <w:rsid w:val="005C01B2"/>
    <w:rsid w:val="005C03BC"/>
    <w:rsid w:val="005C0A25"/>
    <w:rsid w:val="005C11AD"/>
    <w:rsid w:val="005C129E"/>
    <w:rsid w:val="005C2115"/>
    <w:rsid w:val="005C2532"/>
    <w:rsid w:val="005C274B"/>
    <w:rsid w:val="005C2EA3"/>
    <w:rsid w:val="005C3065"/>
    <w:rsid w:val="005C36C7"/>
    <w:rsid w:val="005C5F4A"/>
    <w:rsid w:val="005C74ED"/>
    <w:rsid w:val="005C755B"/>
    <w:rsid w:val="005C76DE"/>
    <w:rsid w:val="005D163E"/>
    <w:rsid w:val="005D25DF"/>
    <w:rsid w:val="005D3244"/>
    <w:rsid w:val="005D3801"/>
    <w:rsid w:val="005D4042"/>
    <w:rsid w:val="005D4176"/>
    <w:rsid w:val="005D4E3F"/>
    <w:rsid w:val="005D519D"/>
    <w:rsid w:val="005D5805"/>
    <w:rsid w:val="005D597E"/>
    <w:rsid w:val="005D7906"/>
    <w:rsid w:val="005E0A54"/>
    <w:rsid w:val="005E11D8"/>
    <w:rsid w:val="005E1380"/>
    <w:rsid w:val="005E2512"/>
    <w:rsid w:val="005E2630"/>
    <w:rsid w:val="005E2B76"/>
    <w:rsid w:val="005E371A"/>
    <w:rsid w:val="005E4AE6"/>
    <w:rsid w:val="005E559D"/>
    <w:rsid w:val="005E5648"/>
    <w:rsid w:val="005E5FB5"/>
    <w:rsid w:val="005E686D"/>
    <w:rsid w:val="005E75F7"/>
    <w:rsid w:val="005E77DC"/>
    <w:rsid w:val="005E7EAD"/>
    <w:rsid w:val="005F04A5"/>
    <w:rsid w:val="005F2F1B"/>
    <w:rsid w:val="005F35DE"/>
    <w:rsid w:val="005F3B99"/>
    <w:rsid w:val="005F4782"/>
    <w:rsid w:val="005F4906"/>
    <w:rsid w:val="005F549A"/>
    <w:rsid w:val="005F5894"/>
    <w:rsid w:val="005F59DC"/>
    <w:rsid w:val="005F6205"/>
    <w:rsid w:val="005F711D"/>
    <w:rsid w:val="005F785D"/>
    <w:rsid w:val="005F7EFE"/>
    <w:rsid w:val="0060047A"/>
    <w:rsid w:val="006004CE"/>
    <w:rsid w:val="00601C55"/>
    <w:rsid w:val="0060200D"/>
    <w:rsid w:val="0060279F"/>
    <w:rsid w:val="0060290D"/>
    <w:rsid w:val="00602C82"/>
    <w:rsid w:val="006035A5"/>
    <w:rsid w:val="006043C5"/>
    <w:rsid w:val="00604F15"/>
    <w:rsid w:val="006059D3"/>
    <w:rsid w:val="0060603C"/>
    <w:rsid w:val="006076A5"/>
    <w:rsid w:val="006102BD"/>
    <w:rsid w:val="00610482"/>
    <w:rsid w:val="00611F79"/>
    <w:rsid w:val="006127B5"/>
    <w:rsid w:val="00613B91"/>
    <w:rsid w:val="00616851"/>
    <w:rsid w:val="00617185"/>
    <w:rsid w:val="00617C9C"/>
    <w:rsid w:val="00617DC5"/>
    <w:rsid w:val="00620A3E"/>
    <w:rsid w:val="00620D06"/>
    <w:rsid w:val="00620EF7"/>
    <w:rsid w:val="00621473"/>
    <w:rsid w:val="00621802"/>
    <w:rsid w:val="006236E4"/>
    <w:rsid w:val="00623753"/>
    <w:rsid w:val="0062394F"/>
    <w:rsid w:val="0062443B"/>
    <w:rsid w:val="0062485F"/>
    <w:rsid w:val="006251F6"/>
    <w:rsid w:val="0062586C"/>
    <w:rsid w:val="00625A17"/>
    <w:rsid w:val="00625E83"/>
    <w:rsid w:val="006262C2"/>
    <w:rsid w:val="00627DD0"/>
    <w:rsid w:val="006302AE"/>
    <w:rsid w:val="00630E2D"/>
    <w:rsid w:val="00631617"/>
    <w:rsid w:val="0063173F"/>
    <w:rsid w:val="00632956"/>
    <w:rsid w:val="00633047"/>
    <w:rsid w:val="00633272"/>
    <w:rsid w:val="00633581"/>
    <w:rsid w:val="00633B5F"/>
    <w:rsid w:val="006340AD"/>
    <w:rsid w:val="00634455"/>
    <w:rsid w:val="00634783"/>
    <w:rsid w:val="00635325"/>
    <w:rsid w:val="00636080"/>
    <w:rsid w:val="006363BE"/>
    <w:rsid w:val="006363CE"/>
    <w:rsid w:val="00636C46"/>
    <w:rsid w:val="00637393"/>
    <w:rsid w:val="0063758F"/>
    <w:rsid w:val="00637D7A"/>
    <w:rsid w:val="006439E0"/>
    <w:rsid w:val="006451D4"/>
    <w:rsid w:val="00646D0D"/>
    <w:rsid w:val="00646F79"/>
    <w:rsid w:val="00650210"/>
    <w:rsid w:val="00651624"/>
    <w:rsid w:val="00652943"/>
    <w:rsid w:val="00653D55"/>
    <w:rsid w:val="00654097"/>
    <w:rsid w:val="006547DF"/>
    <w:rsid w:val="0065576D"/>
    <w:rsid w:val="0065639E"/>
    <w:rsid w:val="00656CCD"/>
    <w:rsid w:val="0065714E"/>
    <w:rsid w:val="0065722B"/>
    <w:rsid w:val="006575BD"/>
    <w:rsid w:val="00657717"/>
    <w:rsid w:val="00657825"/>
    <w:rsid w:val="0066073F"/>
    <w:rsid w:val="00660B9F"/>
    <w:rsid w:val="00662BA7"/>
    <w:rsid w:val="00663181"/>
    <w:rsid w:val="006632D4"/>
    <w:rsid w:val="00663870"/>
    <w:rsid w:val="00663A9D"/>
    <w:rsid w:val="00665A32"/>
    <w:rsid w:val="00665F4C"/>
    <w:rsid w:val="00665FA6"/>
    <w:rsid w:val="00666ACE"/>
    <w:rsid w:val="00666C26"/>
    <w:rsid w:val="0066793A"/>
    <w:rsid w:val="00667E6D"/>
    <w:rsid w:val="006711A8"/>
    <w:rsid w:val="006718AB"/>
    <w:rsid w:val="00672679"/>
    <w:rsid w:val="00672B86"/>
    <w:rsid w:val="00673627"/>
    <w:rsid w:val="0067364C"/>
    <w:rsid w:val="00674223"/>
    <w:rsid w:val="0067455D"/>
    <w:rsid w:val="00674AB1"/>
    <w:rsid w:val="0067538C"/>
    <w:rsid w:val="00675FF3"/>
    <w:rsid w:val="00676E6C"/>
    <w:rsid w:val="006804BB"/>
    <w:rsid w:val="0068096C"/>
    <w:rsid w:val="006810E1"/>
    <w:rsid w:val="00681109"/>
    <w:rsid w:val="006811FA"/>
    <w:rsid w:val="0068194C"/>
    <w:rsid w:val="00682B0C"/>
    <w:rsid w:val="00683D6C"/>
    <w:rsid w:val="006844E9"/>
    <w:rsid w:val="00684F40"/>
    <w:rsid w:val="00684FC6"/>
    <w:rsid w:val="0068587F"/>
    <w:rsid w:val="006859E6"/>
    <w:rsid w:val="00687ED0"/>
    <w:rsid w:val="00690668"/>
    <w:rsid w:val="00690B98"/>
    <w:rsid w:val="00691150"/>
    <w:rsid w:val="00691476"/>
    <w:rsid w:val="0069319C"/>
    <w:rsid w:val="00693628"/>
    <w:rsid w:val="00695297"/>
    <w:rsid w:val="00695FAC"/>
    <w:rsid w:val="0069682B"/>
    <w:rsid w:val="0069789D"/>
    <w:rsid w:val="006A0C12"/>
    <w:rsid w:val="006A1675"/>
    <w:rsid w:val="006A170C"/>
    <w:rsid w:val="006A1E47"/>
    <w:rsid w:val="006A3A80"/>
    <w:rsid w:val="006A4637"/>
    <w:rsid w:val="006A5104"/>
    <w:rsid w:val="006A5281"/>
    <w:rsid w:val="006A66DF"/>
    <w:rsid w:val="006B1148"/>
    <w:rsid w:val="006B1219"/>
    <w:rsid w:val="006B1468"/>
    <w:rsid w:val="006B1533"/>
    <w:rsid w:val="006B1FC3"/>
    <w:rsid w:val="006B2422"/>
    <w:rsid w:val="006B3489"/>
    <w:rsid w:val="006B3A80"/>
    <w:rsid w:val="006B3E7B"/>
    <w:rsid w:val="006B44E1"/>
    <w:rsid w:val="006B4F62"/>
    <w:rsid w:val="006B542E"/>
    <w:rsid w:val="006B5792"/>
    <w:rsid w:val="006C000E"/>
    <w:rsid w:val="006C0077"/>
    <w:rsid w:val="006C0CA8"/>
    <w:rsid w:val="006C1760"/>
    <w:rsid w:val="006C1E13"/>
    <w:rsid w:val="006C2233"/>
    <w:rsid w:val="006C36A3"/>
    <w:rsid w:val="006C39ED"/>
    <w:rsid w:val="006C3C84"/>
    <w:rsid w:val="006C5B49"/>
    <w:rsid w:val="006C644F"/>
    <w:rsid w:val="006C674E"/>
    <w:rsid w:val="006C6EE5"/>
    <w:rsid w:val="006D1CA6"/>
    <w:rsid w:val="006D1FE2"/>
    <w:rsid w:val="006D286C"/>
    <w:rsid w:val="006D3407"/>
    <w:rsid w:val="006D3E6C"/>
    <w:rsid w:val="006D3EE3"/>
    <w:rsid w:val="006D4A4F"/>
    <w:rsid w:val="006D6A25"/>
    <w:rsid w:val="006E03E5"/>
    <w:rsid w:val="006E09C7"/>
    <w:rsid w:val="006E186B"/>
    <w:rsid w:val="006E1A54"/>
    <w:rsid w:val="006E1E69"/>
    <w:rsid w:val="006E1FB5"/>
    <w:rsid w:val="006E2134"/>
    <w:rsid w:val="006E24C5"/>
    <w:rsid w:val="006E273D"/>
    <w:rsid w:val="006E2C8D"/>
    <w:rsid w:val="006E2CDC"/>
    <w:rsid w:val="006E4B36"/>
    <w:rsid w:val="006E4F26"/>
    <w:rsid w:val="006E51E4"/>
    <w:rsid w:val="006E7AAC"/>
    <w:rsid w:val="006E7D6A"/>
    <w:rsid w:val="006F071F"/>
    <w:rsid w:val="006F1CF4"/>
    <w:rsid w:val="006F31EB"/>
    <w:rsid w:val="006F3C94"/>
    <w:rsid w:val="006F4228"/>
    <w:rsid w:val="006F46EC"/>
    <w:rsid w:val="006F49ED"/>
    <w:rsid w:val="006F58C3"/>
    <w:rsid w:val="006F74C8"/>
    <w:rsid w:val="006F75F1"/>
    <w:rsid w:val="006F7948"/>
    <w:rsid w:val="007003A1"/>
    <w:rsid w:val="00701A61"/>
    <w:rsid w:val="00702725"/>
    <w:rsid w:val="0070343B"/>
    <w:rsid w:val="00703897"/>
    <w:rsid w:val="007038BE"/>
    <w:rsid w:val="00703ED5"/>
    <w:rsid w:val="00703F64"/>
    <w:rsid w:val="007047E1"/>
    <w:rsid w:val="00704ACD"/>
    <w:rsid w:val="00705A6D"/>
    <w:rsid w:val="00706264"/>
    <w:rsid w:val="007069C3"/>
    <w:rsid w:val="00710210"/>
    <w:rsid w:val="00711296"/>
    <w:rsid w:val="007114C5"/>
    <w:rsid w:val="00715144"/>
    <w:rsid w:val="007171C1"/>
    <w:rsid w:val="0072035A"/>
    <w:rsid w:val="007203FB"/>
    <w:rsid w:val="00721C58"/>
    <w:rsid w:val="00722673"/>
    <w:rsid w:val="00723670"/>
    <w:rsid w:val="00724E1B"/>
    <w:rsid w:val="00725177"/>
    <w:rsid w:val="00725703"/>
    <w:rsid w:val="00725AD1"/>
    <w:rsid w:val="00726437"/>
    <w:rsid w:val="00727117"/>
    <w:rsid w:val="00727984"/>
    <w:rsid w:val="00730DE3"/>
    <w:rsid w:val="0073121C"/>
    <w:rsid w:val="00731510"/>
    <w:rsid w:val="007318D4"/>
    <w:rsid w:val="00731911"/>
    <w:rsid w:val="00732494"/>
    <w:rsid w:val="0073294A"/>
    <w:rsid w:val="00732B3B"/>
    <w:rsid w:val="00732D31"/>
    <w:rsid w:val="007347E2"/>
    <w:rsid w:val="007348FF"/>
    <w:rsid w:val="007349BA"/>
    <w:rsid w:val="00734A4A"/>
    <w:rsid w:val="00734D27"/>
    <w:rsid w:val="0073560D"/>
    <w:rsid w:val="00736038"/>
    <w:rsid w:val="007367DF"/>
    <w:rsid w:val="00736AA1"/>
    <w:rsid w:val="007403A4"/>
    <w:rsid w:val="00740A0B"/>
    <w:rsid w:val="00740A80"/>
    <w:rsid w:val="00740F71"/>
    <w:rsid w:val="007427B1"/>
    <w:rsid w:val="00743874"/>
    <w:rsid w:val="007443DF"/>
    <w:rsid w:val="007455F4"/>
    <w:rsid w:val="00746586"/>
    <w:rsid w:val="007472DB"/>
    <w:rsid w:val="00747C93"/>
    <w:rsid w:val="00750CAA"/>
    <w:rsid w:val="00750EBE"/>
    <w:rsid w:val="007534F2"/>
    <w:rsid w:val="00754C84"/>
    <w:rsid w:val="00755333"/>
    <w:rsid w:val="007559AA"/>
    <w:rsid w:val="00757A7C"/>
    <w:rsid w:val="00757B00"/>
    <w:rsid w:val="007611A1"/>
    <w:rsid w:val="00761D1C"/>
    <w:rsid w:val="00761EC5"/>
    <w:rsid w:val="0076231C"/>
    <w:rsid w:val="007629E6"/>
    <w:rsid w:val="00762DDE"/>
    <w:rsid w:val="00763B2C"/>
    <w:rsid w:val="00764A9D"/>
    <w:rsid w:val="0076702B"/>
    <w:rsid w:val="007673D4"/>
    <w:rsid w:val="007708B6"/>
    <w:rsid w:val="00771424"/>
    <w:rsid w:val="00772606"/>
    <w:rsid w:val="00774007"/>
    <w:rsid w:val="00774332"/>
    <w:rsid w:val="00774794"/>
    <w:rsid w:val="00774F9A"/>
    <w:rsid w:val="00775254"/>
    <w:rsid w:val="007767CC"/>
    <w:rsid w:val="0077743A"/>
    <w:rsid w:val="00777B28"/>
    <w:rsid w:val="0078107B"/>
    <w:rsid w:val="0078176D"/>
    <w:rsid w:val="00781C03"/>
    <w:rsid w:val="007826C9"/>
    <w:rsid w:val="00782FB0"/>
    <w:rsid w:val="00783751"/>
    <w:rsid w:val="00783D24"/>
    <w:rsid w:val="00784AEA"/>
    <w:rsid w:val="00784C38"/>
    <w:rsid w:val="00784C88"/>
    <w:rsid w:val="00785157"/>
    <w:rsid w:val="00785531"/>
    <w:rsid w:val="00786395"/>
    <w:rsid w:val="007874F1"/>
    <w:rsid w:val="00787717"/>
    <w:rsid w:val="007904DC"/>
    <w:rsid w:val="00790CBD"/>
    <w:rsid w:val="00790D6E"/>
    <w:rsid w:val="00791E93"/>
    <w:rsid w:val="007921FE"/>
    <w:rsid w:val="007928CD"/>
    <w:rsid w:val="00792FB3"/>
    <w:rsid w:val="007945C1"/>
    <w:rsid w:val="0079697E"/>
    <w:rsid w:val="00796F7A"/>
    <w:rsid w:val="007A23F6"/>
    <w:rsid w:val="007A24B8"/>
    <w:rsid w:val="007A2F9B"/>
    <w:rsid w:val="007A3138"/>
    <w:rsid w:val="007A3596"/>
    <w:rsid w:val="007A565C"/>
    <w:rsid w:val="007A6508"/>
    <w:rsid w:val="007A6F30"/>
    <w:rsid w:val="007B0243"/>
    <w:rsid w:val="007B2230"/>
    <w:rsid w:val="007B2F93"/>
    <w:rsid w:val="007B411E"/>
    <w:rsid w:val="007B4187"/>
    <w:rsid w:val="007B5383"/>
    <w:rsid w:val="007B53CD"/>
    <w:rsid w:val="007B5648"/>
    <w:rsid w:val="007B5C53"/>
    <w:rsid w:val="007B5EEC"/>
    <w:rsid w:val="007B6820"/>
    <w:rsid w:val="007B7300"/>
    <w:rsid w:val="007C0186"/>
    <w:rsid w:val="007C051F"/>
    <w:rsid w:val="007C064A"/>
    <w:rsid w:val="007C074B"/>
    <w:rsid w:val="007C1967"/>
    <w:rsid w:val="007C1B27"/>
    <w:rsid w:val="007C228F"/>
    <w:rsid w:val="007C229D"/>
    <w:rsid w:val="007C27A4"/>
    <w:rsid w:val="007C2B0E"/>
    <w:rsid w:val="007C3138"/>
    <w:rsid w:val="007C4E44"/>
    <w:rsid w:val="007C4EFE"/>
    <w:rsid w:val="007C592B"/>
    <w:rsid w:val="007C6E8C"/>
    <w:rsid w:val="007D0597"/>
    <w:rsid w:val="007D1F8A"/>
    <w:rsid w:val="007D2E81"/>
    <w:rsid w:val="007D3D98"/>
    <w:rsid w:val="007D40D8"/>
    <w:rsid w:val="007D5E04"/>
    <w:rsid w:val="007D6292"/>
    <w:rsid w:val="007D6911"/>
    <w:rsid w:val="007D697E"/>
    <w:rsid w:val="007D69A2"/>
    <w:rsid w:val="007D6B66"/>
    <w:rsid w:val="007D7373"/>
    <w:rsid w:val="007D77A2"/>
    <w:rsid w:val="007D7CF1"/>
    <w:rsid w:val="007E0129"/>
    <w:rsid w:val="007E04D2"/>
    <w:rsid w:val="007E073F"/>
    <w:rsid w:val="007E0A8B"/>
    <w:rsid w:val="007E13ED"/>
    <w:rsid w:val="007E1BFB"/>
    <w:rsid w:val="007E1F4A"/>
    <w:rsid w:val="007E27C6"/>
    <w:rsid w:val="007E3345"/>
    <w:rsid w:val="007E3397"/>
    <w:rsid w:val="007E3654"/>
    <w:rsid w:val="007E5BC0"/>
    <w:rsid w:val="007E5C36"/>
    <w:rsid w:val="007E5E41"/>
    <w:rsid w:val="007E7627"/>
    <w:rsid w:val="007E7BFC"/>
    <w:rsid w:val="007F026D"/>
    <w:rsid w:val="007F0E4C"/>
    <w:rsid w:val="007F112D"/>
    <w:rsid w:val="007F13B2"/>
    <w:rsid w:val="007F32DA"/>
    <w:rsid w:val="007F42F0"/>
    <w:rsid w:val="007F751B"/>
    <w:rsid w:val="00800D2C"/>
    <w:rsid w:val="008012A0"/>
    <w:rsid w:val="00802487"/>
    <w:rsid w:val="008048F4"/>
    <w:rsid w:val="00804E38"/>
    <w:rsid w:val="00804E80"/>
    <w:rsid w:val="0080519E"/>
    <w:rsid w:val="00805AE3"/>
    <w:rsid w:val="00806558"/>
    <w:rsid w:val="008070A9"/>
    <w:rsid w:val="008077AC"/>
    <w:rsid w:val="008078FB"/>
    <w:rsid w:val="0081247A"/>
    <w:rsid w:val="0081252E"/>
    <w:rsid w:val="00812BB2"/>
    <w:rsid w:val="008138E1"/>
    <w:rsid w:val="00814CA4"/>
    <w:rsid w:val="00814EB7"/>
    <w:rsid w:val="00815774"/>
    <w:rsid w:val="00816931"/>
    <w:rsid w:val="00822340"/>
    <w:rsid w:val="00822806"/>
    <w:rsid w:val="00823C1A"/>
    <w:rsid w:val="0082483C"/>
    <w:rsid w:val="00825E71"/>
    <w:rsid w:val="008263CF"/>
    <w:rsid w:val="008267B2"/>
    <w:rsid w:val="0082762C"/>
    <w:rsid w:val="00827960"/>
    <w:rsid w:val="0083131C"/>
    <w:rsid w:val="008314F3"/>
    <w:rsid w:val="00831A65"/>
    <w:rsid w:val="00832091"/>
    <w:rsid w:val="00832CBE"/>
    <w:rsid w:val="00834ECF"/>
    <w:rsid w:val="008372EB"/>
    <w:rsid w:val="00837379"/>
    <w:rsid w:val="0083756E"/>
    <w:rsid w:val="0083798C"/>
    <w:rsid w:val="00840068"/>
    <w:rsid w:val="00843101"/>
    <w:rsid w:val="00843133"/>
    <w:rsid w:val="008432D9"/>
    <w:rsid w:val="00843981"/>
    <w:rsid w:val="00844FD0"/>
    <w:rsid w:val="00845AC8"/>
    <w:rsid w:val="008468A1"/>
    <w:rsid w:val="00847250"/>
    <w:rsid w:val="00847644"/>
    <w:rsid w:val="00847C73"/>
    <w:rsid w:val="0085383D"/>
    <w:rsid w:val="00853935"/>
    <w:rsid w:val="00853DE3"/>
    <w:rsid w:val="00853E0D"/>
    <w:rsid w:val="008540AB"/>
    <w:rsid w:val="008545E5"/>
    <w:rsid w:val="00855F76"/>
    <w:rsid w:val="0085627D"/>
    <w:rsid w:val="00856DE1"/>
    <w:rsid w:val="008573D6"/>
    <w:rsid w:val="008576F7"/>
    <w:rsid w:val="0086053C"/>
    <w:rsid w:val="0086213E"/>
    <w:rsid w:val="0086247E"/>
    <w:rsid w:val="0086278A"/>
    <w:rsid w:val="008627A9"/>
    <w:rsid w:val="008632A5"/>
    <w:rsid w:val="0086330C"/>
    <w:rsid w:val="0086334E"/>
    <w:rsid w:val="00864027"/>
    <w:rsid w:val="00864A70"/>
    <w:rsid w:val="00864CB4"/>
    <w:rsid w:val="008669F9"/>
    <w:rsid w:val="00867912"/>
    <w:rsid w:val="00867996"/>
    <w:rsid w:val="00871610"/>
    <w:rsid w:val="008739D8"/>
    <w:rsid w:val="00875139"/>
    <w:rsid w:val="00875D42"/>
    <w:rsid w:val="00876428"/>
    <w:rsid w:val="00876852"/>
    <w:rsid w:val="0087736F"/>
    <w:rsid w:val="00877A89"/>
    <w:rsid w:val="008803E2"/>
    <w:rsid w:val="0088082F"/>
    <w:rsid w:val="00880D4E"/>
    <w:rsid w:val="008819A3"/>
    <w:rsid w:val="00881A40"/>
    <w:rsid w:val="00881E3E"/>
    <w:rsid w:val="00881E4E"/>
    <w:rsid w:val="00882914"/>
    <w:rsid w:val="008829F6"/>
    <w:rsid w:val="00882F94"/>
    <w:rsid w:val="00883933"/>
    <w:rsid w:val="00884917"/>
    <w:rsid w:val="008865E9"/>
    <w:rsid w:val="00886C2F"/>
    <w:rsid w:val="00891369"/>
    <w:rsid w:val="00893E0E"/>
    <w:rsid w:val="008949FB"/>
    <w:rsid w:val="00894AA4"/>
    <w:rsid w:val="008958C1"/>
    <w:rsid w:val="00895BBD"/>
    <w:rsid w:val="008967F8"/>
    <w:rsid w:val="00896BB2"/>
    <w:rsid w:val="00897415"/>
    <w:rsid w:val="00897BC7"/>
    <w:rsid w:val="008A0CF3"/>
    <w:rsid w:val="008A1382"/>
    <w:rsid w:val="008A17BF"/>
    <w:rsid w:val="008A2733"/>
    <w:rsid w:val="008A29CD"/>
    <w:rsid w:val="008A2A65"/>
    <w:rsid w:val="008A377A"/>
    <w:rsid w:val="008A3F82"/>
    <w:rsid w:val="008A4B14"/>
    <w:rsid w:val="008A52FB"/>
    <w:rsid w:val="008A5FAE"/>
    <w:rsid w:val="008A61FE"/>
    <w:rsid w:val="008A6569"/>
    <w:rsid w:val="008A7616"/>
    <w:rsid w:val="008A77F7"/>
    <w:rsid w:val="008B0212"/>
    <w:rsid w:val="008B0265"/>
    <w:rsid w:val="008B08EA"/>
    <w:rsid w:val="008B0FAA"/>
    <w:rsid w:val="008B12C8"/>
    <w:rsid w:val="008B13CE"/>
    <w:rsid w:val="008B22DB"/>
    <w:rsid w:val="008B30EC"/>
    <w:rsid w:val="008B3402"/>
    <w:rsid w:val="008B362F"/>
    <w:rsid w:val="008B4281"/>
    <w:rsid w:val="008B4696"/>
    <w:rsid w:val="008B46C2"/>
    <w:rsid w:val="008B674B"/>
    <w:rsid w:val="008B7C56"/>
    <w:rsid w:val="008C0D47"/>
    <w:rsid w:val="008C165D"/>
    <w:rsid w:val="008C2560"/>
    <w:rsid w:val="008C33CE"/>
    <w:rsid w:val="008C388D"/>
    <w:rsid w:val="008C4D1B"/>
    <w:rsid w:val="008C5902"/>
    <w:rsid w:val="008C5C1C"/>
    <w:rsid w:val="008C62D0"/>
    <w:rsid w:val="008C6C8D"/>
    <w:rsid w:val="008C7097"/>
    <w:rsid w:val="008D048C"/>
    <w:rsid w:val="008D1064"/>
    <w:rsid w:val="008D17B8"/>
    <w:rsid w:val="008D1B5A"/>
    <w:rsid w:val="008D25E9"/>
    <w:rsid w:val="008D2A70"/>
    <w:rsid w:val="008D2CA8"/>
    <w:rsid w:val="008D2DCF"/>
    <w:rsid w:val="008D428C"/>
    <w:rsid w:val="008D42F8"/>
    <w:rsid w:val="008D46EC"/>
    <w:rsid w:val="008D58EC"/>
    <w:rsid w:val="008D6C96"/>
    <w:rsid w:val="008D77E8"/>
    <w:rsid w:val="008D78DC"/>
    <w:rsid w:val="008E03A1"/>
    <w:rsid w:val="008E0943"/>
    <w:rsid w:val="008E0C73"/>
    <w:rsid w:val="008E10CB"/>
    <w:rsid w:val="008E1549"/>
    <w:rsid w:val="008E154B"/>
    <w:rsid w:val="008E16BF"/>
    <w:rsid w:val="008E2895"/>
    <w:rsid w:val="008E29D8"/>
    <w:rsid w:val="008E3193"/>
    <w:rsid w:val="008E34F7"/>
    <w:rsid w:val="008E3DEE"/>
    <w:rsid w:val="008E4242"/>
    <w:rsid w:val="008E4DD3"/>
    <w:rsid w:val="008E5D9D"/>
    <w:rsid w:val="008E668B"/>
    <w:rsid w:val="008E6FF4"/>
    <w:rsid w:val="008E7560"/>
    <w:rsid w:val="008F0E45"/>
    <w:rsid w:val="008F0FF2"/>
    <w:rsid w:val="008F1E3A"/>
    <w:rsid w:val="008F2D7E"/>
    <w:rsid w:val="008F4534"/>
    <w:rsid w:val="008F507D"/>
    <w:rsid w:val="008F5288"/>
    <w:rsid w:val="008F5C84"/>
    <w:rsid w:val="008F5EF3"/>
    <w:rsid w:val="008F6032"/>
    <w:rsid w:val="008F70CF"/>
    <w:rsid w:val="009008FE"/>
    <w:rsid w:val="009010C0"/>
    <w:rsid w:val="009021F8"/>
    <w:rsid w:val="00906F97"/>
    <w:rsid w:val="00907995"/>
    <w:rsid w:val="00907A7D"/>
    <w:rsid w:val="00911A04"/>
    <w:rsid w:val="009127F7"/>
    <w:rsid w:val="00913488"/>
    <w:rsid w:val="00914480"/>
    <w:rsid w:val="0091564A"/>
    <w:rsid w:val="009158A0"/>
    <w:rsid w:val="00915C2B"/>
    <w:rsid w:val="00916921"/>
    <w:rsid w:val="009170A6"/>
    <w:rsid w:val="009170C8"/>
    <w:rsid w:val="009175AB"/>
    <w:rsid w:val="00917D2C"/>
    <w:rsid w:val="00920816"/>
    <w:rsid w:val="00921552"/>
    <w:rsid w:val="009217C6"/>
    <w:rsid w:val="00921E01"/>
    <w:rsid w:val="00923559"/>
    <w:rsid w:val="00923B42"/>
    <w:rsid w:val="00924141"/>
    <w:rsid w:val="0092423E"/>
    <w:rsid w:val="00924773"/>
    <w:rsid w:val="0092585A"/>
    <w:rsid w:val="00925C74"/>
    <w:rsid w:val="00925EAB"/>
    <w:rsid w:val="0092768B"/>
    <w:rsid w:val="0093082D"/>
    <w:rsid w:val="00931442"/>
    <w:rsid w:val="009317DB"/>
    <w:rsid w:val="00931DAA"/>
    <w:rsid w:val="00933F1A"/>
    <w:rsid w:val="009348B4"/>
    <w:rsid w:val="00934976"/>
    <w:rsid w:val="00934B37"/>
    <w:rsid w:val="0093571F"/>
    <w:rsid w:val="009359A1"/>
    <w:rsid w:val="009362B1"/>
    <w:rsid w:val="009365C5"/>
    <w:rsid w:val="009375B6"/>
    <w:rsid w:val="00937A26"/>
    <w:rsid w:val="0094027D"/>
    <w:rsid w:val="009402E4"/>
    <w:rsid w:val="0094035C"/>
    <w:rsid w:val="00940621"/>
    <w:rsid w:val="00940C97"/>
    <w:rsid w:val="009416C4"/>
    <w:rsid w:val="00942B9B"/>
    <w:rsid w:val="00943A50"/>
    <w:rsid w:val="00943A7E"/>
    <w:rsid w:val="00943AFC"/>
    <w:rsid w:val="009479C0"/>
    <w:rsid w:val="00950CCE"/>
    <w:rsid w:val="00950E97"/>
    <w:rsid w:val="00951E1F"/>
    <w:rsid w:val="00952226"/>
    <w:rsid w:val="0095441F"/>
    <w:rsid w:val="00954BB1"/>
    <w:rsid w:val="00960539"/>
    <w:rsid w:val="0096178D"/>
    <w:rsid w:val="00962CF7"/>
    <w:rsid w:val="00962E70"/>
    <w:rsid w:val="0096413F"/>
    <w:rsid w:val="0096546F"/>
    <w:rsid w:val="00965754"/>
    <w:rsid w:val="009660C8"/>
    <w:rsid w:val="00966168"/>
    <w:rsid w:val="0096645A"/>
    <w:rsid w:val="00967E9F"/>
    <w:rsid w:val="009704BA"/>
    <w:rsid w:val="00970558"/>
    <w:rsid w:val="00971712"/>
    <w:rsid w:val="00971DC7"/>
    <w:rsid w:val="00972F07"/>
    <w:rsid w:val="00973C19"/>
    <w:rsid w:val="00973E62"/>
    <w:rsid w:val="00974A32"/>
    <w:rsid w:val="00975E41"/>
    <w:rsid w:val="00976634"/>
    <w:rsid w:val="0097703B"/>
    <w:rsid w:val="00977385"/>
    <w:rsid w:val="00982700"/>
    <w:rsid w:val="0098276E"/>
    <w:rsid w:val="00982977"/>
    <w:rsid w:val="009831B2"/>
    <w:rsid w:val="00983528"/>
    <w:rsid w:val="009847A7"/>
    <w:rsid w:val="00985167"/>
    <w:rsid w:val="00985E25"/>
    <w:rsid w:val="0098657E"/>
    <w:rsid w:val="00986992"/>
    <w:rsid w:val="00987455"/>
    <w:rsid w:val="00990F54"/>
    <w:rsid w:val="00991A19"/>
    <w:rsid w:val="00992473"/>
    <w:rsid w:val="00993D99"/>
    <w:rsid w:val="00994C2F"/>
    <w:rsid w:val="00997F75"/>
    <w:rsid w:val="009A0867"/>
    <w:rsid w:val="009A08F0"/>
    <w:rsid w:val="009A1A70"/>
    <w:rsid w:val="009A1D0F"/>
    <w:rsid w:val="009A1E83"/>
    <w:rsid w:val="009A2D70"/>
    <w:rsid w:val="009A3799"/>
    <w:rsid w:val="009A4801"/>
    <w:rsid w:val="009A516D"/>
    <w:rsid w:val="009A522E"/>
    <w:rsid w:val="009A5A40"/>
    <w:rsid w:val="009A5AE4"/>
    <w:rsid w:val="009B0A3F"/>
    <w:rsid w:val="009B0FBA"/>
    <w:rsid w:val="009B14F0"/>
    <w:rsid w:val="009B1D3C"/>
    <w:rsid w:val="009B4822"/>
    <w:rsid w:val="009B508C"/>
    <w:rsid w:val="009B6947"/>
    <w:rsid w:val="009B6E67"/>
    <w:rsid w:val="009C0C29"/>
    <w:rsid w:val="009C10BC"/>
    <w:rsid w:val="009C1357"/>
    <w:rsid w:val="009C1373"/>
    <w:rsid w:val="009C138F"/>
    <w:rsid w:val="009C26B6"/>
    <w:rsid w:val="009C2FCF"/>
    <w:rsid w:val="009C498F"/>
    <w:rsid w:val="009C65A4"/>
    <w:rsid w:val="009C7851"/>
    <w:rsid w:val="009C7AEB"/>
    <w:rsid w:val="009C7F1D"/>
    <w:rsid w:val="009D1F32"/>
    <w:rsid w:val="009D350A"/>
    <w:rsid w:val="009D4C37"/>
    <w:rsid w:val="009D56CC"/>
    <w:rsid w:val="009D6FAB"/>
    <w:rsid w:val="009D726E"/>
    <w:rsid w:val="009D76F7"/>
    <w:rsid w:val="009D7A8A"/>
    <w:rsid w:val="009D7CF6"/>
    <w:rsid w:val="009D7D86"/>
    <w:rsid w:val="009E0A86"/>
    <w:rsid w:val="009E118D"/>
    <w:rsid w:val="009E17D5"/>
    <w:rsid w:val="009E1FD3"/>
    <w:rsid w:val="009E2837"/>
    <w:rsid w:val="009E300D"/>
    <w:rsid w:val="009E30F0"/>
    <w:rsid w:val="009E3474"/>
    <w:rsid w:val="009E4116"/>
    <w:rsid w:val="009E4759"/>
    <w:rsid w:val="009E4EE5"/>
    <w:rsid w:val="009E5DB9"/>
    <w:rsid w:val="009E6C25"/>
    <w:rsid w:val="009E6D44"/>
    <w:rsid w:val="009E772F"/>
    <w:rsid w:val="009E7BD2"/>
    <w:rsid w:val="009F03B8"/>
    <w:rsid w:val="009F0875"/>
    <w:rsid w:val="009F132B"/>
    <w:rsid w:val="009F1768"/>
    <w:rsid w:val="009F2F7A"/>
    <w:rsid w:val="009F6262"/>
    <w:rsid w:val="009F68DA"/>
    <w:rsid w:val="009F781D"/>
    <w:rsid w:val="009F7BAA"/>
    <w:rsid w:val="00A00E77"/>
    <w:rsid w:val="00A012E8"/>
    <w:rsid w:val="00A017D6"/>
    <w:rsid w:val="00A0182D"/>
    <w:rsid w:val="00A02201"/>
    <w:rsid w:val="00A025DF"/>
    <w:rsid w:val="00A02DE2"/>
    <w:rsid w:val="00A03157"/>
    <w:rsid w:val="00A0397E"/>
    <w:rsid w:val="00A039A3"/>
    <w:rsid w:val="00A042B7"/>
    <w:rsid w:val="00A04329"/>
    <w:rsid w:val="00A04415"/>
    <w:rsid w:val="00A04486"/>
    <w:rsid w:val="00A04962"/>
    <w:rsid w:val="00A056DE"/>
    <w:rsid w:val="00A0745D"/>
    <w:rsid w:val="00A074E9"/>
    <w:rsid w:val="00A077ED"/>
    <w:rsid w:val="00A07B20"/>
    <w:rsid w:val="00A10B47"/>
    <w:rsid w:val="00A11053"/>
    <w:rsid w:val="00A11065"/>
    <w:rsid w:val="00A1187E"/>
    <w:rsid w:val="00A1229D"/>
    <w:rsid w:val="00A122CB"/>
    <w:rsid w:val="00A13CFF"/>
    <w:rsid w:val="00A13F6A"/>
    <w:rsid w:val="00A14626"/>
    <w:rsid w:val="00A1495D"/>
    <w:rsid w:val="00A15046"/>
    <w:rsid w:val="00A16EFC"/>
    <w:rsid w:val="00A16FFE"/>
    <w:rsid w:val="00A17C83"/>
    <w:rsid w:val="00A17E8C"/>
    <w:rsid w:val="00A17F97"/>
    <w:rsid w:val="00A201E9"/>
    <w:rsid w:val="00A202EE"/>
    <w:rsid w:val="00A20887"/>
    <w:rsid w:val="00A20D0E"/>
    <w:rsid w:val="00A2323F"/>
    <w:rsid w:val="00A24206"/>
    <w:rsid w:val="00A24912"/>
    <w:rsid w:val="00A258DC"/>
    <w:rsid w:val="00A25BD7"/>
    <w:rsid w:val="00A26188"/>
    <w:rsid w:val="00A2692F"/>
    <w:rsid w:val="00A27118"/>
    <w:rsid w:val="00A30007"/>
    <w:rsid w:val="00A300AC"/>
    <w:rsid w:val="00A31AEE"/>
    <w:rsid w:val="00A32239"/>
    <w:rsid w:val="00A32241"/>
    <w:rsid w:val="00A329FB"/>
    <w:rsid w:val="00A332A2"/>
    <w:rsid w:val="00A3444F"/>
    <w:rsid w:val="00A35D05"/>
    <w:rsid w:val="00A360FB"/>
    <w:rsid w:val="00A3618B"/>
    <w:rsid w:val="00A362F8"/>
    <w:rsid w:val="00A367C1"/>
    <w:rsid w:val="00A36FCA"/>
    <w:rsid w:val="00A3719A"/>
    <w:rsid w:val="00A37972"/>
    <w:rsid w:val="00A4028D"/>
    <w:rsid w:val="00A40922"/>
    <w:rsid w:val="00A41272"/>
    <w:rsid w:val="00A412E1"/>
    <w:rsid w:val="00A412E8"/>
    <w:rsid w:val="00A41596"/>
    <w:rsid w:val="00A422B8"/>
    <w:rsid w:val="00A43300"/>
    <w:rsid w:val="00A4355A"/>
    <w:rsid w:val="00A44E8D"/>
    <w:rsid w:val="00A45051"/>
    <w:rsid w:val="00A46209"/>
    <w:rsid w:val="00A46518"/>
    <w:rsid w:val="00A46881"/>
    <w:rsid w:val="00A46E13"/>
    <w:rsid w:val="00A47297"/>
    <w:rsid w:val="00A478D3"/>
    <w:rsid w:val="00A500D6"/>
    <w:rsid w:val="00A5098D"/>
    <w:rsid w:val="00A51749"/>
    <w:rsid w:val="00A51B1D"/>
    <w:rsid w:val="00A525C2"/>
    <w:rsid w:val="00A52A09"/>
    <w:rsid w:val="00A52F73"/>
    <w:rsid w:val="00A547DD"/>
    <w:rsid w:val="00A54800"/>
    <w:rsid w:val="00A54DE3"/>
    <w:rsid w:val="00A55EDB"/>
    <w:rsid w:val="00A577A3"/>
    <w:rsid w:val="00A60A93"/>
    <w:rsid w:val="00A60FAC"/>
    <w:rsid w:val="00A61635"/>
    <w:rsid w:val="00A61EB4"/>
    <w:rsid w:val="00A6311B"/>
    <w:rsid w:val="00A63935"/>
    <w:rsid w:val="00A649FE"/>
    <w:rsid w:val="00A64D3F"/>
    <w:rsid w:val="00A64F27"/>
    <w:rsid w:val="00A66240"/>
    <w:rsid w:val="00A66D69"/>
    <w:rsid w:val="00A67441"/>
    <w:rsid w:val="00A67FED"/>
    <w:rsid w:val="00A713F6"/>
    <w:rsid w:val="00A716DC"/>
    <w:rsid w:val="00A716EE"/>
    <w:rsid w:val="00A71935"/>
    <w:rsid w:val="00A7197C"/>
    <w:rsid w:val="00A71CA3"/>
    <w:rsid w:val="00A72406"/>
    <w:rsid w:val="00A72EA8"/>
    <w:rsid w:val="00A77568"/>
    <w:rsid w:val="00A77FF2"/>
    <w:rsid w:val="00A80246"/>
    <w:rsid w:val="00A80CFD"/>
    <w:rsid w:val="00A8122D"/>
    <w:rsid w:val="00A812B9"/>
    <w:rsid w:val="00A81D71"/>
    <w:rsid w:val="00A824B2"/>
    <w:rsid w:val="00A82C3D"/>
    <w:rsid w:val="00A84793"/>
    <w:rsid w:val="00A854B2"/>
    <w:rsid w:val="00A85813"/>
    <w:rsid w:val="00A85CD1"/>
    <w:rsid w:val="00A86640"/>
    <w:rsid w:val="00A87021"/>
    <w:rsid w:val="00A87282"/>
    <w:rsid w:val="00A87AFB"/>
    <w:rsid w:val="00A87EEB"/>
    <w:rsid w:val="00A9179E"/>
    <w:rsid w:val="00A93598"/>
    <w:rsid w:val="00A93761"/>
    <w:rsid w:val="00A93B94"/>
    <w:rsid w:val="00A943CC"/>
    <w:rsid w:val="00A94A4A"/>
    <w:rsid w:val="00A9570F"/>
    <w:rsid w:val="00A97E0C"/>
    <w:rsid w:val="00A97E44"/>
    <w:rsid w:val="00AA17B7"/>
    <w:rsid w:val="00AA1995"/>
    <w:rsid w:val="00AA250F"/>
    <w:rsid w:val="00AA2773"/>
    <w:rsid w:val="00AA4032"/>
    <w:rsid w:val="00AA4B1A"/>
    <w:rsid w:val="00AA5E8D"/>
    <w:rsid w:val="00AA7894"/>
    <w:rsid w:val="00AB0779"/>
    <w:rsid w:val="00AB16CB"/>
    <w:rsid w:val="00AB176D"/>
    <w:rsid w:val="00AB1FC9"/>
    <w:rsid w:val="00AB20C1"/>
    <w:rsid w:val="00AB2313"/>
    <w:rsid w:val="00AB2F2B"/>
    <w:rsid w:val="00AB2F72"/>
    <w:rsid w:val="00AB3F6E"/>
    <w:rsid w:val="00AB45D1"/>
    <w:rsid w:val="00AB7E29"/>
    <w:rsid w:val="00AC0AAA"/>
    <w:rsid w:val="00AC1A8B"/>
    <w:rsid w:val="00AC1EC4"/>
    <w:rsid w:val="00AC1FB8"/>
    <w:rsid w:val="00AC348B"/>
    <w:rsid w:val="00AC3AD4"/>
    <w:rsid w:val="00AC3B54"/>
    <w:rsid w:val="00AC52F7"/>
    <w:rsid w:val="00AC5BC6"/>
    <w:rsid w:val="00AC7AFD"/>
    <w:rsid w:val="00AD028C"/>
    <w:rsid w:val="00AD0817"/>
    <w:rsid w:val="00AD13E4"/>
    <w:rsid w:val="00AD2FF5"/>
    <w:rsid w:val="00AD3E48"/>
    <w:rsid w:val="00AD4EC2"/>
    <w:rsid w:val="00AD6A2D"/>
    <w:rsid w:val="00AD780F"/>
    <w:rsid w:val="00AE1AC7"/>
    <w:rsid w:val="00AE1D85"/>
    <w:rsid w:val="00AE2B8C"/>
    <w:rsid w:val="00AE310A"/>
    <w:rsid w:val="00AE3642"/>
    <w:rsid w:val="00AE383D"/>
    <w:rsid w:val="00AE4B6B"/>
    <w:rsid w:val="00AE7782"/>
    <w:rsid w:val="00AE79B2"/>
    <w:rsid w:val="00AF0BE6"/>
    <w:rsid w:val="00AF1A38"/>
    <w:rsid w:val="00AF1E03"/>
    <w:rsid w:val="00AF255A"/>
    <w:rsid w:val="00AF263D"/>
    <w:rsid w:val="00AF4D29"/>
    <w:rsid w:val="00AF4DD8"/>
    <w:rsid w:val="00AF595B"/>
    <w:rsid w:val="00AF64C0"/>
    <w:rsid w:val="00AF6E86"/>
    <w:rsid w:val="00B00189"/>
    <w:rsid w:val="00B002D3"/>
    <w:rsid w:val="00B02410"/>
    <w:rsid w:val="00B02C46"/>
    <w:rsid w:val="00B0348C"/>
    <w:rsid w:val="00B037C3"/>
    <w:rsid w:val="00B03A93"/>
    <w:rsid w:val="00B03CC1"/>
    <w:rsid w:val="00B04B19"/>
    <w:rsid w:val="00B05CBE"/>
    <w:rsid w:val="00B060EE"/>
    <w:rsid w:val="00B0617A"/>
    <w:rsid w:val="00B064D3"/>
    <w:rsid w:val="00B07A6D"/>
    <w:rsid w:val="00B07CF7"/>
    <w:rsid w:val="00B11C24"/>
    <w:rsid w:val="00B13D03"/>
    <w:rsid w:val="00B14B62"/>
    <w:rsid w:val="00B15A96"/>
    <w:rsid w:val="00B16928"/>
    <w:rsid w:val="00B208D0"/>
    <w:rsid w:val="00B218F6"/>
    <w:rsid w:val="00B23582"/>
    <w:rsid w:val="00B23F12"/>
    <w:rsid w:val="00B24859"/>
    <w:rsid w:val="00B24EC5"/>
    <w:rsid w:val="00B24F02"/>
    <w:rsid w:val="00B24FF3"/>
    <w:rsid w:val="00B253B8"/>
    <w:rsid w:val="00B254D0"/>
    <w:rsid w:val="00B25884"/>
    <w:rsid w:val="00B2665E"/>
    <w:rsid w:val="00B26F22"/>
    <w:rsid w:val="00B273BC"/>
    <w:rsid w:val="00B30400"/>
    <w:rsid w:val="00B31823"/>
    <w:rsid w:val="00B31F09"/>
    <w:rsid w:val="00B321C9"/>
    <w:rsid w:val="00B330B1"/>
    <w:rsid w:val="00B33ABD"/>
    <w:rsid w:val="00B33D99"/>
    <w:rsid w:val="00B33F14"/>
    <w:rsid w:val="00B34122"/>
    <w:rsid w:val="00B36A1F"/>
    <w:rsid w:val="00B36D1B"/>
    <w:rsid w:val="00B36DF8"/>
    <w:rsid w:val="00B3749D"/>
    <w:rsid w:val="00B375E0"/>
    <w:rsid w:val="00B40260"/>
    <w:rsid w:val="00B403A3"/>
    <w:rsid w:val="00B412B0"/>
    <w:rsid w:val="00B417C5"/>
    <w:rsid w:val="00B41F98"/>
    <w:rsid w:val="00B4302D"/>
    <w:rsid w:val="00B44797"/>
    <w:rsid w:val="00B46702"/>
    <w:rsid w:val="00B477F8"/>
    <w:rsid w:val="00B47DD3"/>
    <w:rsid w:val="00B5104F"/>
    <w:rsid w:val="00B519C5"/>
    <w:rsid w:val="00B520B3"/>
    <w:rsid w:val="00B52542"/>
    <w:rsid w:val="00B5262C"/>
    <w:rsid w:val="00B527C8"/>
    <w:rsid w:val="00B53320"/>
    <w:rsid w:val="00B54DB4"/>
    <w:rsid w:val="00B55262"/>
    <w:rsid w:val="00B55979"/>
    <w:rsid w:val="00B5783C"/>
    <w:rsid w:val="00B60311"/>
    <w:rsid w:val="00B609B4"/>
    <w:rsid w:val="00B60F8D"/>
    <w:rsid w:val="00B62564"/>
    <w:rsid w:val="00B63432"/>
    <w:rsid w:val="00B640E5"/>
    <w:rsid w:val="00B64282"/>
    <w:rsid w:val="00B64A71"/>
    <w:rsid w:val="00B651CC"/>
    <w:rsid w:val="00B65B43"/>
    <w:rsid w:val="00B671A8"/>
    <w:rsid w:val="00B6771B"/>
    <w:rsid w:val="00B701BD"/>
    <w:rsid w:val="00B7132F"/>
    <w:rsid w:val="00B724C2"/>
    <w:rsid w:val="00B73F53"/>
    <w:rsid w:val="00B740D9"/>
    <w:rsid w:val="00B744EE"/>
    <w:rsid w:val="00B74E3A"/>
    <w:rsid w:val="00B75D4F"/>
    <w:rsid w:val="00B80D17"/>
    <w:rsid w:val="00B82353"/>
    <w:rsid w:val="00B82B5E"/>
    <w:rsid w:val="00B83BAE"/>
    <w:rsid w:val="00B84A1E"/>
    <w:rsid w:val="00B84C0E"/>
    <w:rsid w:val="00B858EA"/>
    <w:rsid w:val="00B85A3D"/>
    <w:rsid w:val="00B8685E"/>
    <w:rsid w:val="00B86A72"/>
    <w:rsid w:val="00B86E94"/>
    <w:rsid w:val="00B87266"/>
    <w:rsid w:val="00B87539"/>
    <w:rsid w:val="00B87C08"/>
    <w:rsid w:val="00B903C4"/>
    <w:rsid w:val="00B9244D"/>
    <w:rsid w:val="00B92A63"/>
    <w:rsid w:val="00B937E2"/>
    <w:rsid w:val="00B94E31"/>
    <w:rsid w:val="00B96128"/>
    <w:rsid w:val="00B972C4"/>
    <w:rsid w:val="00B97693"/>
    <w:rsid w:val="00BA13E0"/>
    <w:rsid w:val="00BA177A"/>
    <w:rsid w:val="00BA3371"/>
    <w:rsid w:val="00BA352F"/>
    <w:rsid w:val="00BA4C29"/>
    <w:rsid w:val="00BA6B86"/>
    <w:rsid w:val="00BA6F18"/>
    <w:rsid w:val="00BA7DEC"/>
    <w:rsid w:val="00BA7FE9"/>
    <w:rsid w:val="00BB045B"/>
    <w:rsid w:val="00BB052C"/>
    <w:rsid w:val="00BB0E6E"/>
    <w:rsid w:val="00BB2CEF"/>
    <w:rsid w:val="00BB378F"/>
    <w:rsid w:val="00BB3B71"/>
    <w:rsid w:val="00BB3B92"/>
    <w:rsid w:val="00BB4317"/>
    <w:rsid w:val="00BB5E1F"/>
    <w:rsid w:val="00BB5EE2"/>
    <w:rsid w:val="00BB7282"/>
    <w:rsid w:val="00BB7FBA"/>
    <w:rsid w:val="00BC05C3"/>
    <w:rsid w:val="00BC0FED"/>
    <w:rsid w:val="00BC1C99"/>
    <w:rsid w:val="00BC1FAF"/>
    <w:rsid w:val="00BC27F5"/>
    <w:rsid w:val="00BC5B35"/>
    <w:rsid w:val="00BC5F4C"/>
    <w:rsid w:val="00BC7042"/>
    <w:rsid w:val="00BD04BC"/>
    <w:rsid w:val="00BD2089"/>
    <w:rsid w:val="00BD21F2"/>
    <w:rsid w:val="00BD292E"/>
    <w:rsid w:val="00BD30AF"/>
    <w:rsid w:val="00BD3890"/>
    <w:rsid w:val="00BD3E33"/>
    <w:rsid w:val="00BD4031"/>
    <w:rsid w:val="00BD496C"/>
    <w:rsid w:val="00BD6A11"/>
    <w:rsid w:val="00BD79FD"/>
    <w:rsid w:val="00BD7B76"/>
    <w:rsid w:val="00BD7E6E"/>
    <w:rsid w:val="00BE0B70"/>
    <w:rsid w:val="00BE199E"/>
    <w:rsid w:val="00BE1D38"/>
    <w:rsid w:val="00BE1FF8"/>
    <w:rsid w:val="00BE3B07"/>
    <w:rsid w:val="00BE3C17"/>
    <w:rsid w:val="00BE609F"/>
    <w:rsid w:val="00BE6162"/>
    <w:rsid w:val="00BE6205"/>
    <w:rsid w:val="00BE6492"/>
    <w:rsid w:val="00BE6DF5"/>
    <w:rsid w:val="00BE7299"/>
    <w:rsid w:val="00BE75CF"/>
    <w:rsid w:val="00BE783D"/>
    <w:rsid w:val="00BE792D"/>
    <w:rsid w:val="00BE7CEA"/>
    <w:rsid w:val="00BF076C"/>
    <w:rsid w:val="00BF0A6E"/>
    <w:rsid w:val="00BF0BA2"/>
    <w:rsid w:val="00BF0F51"/>
    <w:rsid w:val="00BF1973"/>
    <w:rsid w:val="00BF347F"/>
    <w:rsid w:val="00BF3800"/>
    <w:rsid w:val="00BF50A0"/>
    <w:rsid w:val="00BF513B"/>
    <w:rsid w:val="00BF5356"/>
    <w:rsid w:val="00BF561B"/>
    <w:rsid w:val="00BF7216"/>
    <w:rsid w:val="00BF7D69"/>
    <w:rsid w:val="00C01273"/>
    <w:rsid w:val="00C01B50"/>
    <w:rsid w:val="00C01EE7"/>
    <w:rsid w:val="00C0229A"/>
    <w:rsid w:val="00C0272B"/>
    <w:rsid w:val="00C0299F"/>
    <w:rsid w:val="00C03752"/>
    <w:rsid w:val="00C0464E"/>
    <w:rsid w:val="00C04C13"/>
    <w:rsid w:val="00C05B98"/>
    <w:rsid w:val="00C06AB8"/>
    <w:rsid w:val="00C06E40"/>
    <w:rsid w:val="00C1015F"/>
    <w:rsid w:val="00C11A49"/>
    <w:rsid w:val="00C11E67"/>
    <w:rsid w:val="00C12624"/>
    <w:rsid w:val="00C12DE5"/>
    <w:rsid w:val="00C1330F"/>
    <w:rsid w:val="00C13BF5"/>
    <w:rsid w:val="00C13C9C"/>
    <w:rsid w:val="00C14BF0"/>
    <w:rsid w:val="00C15051"/>
    <w:rsid w:val="00C156AA"/>
    <w:rsid w:val="00C15809"/>
    <w:rsid w:val="00C15A28"/>
    <w:rsid w:val="00C16589"/>
    <w:rsid w:val="00C203C7"/>
    <w:rsid w:val="00C20451"/>
    <w:rsid w:val="00C21234"/>
    <w:rsid w:val="00C217F6"/>
    <w:rsid w:val="00C224C7"/>
    <w:rsid w:val="00C22A15"/>
    <w:rsid w:val="00C23570"/>
    <w:rsid w:val="00C235CA"/>
    <w:rsid w:val="00C24A8C"/>
    <w:rsid w:val="00C252CB"/>
    <w:rsid w:val="00C268BF"/>
    <w:rsid w:val="00C27366"/>
    <w:rsid w:val="00C27D5A"/>
    <w:rsid w:val="00C303A6"/>
    <w:rsid w:val="00C30B61"/>
    <w:rsid w:val="00C315AE"/>
    <w:rsid w:val="00C315B5"/>
    <w:rsid w:val="00C315E3"/>
    <w:rsid w:val="00C31A88"/>
    <w:rsid w:val="00C32B26"/>
    <w:rsid w:val="00C33255"/>
    <w:rsid w:val="00C356FC"/>
    <w:rsid w:val="00C357BA"/>
    <w:rsid w:val="00C36025"/>
    <w:rsid w:val="00C40806"/>
    <w:rsid w:val="00C40981"/>
    <w:rsid w:val="00C417E8"/>
    <w:rsid w:val="00C41C66"/>
    <w:rsid w:val="00C42757"/>
    <w:rsid w:val="00C42F72"/>
    <w:rsid w:val="00C43A31"/>
    <w:rsid w:val="00C441AD"/>
    <w:rsid w:val="00C44B81"/>
    <w:rsid w:val="00C451FA"/>
    <w:rsid w:val="00C45280"/>
    <w:rsid w:val="00C45C37"/>
    <w:rsid w:val="00C461D8"/>
    <w:rsid w:val="00C46D03"/>
    <w:rsid w:val="00C4733F"/>
    <w:rsid w:val="00C4739C"/>
    <w:rsid w:val="00C475B3"/>
    <w:rsid w:val="00C47C25"/>
    <w:rsid w:val="00C50050"/>
    <w:rsid w:val="00C50895"/>
    <w:rsid w:val="00C50C31"/>
    <w:rsid w:val="00C50C6E"/>
    <w:rsid w:val="00C517B1"/>
    <w:rsid w:val="00C532B2"/>
    <w:rsid w:val="00C53C60"/>
    <w:rsid w:val="00C54963"/>
    <w:rsid w:val="00C55305"/>
    <w:rsid w:val="00C553DC"/>
    <w:rsid w:val="00C55407"/>
    <w:rsid w:val="00C55473"/>
    <w:rsid w:val="00C55D92"/>
    <w:rsid w:val="00C56269"/>
    <w:rsid w:val="00C56B3F"/>
    <w:rsid w:val="00C6039D"/>
    <w:rsid w:val="00C61E06"/>
    <w:rsid w:val="00C621E9"/>
    <w:rsid w:val="00C629A9"/>
    <w:rsid w:val="00C62CF9"/>
    <w:rsid w:val="00C62DAB"/>
    <w:rsid w:val="00C62FA9"/>
    <w:rsid w:val="00C63855"/>
    <w:rsid w:val="00C63E5B"/>
    <w:rsid w:val="00C655CE"/>
    <w:rsid w:val="00C65F65"/>
    <w:rsid w:val="00C668CA"/>
    <w:rsid w:val="00C66966"/>
    <w:rsid w:val="00C66C59"/>
    <w:rsid w:val="00C671A3"/>
    <w:rsid w:val="00C71B0C"/>
    <w:rsid w:val="00C71C6E"/>
    <w:rsid w:val="00C738B7"/>
    <w:rsid w:val="00C741BA"/>
    <w:rsid w:val="00C741FD"/>
    <w:rsid w:val="00C74459"/>
    <w:rsid w:val="00C744F5"/>
    <w:rsid w:val="00C74AAF"/>
    <w:rsid w:val="00C750B3"/>
    <w:rsid w:val="00C763DA"/>
    <w:rsid w:val="00C8025C"/>
    <w:rsid w:val="00C80352"/>
    <w:rsid w:val="00C8064E"/>
    <w:rsid w:val="00C809B0"/>
    <w:rsid w:val="00C81B8B"/>
    <w:rsid w:val="00C8259D"/>
    <w:rsid w:val="00C83819"/>
    <w:rsid w:val="00C83C33"/>
    <w:rsid w:val="00C85F58"/>
    <w:rsid w:val="00C86231"/>
    <w:rsid w:val="00C87B73"/>
    <w:rsid w:val="00C87CBE"/>
    <w:rsid w:val="00C90BA8"/>
    <w:rsid w:val="00C90DE3"/>
    <w:rsid w:val="00C910E6"/>
    <w:rsid w:val="00C949ED"/>
    <w:rsid w:val="00C94F96"/>
    <w:rsid w:val="00C95683"/>
    <w:rsid w:val="00CA0436"/>
    <w:rsid w:val="00CA0DA5"/>
    <w:rsid w:val="00CA1C67"/>
    <w:rsid w:val="00CA2D85"/>
    <w:rsid w:val="00CA34C4"/>
    <w:rsid w:val="00CA3949"/>
    <w:rsid w:val="00CA671E"/>
    <w:rsid w:val="00CA6787"/>
    <w:rsid w:val="00CA707E"/>
    <w:rsid w:val="00CA73C6"/>
    <w:rsid w:val="00CB0F45"/>
    <w:rsid w:val="00CB100D"/>
    <w:rsid w:val="00CB22DC"/>
    <w:rsid w:val="00CB2B48"/>
    <w:rsid w:val="00CB2EED"/>
    <w:rsid w:val="00CB31B0"/>
    <w:rsid w:val="00CB40EB"/>
    <w:rsid w:val="00CB416E"/>
    <w:rsid w:val="00CB4B7B"/>
    <w:rsid w:val="00CC202F"/>
    <w:rsid w:val="00CC2139"/>
    <w:rsid w:val="00CC2730"/>
    <w:rsid w:val="00CC2BB2"/>
    <w:rsid w:val="00CC2DDB"/>
    <w:rsid w:val="00CC317C"/>
    <w:rsid w:val="00CC567A"/>
    <w:rsid w:val="00CC5D67"/>
    <w:rsid w:val="00CC5E9D"/>
    <w:rsid w:val="00CC6D79"/>
    <w:rsid w:val="00CC74AA"/>
    <w:rsid w:val="00CC7819"/>
    <w:rsid w:val="00CD0D79"/>
    <w:rsid w:val="00CD1D64"/>
    <w:rsid w:val="00CD34D2"/>
    <w:rsid w:val="00CD3F97"/>
    <w:rsid w:val="00CD4538"/>
    <w:rsid w:val="00CD56BE"/>
    <w:rsid w:val="00CD597B"/>
    <w:rsid w:val="00CD6FB9"/>
    <w:rsid w:val="00CD7BFD"/>
    <w:rsid w:val="00CD7D9B"/>
    <w:rsid w:val="00CE0A73"/>
    <w:rsid w:val="00CE1357"/>
    <w:rsid w:val="00CE272E"/>
    <w:rsid w:val="00CE2B03"/>
    <w:rsid w:val="00CE3239"/>
    <w:rsid w:val="00CE440B"/>
    <w:rsid w:val="00CE4635"/>
    <w:rsid w:val="00CE4FD6"/>
    <w:rsid w:val="00CE5718"/>
    <w:rsid w:val="00CE6A26"/>
    <w:rsid w:val="00CE71F5"/>
    <w:rsid w:val="00CF1185"/>
    <w:rsid w:val="00CF1FDE"/>
    <w:rsid w:val="00CF27BE"/>
    <w:rsid w:val="00CF3387"/>
    <w:rsid w:val="00CF3E4E"/>
    <w:rsid w:val="00CF40B9"/>
    <w:rsid w:val="00CF4A57"/>
    <w:rsid w:val="00CF606A"/>
    <w:rsid w:val="00CF796A"/>
    <w:rsid w:val="00CF7C4B"/>
    <w:rsid w:val="00D003E7"/>
    <w:rsid w:val="00D00A12"/>
    <w:rsid w:val="00D024A1"/>
    <w:rsid w:val="00D026D5"/>
    <w:rsid w:val="00D03E83"/>
    <w:rsid w:val="00D04F58"/>
    <w:rsid w:val="00D065A8"/>
    <w:rsid w:val="00D066B0"/>
    <w:rsid w:val="00D06E94"/>
    <w:rsid w:val="00D07F04"/>
    <w:rsid w:val="00D11312"/>
    <w:rsid w:val="00D1165E"/>
    <w:rsid w:val="00D119CE"/>
    <w:rsid w:val="00D135C8"/>
    <w:rsid w:val="00D15069"/>
    <w:rsid w:val="00D151C8"/>
    <w:rsid w:val="00D15A28"/>
    <w:rsid w:val="00D172B8"/>
    <w:rsid w:val="00D1732E"/>
    <w:rsid w:val="00D20159"/>
    <w:rsid w:val="00D210C9"/>
    <w:rsid w:val="00D21583"/>
    <w:rsid w:val="00D2250E"/>
    <w:rsid w:val="00D22AC5"/>
    <w:rsid w:val="00D23CFA"/>
    <w:rsid w:val="00D24058"/>
    <w:rsid w:val="00D2585E"/>
    <w:rsid w:val="00D27413"/>
    <w:rsid w:val="00D2754A"/>
    <w:rsid w:val="00D30127"/>
    <w:rsid w:val="00D30E30"/>
    <w:rsid w:val="00D31D27"/>
    <w:rsid w:val="00D31E5C"/>
    <w:rsid w:val="00D348A8"/>
    <w:rsid w:val="00D3562F"/>
    <w:rsid w:val="00D35843"/>
    <w:rsid w:val="00D35E66"/>
    <w:rsid w:val="00D3618D"/>
    <w:rsid w:val="00D361AD"/>
    <w:rsid w:val="00D3664C"/>
    <w:rsid w:val="00D367D1"/>
    <w:rsid w:val="00D3685D"/>
    <w:rsid w:val="00D37931"/>
    <w:rsid w:val="00D41282"/>
    <w:rsid w:val="00D413F0"/>
    <w:rsid w:val="00D41A80"/>
    <w:rsid w:val="00D42D7F"/>
    <w:rsid w:val="00D42F0C"/>
    <w:rsid w:val="00D43328"/>
    <w:rsid w:val="00D46851"/>
    <w:rsid w:val="00D47468"/>
    <w:rsid w:val="00D47DF5"/>
    <w:rsid w:val="00D47F89"/>
    <w:rsid w:val="00D50346"/>
    <w:rsid w:val="00D516F9"/>
    <w:rsid w:val="00D520A0"/>
    <w:rsid w:val="00D55789"/>
    <w:rsid w:val="00D55AEB"/>
    <w:rsid w:val="00D55CEB"/>
    <w:rsid w:val="00D564BE"/>
    <w:rsid w:val="00D572CC"/>
    <w:rsid w:val="00D57D0D"/>
    <w:rsid w:val="00D61490"/>
    <w:rsid w:val="00D61918"/>
    <w:rsid w:val="00D62CA6"/>
    <w:rsid w:val="00D636C8"/>
    <w:rsid w:val="00D64849"/>
    <w:rsid w:val="00D66516"/>
    <w:rsid w:val="00D67036"/>
    <w:rsid w:val="00D671E7"/>
    <w:rsid w:val="00D67BF8"/>
    <w:rsid w:val="00D70460"/>
    <w:rsid w:val="00D70B90"/>
    <w:rsid w:val="00D71201"/>
    <w:rsid w:val="00D71D2F"/>
    <w:rsid w:val="00D73A5A"/>
    <w:rsid w:val="00D756B2"/>
    <w:rsid w:val="00D75F65"/>
    <w:rsid w:val="00D76255"/>
    <w:rsid w:val="00D765B4"/>
    <w:rsid w:val="00D76F58"/>
    <w:rsid w:val="00D7703C"/>
    <w:rsid w:val="00D77135"/>
    <w:rsid w:val="00D774B9"/>
    <w:rsid w:val="00D77FF8"/>
    <w:rsid w:val="00D80CED"/>
    <w:rsid w:val="00D81068"/>
    <w:rsid w:val="00D82222"/>
    <w:rsid w:val="00D834E5"/>
    <w:rsid w:val="00D835D2"/>
    <w:rsid w:val="00D83A37"/>
    <w:rsid w:val="00D83D13"/>
    <w:rsid w:val="00D85C6C"/>
    <w:rsid w:val="00D86221"/>
    <w:rsid w:val="00D87BC0"/>
    <w:rsid w:val="00D932BA"/>
    <w:rsid w:val="00D9388B"/>
    <w:rsid w:val="00D943B1"/>
    <w:rsid w:val="00D96C42"/>
    <w:rsid w:val="00D9737A"/>
    <w:rsid w:val="00DA02B3"/>
    <w:rsid w:val="00DA0C16"/>
    <w:rsid w:val="00DA149D"/>
    <w:rsid w:val="00DA1B41"/>
    <w:rsid w:val="00DA1C2B"/>
    <w:rsid w:val="00DA295D"/>
    <w:rsid w:val="00DA2FE6"/>
    <w:rsid w:val="00DA33A7"/>
    <w:rsid w:val="00DA3C3F"/>
    <w:rsid w:val="00DA3F79"/>
    <w:rsid w:val="00DA3FCF"/>
    <w:rsid w:val="00DA4154"/>
    <w:rsid w:val="00DA4396"/>
    <w:rsid w:val="00DA4BFD"/>
    <w:rsid w:val="00DA4D48"/>
    <w:rsid w:val="00DA4F80"/>
    <w:rsid w:val="00DA6867"/>
    <w:rsid w:val="00DA6DC2"/>
    <w:rsid w:val="00DA7179"/>
    <w:rsid w:val="00DA7458"/>
    <w:rsid w:val="00DA770B"/>
    <w:rsid w:val="00DA7DE8"/>
    <w:rsid w:val="00DB133D"/>
    <w:rsid w:val="00DB185B"/>
    <w:rsid w:val="00DB36C1"/>
    <w:rsid w:val="00DB398E"/>
    <w:rsid w:val="00DB6BBE"/>
    <w:rsid w:val="00DB6D61"/>
    <w:rsid w:val="00DB7352"/>
    <w:rsid w:val="00DB759B"/>
    <w:rsid w:val="00DB7C50"/>
    <w:rsid w:val="00DB7CE9"/>
    <w:rsid w:val="00DC11A9"/>
    <w:rsid w:val="00DC1216"/>
    <w:rsid w:val="00DC333C"/>
    <w:rsid w:val="00DC3377"/>
    <w:rsid w:val="00DC42E8"/>
    <w:rsid w:val="00DC51F4"/>
    <w:rsid w:val="00DC5283"/>
    <w:rsid w:val="00DC61EE"/>
    <w:rsid w:val="00DC62A7"/>
    <w:rsid w:val="00DC69A2"/>
    <w:rsid w:val="00DC6A70"/>
    <w:rsid w:val="00DC6D41"/>
    <w:rsid w:val="00DC6D52"/>
    <w:rsid w:val="00DC723F"/>
    <w:rsid w:val="00DD0E00"/>
    <w:rsid w:val="00DD1884"/>
    <w:rsid w:val="00DD1905"/>
    <w:rsid w:val="00DD2334"/>
    <w:rsid w:val="00DD3B00"/>
    <w:rsid w:val="00DD50CB"/>
    <w:rsid w:val="00DD5407"/>
    <w:rsid w:val="00DE0BA6"/>
    <w:rsid w:val="00DE1107"/>
    <w:rsid w:val="00DE1A62"/>
    <w:rsid w:val="00DE3421"/>
    <w:rsid w:val="00DE422E"/>
    <w:rsid w:val="00DE50D0"/>
    <w:rsid w:val="00DE5252"/>
    <w:rsid w:val="00DE5630"/>
    <w:rsid w:val="00DE6BFB"/>
    <w:rsid w:val="00DE77C4"/>
    <w:rsid w:val="00DE7F0A"/>
    <w:rsid w:val="00DF1B2D"/>
    <w:rsid w:val="00DF28AA"/>
    <w:rsid w:val="00DF3E35"/>
    <w:rsid w:val="00DF3F3B"/>
    <w:rsid w:val="00DF4E20"/>
    <w:rsid w:val="00DF6037"/>
    <w:rsid w:val="00DF60B5"/>
    <w:rsid w:val="00DF60E5"/>
    <w:rsid w:val="00DF6131"/>
    <w:rsid w:val="00DF6C41"/>
    <w:rsid w:val="00DF6CF0"/>
    <w:rsid w:val="00DF70DD"/>
    <w:rsid w:val="00DF7ED4"/>
    <w:rsid w:val="00E00558"/>
    <w:rsid w:val="00E01577"/>
    <w:rsid w:val="00E01F28"/>
    <w:rsid w:val="00E03572"/>
    <w:rsid w:val="00E0380A"/>
    <w:rsid w:val="00E03966"/>
    <w:rsid w:val="00E044F7"/>
    <w:rsid w:val="00E04E8C"/>
    <w:rsid w:val="00E05235"/>
    <w:rsid w:val="00E0531A"/>
    <w:rsid w:val="00E0536B"/>
    <w:rsid w:val="00E05B84"/>
    <w:rsid w:val="00E06684"/>
    <w:rsid w:val="00E06A17"/>
    <w:rsid w:val="00E071C6"/>
    <w:rsid w:val="00E078FE"/>
    <w:rsid w:val="00E07C63"/>
    <w:rsid w:val="00E101B4"/>
    <w:rsid w:val="00E11B00"/>
    <w:rsid w:val="00E12703"/>
    <w:rsid w:val="00E12A81"/>
    <w:rsid w:val="00E13525"/>
    <w:rsid w:val="00E13926"/>
    <w:rsid w:val="00E139B9"/>
    <w:rsid w:val="00E14495"/>
    <w:rsid w:val="00E151E3"/>
    <w:rsid w:val="00E165B1"/>
    <w:rsid w:val="00E17EF4"/>
    <w:rsid w:val="00E20817"/>
    <w:rsid w:val="00E209CE"/>
    <w:rsid w:val="00E21102"/>
    <w:rsid w:val="00E2121C"/>
    <w:rsid w:val="00E218DE"/>
    <w:rsid w:val="00E21B65"/>
    <w:rsid w:val="00E2215B"/>
    <w:rsid w:val="00E223FF"/>
    <w:rsid w:val="00E25404"/>
    <w:rsid w:val="00E2651E"/>
    <w:rsid w:val="00E2754F"/>
    <w:rsid w:val="00E27B84"/>
    <w:rsid w:val="00E301DB"/>
    <w:rsid w:val="00E30D39"/>
    <w:rsid w:val="00E3106E"/>
    <w:rsid w:val="00E31236"/>
    <w:rsid w:val="00E315C9"/>
    <w:rsid w:val="00E31BAA"/>
    <w:rsid w:val="00E32FD2"/>
    <w:rsid w:val="00E33F90"/>
    <w:rsid w:val="00E343CD"/>
    <w:rsid w:val="00E34B09"/>
    <w:rsid w:val="00E34C3E"/>
    <w:rsid w:val="00E357FD"/>
    <w:rsid w:val="00E40404"/>
    <w:rsid w:val="00E407FD"/>
    <w:rsid w:val="00E41056"/>
    <w:rsid w:val="00E417F6"/>
    <w:rsid w:val="00E41CBB"/>
    <w:rsid w:val="00E43596"/>
    <w:rsid w:val="00E44A35"/>
    <w:rsid w:val="00E45CA6"/>
    <w:rsid w:val="00E47B29"/>
    <w:rsid w:val="00E52447"/>
    <w:rsid w:val="00E52B99"/>
    <w:rsid w:val="00E52C1F"/>
    <w:rsid w:val="00E559F7"/>
    <w:rsid w:val="00E55C16"/>
    <w:rsid w:val="00E561A0"/>
    <w:rsid w:val="00E56486"/>
    <w:rsid w:val="00E56822"/>
    <w:rsid w:val="00E60BFB"/>
    <w:rsid w:val="00E60C28"/>
    <w:rsid w:val="00E60C9C"/>
    <w:rsid w:val="00E61D3F"/>
    <w:rsid w:val="00E62AFA"/>
    <w:rsid w:val="00E648B2"/>
    <w:rsid w:val="00E64B25"/>
    <w:rsid w:val="00E655BE"/>
    <w:rsid w:val="00E65756"/>
    <w:rsid w:val="00E658D7"/>
    <w:rsid w:val="00E70163"/>
    <w:rsid w:val="00E7040D"/>
    <w:rsid w:val="00E711F9"/>
    <w:rsid w:val="00E71D12"/>
    <w:rsid w:val="00E7278A"/>
    <w:rsid w:val="00E72DB8"/>
    <w:rsid w:val="00E7398E"/>
    <w:rsid w:val="00E758D5"/>
    <w:rsid w:val="00E75CE3"/>
    <w:rsid w:val="00E76922"/>
    <w:rsid w:val="00E7740E"/>
    <w:rsid w:val="00E77432"/>
    <w:rsid w:val="00E776E3"/>
    <w:rsid w:val="00E80054"/>
    <w:rsid w:val="00E80E93"/>
    <w:rsid w:val="00E8106B"/>
    <w:rsid w:val="00E810DA"/>
    <w:rsid w:val="00E812AD"/>
    <w:rsid w:val="00E813D2"/>
    <w:rsid w:val="00E8217A"/>
    <w:rsid w:val="00E83385"/>
    <w:rsid w:val="00E84C9A"/>
    <w:rsid w:val="00E861DB"/>
    <w:rsid w:val="00E87304"/>
    <w:rsid w:val="00E8733D"/>
    <w:rsid w:val="00E874E5"/>
    <w:rsid w:val="00E90470"/>
    <w:rsid w:val="00E9125C"/>
    <w:rsid w:val="00E95244"/>
    <w:rsid w:val="00E960FF"/>
    <w:rsid w:val="00E979CE"/>
    <w:rsid w:val="00EA0411"/>
    <w:rsid w:val="00EA0D80"/>
    <w:rsid w:val="00EA1274"/>
    <w:rsid w:val="00EA12A6"/>
    <w:rsid w:val="00EA332D"/>
    <w:rsid w:val="00EA458A"/>
    <w:rsid w:val="00EA5E67"/>
    <w:rsid w:val="00EA6448"/>
    <w:rsid w:val="00EB13FF"/>
    <w:rsid w:val="00EB15B2"/>
    <w:rsid w:val="00EB21DD"/>
    <w:rsid w:val="00EB4DBB"/>
    <w:rsid w:val="00EB5A53"/>
    <w:rsid w:val="00EB6AAD"/>
    <w:rsid w:val="00EB6FDA"/>
    <w:rsid w:val="00EC0728"/>
    <w:rsid w:val="00EC0849"/>
    <w:rsid w:val="00EC2EDA"/>
    <w:rsid w:val="00EC4FD9"/>
    <w:rsid w:val="00EC503E"/>
    <w:rsid w:val="00EC52C3"/>
    <w:rsid w:val="00EC580F"/>
    <w:rsid w:val="00EC5910"/>
    <w:rsid w:val="00EC597D"/>
    <w:rsid w:val="00EC5EF3"/>
    <w:rsid w:val="00EC652F"/>
    <w:rsid w:val="00EC7188"/>
    <w:rsid w:val="00EC7451"/>
    <w:rsid w:val="00ED00F8"/>
    <w:rsid w:val="00ED0388"/>
    <w:rsid w:val="00ED15C2"/>
    <w:rsid w:val="00ED28D3"/>
    <w:rsid w:val="00ED30AE"/>
    <w:rsid w:val="00ED33DD"/>
    <w:rsid w:val="00ED3A2F"/>
    <w:rsid w:val="00ED4945"/>
    <w:rsid w:val="00ED6041"/>
    <w:rsid w:val="00ED648E"/>
    <w:rsid w:val="00ED6612"/>
    <w:rsid w:val="00ED6C47"/>
    <w:rsid w:val="00ED76AE"/>
    <w:rsid w:val="00ED79BB"/>
    <w:rsid w:val="00ED7B4A"/>
    <w:rsid w:val="00EE1A0E"/>
    <w:rsid w:val="00EE2F97"/>
    <w:rsid w:val="00EE301A"/>
    <w:rsid w:val="00EE323E"/>
    <w:rsid w:val="00EE397B"/>
    <w:rsid w:val="00EE4E51"/>
    <w:rsid w:val="00EE53B7"/>
    <w:rsid w:val="00EE54BC"/>
    <w:rsid w:val="00EE6810"/>
    <w:rsid w:val="00EF1465"/>
    <w:rsid w:val="00EF2BC5"/>
    <w:rsid w:val="00EF325E"/>
    <w:rsid w:val="00EF3FBA"/>
    <w:rsid w:val="00EF68F6"/>
    <w:rsid w:val="00EF70BF"/>
    <w:rsid w:val="00EF71B7"/>
    <w:rsid w:val="00EF728E"/>
    <w:rsid w:val="00EF7689"/>
    <w:rsid w:val="00EF7733"/>
    <w:rsid w:val="00EF7B95"/>
    <w:rsid w:val="00EF7E6F"/>
    <w:rsid w:val="00F00116"/>
    <w:rsid w:val="00F00C5E"/>
    <w:rsid w:val="00F013A5"/>
    <w:rsid w:val="00F042FE"/>
    <w:rsid w:val="00F04459"/>
    <w:rsid w:val="00F048FD"/>
    <w:rsid w:val="00F04B07"/>
    <w:rsid w:val="00F04B89"/>
    <w:rsid w:val="00F06C06"/>
    <w:rsid w:val="00F06D7C"/>
    <w:rsid w:val="00F06F15"/>
    <w:rsid w:val="00F07B7D"/>
    <w:rsid w:val="00F10CCE"/>
    <w:rsid w:val="00F10FC6"/>
    <w:rsid w:val="00F111D1"/>
    <w:rsid w:val="00F11CA2"/>
    <w:rsid w:val="00F12D08"/>
    <w:rsid w:val="00F12DA8"/>
    <w:rsid w:val="00F13061"/>
    <w:rsid w:val="00F14AC0"/>
    <w:rsid w:val="00F15549"/>
    <w:rsid w:val="00F15CA7"/>
    <w:rsid w:val="00F20C78"/>
    <w:rsid w:val="00F20EF8"/>
    <w:rsid w:val="00F216E7"/>
    <w:rsid w:val="00F223D7"/>
    <w:rsid w:val="00F233ED"/>
    <w:rsid w:val="00F2368D"/>
    <w:rsid w:val="00F2478A"/>
    <w:rsid w:val="00F254CB"/>
    <w:rsid w:val="00F2657C"/>
    <w:rsid w:val="00F26C58"/>
    <w:rsid w:val="00F26C82"/>
    <w:rsid w:val="00F27CF4"/>
    <w:rsid w:val="00F27E29"/>
    <w:rsid w:val="00F30C94"/>
    <w:rsid w:val="00F30E09"/>
    <w:rsid w:val="00F3100E"/>
    <w:rsid w:val="00F3114B"/>
    <w:rsid w:val="00F32BC2"/>
    <w:rsid w:val="00F334E0"/>
    <w:rsid w:val="00F34448"/>
    <w:rsid w:val="00F344E9"/>
    <w:rsid w:val="00F34A05"/>
    <w:rsid w:val="00F34C5D"/>
    <w:rsid w:val="00F352C6"/>
    <w:rsid w:val="00F3556B"/>
    <w:rsid w:val="00F35AA3"/>
    <w:rsid w:val="00F362C1"/>
    <w:rsid w:val="00F36A0C"/>
    <w:rsid w:val="00F37497"/>
    <w:rsid w:val="00F37DCC"/>
    <w:rsid w:val="00F37DCE"/>
    <w:rsid w:val="00F404F4"/>
    <w:rsid w:val="00F40969"/>
    <w:rsid w:val="00F414EE"/>
    <w:rsid w:val="00F416AD"/>
    <w:rsid w:val="00F41E76"/>
    <w:rsid w:val="00F42229"/>
    <w:rsid w:val="00F4223F"/>
    <w:rsid w:val="00F438FE"/>
    <w:rsid w:val="00F43A2D"/>
    <w:rsid w:val="00F43F84"/>
    <w:rsid w:val="00F4417A"/>
    <w:rsid w:val="00F442C8"/>
    <w:rsid w:val="00F44C6C"/>
    <w:rsid w:val="00F45381"/>
    <w:rsid w:val="00F454E7"/>
    <w:rsid w:val="00F47E85"/>
    <w:rsid w:val="00F502DB"/>
    <w:rsid w:val="00F506DB"/>
    <w:rsid w:val="00F50F88"/>
    <w:rsid w:val="00F5283F"/>
    <w:rsid w:val="00F53127"/>
    <w:rsid w:val="00F54735"/>
    <w:rsid w:val="00F54D1A"/>
    <w:rsid w:val="00F55365"/>
    <w:rsid w:val="00F5612C"/>
    <w:rsid w:val="00F607EA"/>
    <w:rsid w:val="00F61538"/>
    <w:rsid w:val="00F61875"/>
    <w:rsid w:val="00F61FE6"/>
    <w:rsid w:val="00F62FA5"/>
    <w:rsid w:val="00F6327F"/>
    <w:rsid w:val="00F665BE"/>
    <w:rsid w:val="00F66ADC"/>
    <w:rsid w:val="00F66B2D"/>
    <w:rsid w:val="00F67779"/>
    <w:rsid w:val="00F67CC0"/>
    <w:rsid w:val="00F67EB4"/>
    <w:rsid w:val="00F70428"/>
    <w:rsid w:val="00F70462"/>
    <w:rsid w:val="00F708D7"/>
    <w:rsid w:val="00F71355"/>
    <w:rsid w:val="00F7175B"/>
    <w:rsid w:val="00F730AE"/>
    <w:rsid w:val="00F736E5"/>
    <w:rsid w:val="00F7447F"/>
    <w:rsid w:val="00F76AFC"/>
    <w:rsid w:val="00F76C31"/>
    <w:rsid w:val="00F774C4"/>
    <w:rsid w:val="00F810ED"/>
    <w:rsid w:val="00F818AD"/>
    <w:rsid w:val="00F81A51"/>
    <w:rsid w:val="00F82057"/>
    <w:rsid w:val="00F839E0"/>
    <w:rsid w:val="00F839FA"/>
    <w:rsid w:val="00F84B51"/>
    <w:rsid w:val="00F84DF8"/>
    <w:rsid w:val="00F8563D"/>
    <w:rsid w:val="00F85846"/>
    <w:rsid w:val="00F86A9D"/>
    <w:rsid w:val="00F86AE8"/>
    <w:rsid w:val="00F86EAD"/>
    <w:rsid w:val="00F87981"/>
    <w:rsid w:val="00F90C62"/>
    <w:rsid w:val="00F914D1"/>
    <w:rsid w:val="00F93D8D"/>
    <w:rsid w:val="00F94FA3"/>
    <w:rsid w:val="00F951CE"/>
    <w:rsid w:val="00F95669"/>
    <w:rsid w:val="00F95C73"/>
    <w:rsid w:val="00F964D1"/>
    <w:rsid w:val="00F968AA"/>
    <w:rsid w:val="00F9741C"/>
    <w:rsid w:val="00F9744A"/>
    <w:rsid w:val="00F97509"/>
    <w:rsid w:val="00F976A7"/>
    <w:rsid w:val="00F97C4C"/>
    <w:rsid w:val="00F97CBE"/>
    <w:rsid w:val="00FA0021"/>
    <w:rsid w:val="00FA0572"/>
    <w:rsid w:val="00FA6674"/>
    <w:rsid w:val="00FA7381"/>
    <w:rsid w:val="00FA7FA3"/>
    <w:rsid w:val="00FB0493"/>
    <w:rsid w:val="00FB21F1"/>
    <w:rsid w:val="00FB2E39"/>
    <w:rsid w:val="00FB37EC"/>
    <w:rsid w:val="00FB4A23"/>
    <w:rsid w:val="00FB51CE"/>
    <w:rsid w:val="00FB541F"/>
    <w:rsid w:val="00FB5BF3"/>
    <w:rsid w:val="00FB6344"/>
    <w:rsid w:val="00FB6583"/>
    <w:rsid w:val="00FB75D9"/>
    <w:rsid w:val="00FB7775"/>
    <w:rsid w:val="00FC0000"/>
    <w:rsid w:val="00FC0F18"/>
    <w:rsid w:val="00FC105F"/>
    <w:rsid w:val="00FC1468"/>
    <w:rsid w:val="00FC1D83"/>
    <w:rsid w:val="00FC34E1"/>
    <w:rsid w:val="00FC3522"/>
    <w:rsid w:val="00FC3A87"/>
    <w:rsid w:val="00FC4359"/>
    <w:rsid w:val="00FC576A"/>
    <w:rsid w:val="00FC5809"/>
    <w:rsid w:val="00FC6A5B"/>
    <w:rsid w:val="00FC7F43"/>
    <w:rsid w:val="00FD07CD"/>
    <w:rsid w:val="00FD0D13"/>
    <w:rsid w:val="00FD1203"/>
    <w:rsid w:val="00FD338B"/>
    <w:rsid w:val="00FD463A"/>
    <w:rsid w:val="00FD5C6C"/>
    <w:rsid w:val="00FD6002"/>
    <w:rsid w:val="00FD748A"/>
    <w:rsid w:val="00FE0674"/>
    <w:rsid w:val="00FE0BB4"/>
    <w:rsid w:val="00FE1A32"/>
    <w:rsid w:val="00FE2BCF"/>
    <w:rsid w:val="00FE502D"/>
    <w:rsid w:val="00FE50FA"/>
    <w:rsid w:val="00FE5D0D"/>
    <w:rsid w:val="00FE5D2B"/>
    <w:rsid w:val="00FE613E"/>
    <w:rsid w:val="00FE6759"/>
    <w:rsid w:val="00FE6951"/>
    <w:rsid w:val="00FE74AF"/>
    <w:rsid w:val="00FF03A5"/>
    <w:rsid w:val="00FF18EE"/>
    <w:rsid w:val="00FF1DE8"/>
    <w:rsid w:val="00FF22B7"/>
    <w:rsid w:val="00FF493E"/>
    <w:rsid w:val="00FF4D33"/>
    <w:rsid w:val="00FF51C2"/>
    <w:rsid w:val="00FF5580"/>
    <w:rsid w:val="00FF6329"/>
    <w:rsid w:val="00FF7BE1"/>
    <w:rsid w:val="52648896"/>
    <w:rsid w:val="737CA69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C743AE"/>
  <w14:defaultImageDpi w14:val="330"/>
  <w15:chartTrackingRefBased/>
  <w15:docId w15:val="{CFC33FAC-331A-4F0E-A092-8609F3ED5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EA3"/>
    <w:rPr>
      <w:sz w:val="20"/>
    </w:rPr>
  </w:style>
  <w:style w:type="paragraph" w:styleId="Rubrik1">
    <w:name w:val="heading 1"/>
    <w:basedOn w:val="Normal"/>
    <w:next w:val="Normal"/>
    <w:link w:val="Rubrik1Char"/>
    <w:uiPriority w:val="9"/>
    <w:qFormat/>
    <w:rsid w:val="00684F40"/>
    <w:pPr>
      <w:keepNext/>
      <w:keepLines/>
      <w:spacing w:after="240"/>
      <w:outlineLvl w:val="0"/>
    </w:pPr>
    <w:rPr>
      <w:rFonts w:asciiTheme="majorHAnsi" w:eastAsiaTheme="majorEastAsia" w:hAnsiTheme="majorHAnsi" w:cstheme="majorBidi"/>
      <w:color w:val="000000" w:themeColor="text1"/>
      <w:sz w:val="52"/>
      <w:szCs w:val="32"/>
    </w:rPr>
  </w:style>
  <w:style w:type="paragraph" w:styleId="Rubrik2">
    <w:name w:val="heading 2"/>
    <w:basedOn w:val="Normal"/>
    <w:next w:val="Normal"/>
    <w:link w:val="Rubrik2Char"/>
    <w:uiPriority w:val="9"/>
    <w:unhideWhenUsed/>
    <w:qFormat/>
    <w:rsid w:val="00F34448"/>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Rubrik3">
    <w:name w:val="heading 3"/>
    <w:basedOn w:val="Normal"/>
    <w:next w:val="Normal"/>
    <w:link w:val="Rubrik3Char"/>
    <w:uiPriority w:val="9"/>
    <w:unhideWhenUsed/>
    <w:qFormat/>
    <w:rsid w:val="005A0FCF"/>
    <w:pPr>
      <w:keepNext/>
      <w:keepLines/>
      <w:spacing w:before="40" w:after="0"/>
      <w:outlineLvl w:val="2"/>
    </w:pPr>
    <w:rPr>
      <w:rFonts w:eastAsiaTheme="majorEastAsia" w:cstheme="majorBidi"/>
      <w:sz w:val="26"/>
      <w:szCs w:val="24"/>
    </w:rPr>
  </w:style>
  <w:style w:type="paragraph" w:styleId="Rubrik4">
    <w:name w:val="heading 4"/>
    <w:basedOn w:val="Normal"/>
    <w:next w:val="Normal"/>
    <w:link w:val="Rubrik4Char"/>
    <w:uiPriority w:val="9"/>
    <w:unhideWhenUsed/>
    <w:qFormat/>
    <w:rsid w:val="005A0FCF"/>
    <w:pPr>
      <w:keepNext/>
      <w:keepLines/>
      <w:spacing w:before="40" w:after="0"/>
      <w:outlineLvl w:val="3"/>
    </w:pPr>
    <w:rPr>
      <w:rFonts w:ascii="Flex 90 Bold" w:eastAsiaTheme="majorEastAsia" w:hAnsi="Flex 90 Bold" w:cstheme="majorBid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84F40"/>
    <w:rPr>
      <w:rFonts w:asciiTheme="majorHAnsi" w:eastAsiaTheme="majorEastAsia" w:hAnsiTheme="majorHAnsi" w:cstheme="majorBidi"/>
      <w:color w:val="000000" w:themeColor="text1"/>
      <w:sz w:val="52"/>
      <w:szCs w:val="32"/>
    </w:rPr>
  </w:style>
  <w:style w:type="paragraph" w:styleId="Sidhuvud">
    <w:name w:val="header"/>
    <w:basedOn w:val="Normal"/>
    <w:link w:val="SidhuvudChar"/>
    <w:uiPriority w:val="99"/>
    <w:unhideWhenUsed/>
    <w:rsid w:val="00065F61"/>
    <w:pPr>
      <w:tabs>
        <w:tab w:val="center" w:pos="4536"/>
        <w:tab w:val="right" w:pos="9072"/>
      </w:tabs>
      <w:spacing w:after="0" w:line="240" w:lineRule="auto"/>
    </w:pPr>
    <w:rPr>
      <w:noProof/>
      <w:sz w:val="16"/>
      <w:szCs w:val="18"/>
    </w:rPr>
  </w:style>
  <w:style w:type="character" w:customStyle="1" w:styleId="SidhuvudChar">
    <w:name w:val="Sidhuvud Char"/>
    <w:basedOn w:val="Standardstycketeckensnitt"/>
    <w:link w:val="Sidhuvud"/>
    <w:uiPriority w:val="99"/>
    <w:rsid w:val="00065F61"/>
    <w:rPr>
      <w:noProof/>
      <w:sz w:val="16"/>
      <w:szCs w:val="18"/>
    </w:rPr>
  </w:style>
  <w:style w:type="paragraph" w:styleId="Sidfot">
    <w:name w:val="footer"/>
    <w:basedOn w:val="Normal"/>
    <w:link w:val="SidfotChar"/>
    <w:uiPriority w:val="99"/>
    <w:unhideWhenUsed/>
    <w:rsid w:val="005A0FCF"/>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5A0FCF"/>
    <w:rPr>
      <w:sz w:val="16"/>
    </w:rPr>
  </w:style>
  <w:style w:type="character" w:customStyle="1" w:styleId="Rubrik2Char">
    <w:name w:val="Rubrik 2 Char"/>
    <w:basedOn w:val="Standardstycketeckensnitt"/>
    <w:link w:val="Rubrik2"/>
    <w:uiPriority w:val="9"/>
    <w:rsid w:val="00F34448"/>
    <w:rPr>
      <w:rFonts w:asciiTheme="majorHAnsi" w:eastAsiaTheme="majorEastAsia" w:hAnsiTheme="majorHAnsi" w:cstheme="majorBidi"/>
      <w:color w:val="000000" w:themeColor="text1"/>
      <w:sz w:val="36"/>
      <w:szCs w:val="26"/>
    </w:rPr>
  </w:style>
  <w:style w:type="paragraph" w:styleId="Rubrik">
    <w:name w:val="Title"/>
    <w:aliases w:val="Titel"/>
    <w:basedOn w:val="Normal"/>
    <w:next w:val="Normal"/>
    <w:link w:val="RubrikChar"/>
    <w:uiPriority w:val="10"/>
    <w:rsid w:val="00985E25"/>
    <w:pPr>
      <w:spacing w:after="0" w:line="240" w:lineRule="auto"/>
      <w:contextualSpacing/>
      <w:outlineLvl w:val="0"/>
    </w:pPr>
    <w:rPr>
      <w:rFonts w:eastAsiaTheme="majorEastAsia" w:cstheme="majorBidi"/>
      <w:noProof/>
      <w:color w:val="7DE1EB" w:themeColor="accent2"/>
      <w:spacing w:val="-10"/>
      <w:kern w:val="28"/>
      <w:sz w:val="70"/>
      <w:szCs w:val="220"/>
    </w:rPr>
  </w:style>
  <w:style w:type="character" w:customStyle="1" w:styleId="RubrikChar">
    <w:name w:val="Rubrik Char"/>
    <w:aliases w:val="Titel Char"/>
    <w:basedOn w:val="Standardstycketeckensnitt"/>
    <w:link w:val="Rubrik"/>
    <w:uiPriority w:val="10"/>
    <w:rsid w:val="00985E25"/>
    <w:rPr>
      <w:rFonts w:eastAsiaTheme="majorEastAsia" w:cstheme="majorBidi"/>
      <w:noProof/>
      <w:color w:val="7DE1EB" w:themeColor="accent2"/>
      <w:spacing w:val="-10"/>
      <w:kern w:val="28"/>
      <w:sz w:val="70"/>
      <w:szCs w:val="220"/>
    </w:rPr>
  </w:style>
  <w:style w:type="paragraph" w:styleId="Underrubrik">
    <w:name w:val="Subtitle"/>
    <w:basedOn w:val="Rubrik"/>
    <w:next w:val="Normal"/>
    <w:link w:val="UnderrubrikChar"/>
    <w:uiPriority w:val="11"/>
    <w:qFormat/>
    <w:rsid w:val="00336E9C"/>
    <w:rPr>
      <w:color w:val="FFFFFF" w:themeColor="background1"/>
    </w:rPr>
  </w:style>
  <w:style w:type="character" w:customStyle="1" w:styleId="UnderrubrikChar">
    <w:name w:val="Underrubrik Char"/>
    <w:basedOn w:val="Standardstycketeckensnitt"/>
    <w:link w:val="Underrubrik"/>
    <w:uiPriority w:val="11"/>
    <w:rsid w:val="00336E9C"/>
    <w:rPr>
      <w:rFonts w:eastAsiaTheme="majorEastAsia" w:cstheme="majorBidi"/>
      <w:noProof/>
      <w:color w:val="FFFFFF" w:themeColor="background1"/>
      <w:spacing w:val="-10"/>
      <w:kern w:val="28"/>
      <w:sz w:val="70"/>
      <w:szCs w:val="220"/>
    </w:rPr>
  </w:style>
  <w:style w:type="paragraph" w:styleId="Liststycke">
    <w:name w:val="List Paragraph"/>
    <w:basedOn w:val="Normal"/>
    <w:uiPriority w:val="34"/>
    <w:qFormat/>
    <w:rsid w:val="00F34448"/>
    <w:pPr>
      <w:ind w:left="454"/>
      <w:contextualSpacing/>
    </w:pPr>
  </w:style>
  <w:style w:type="paragraph" w:styleId="Starktcitat">
    <w:name w:val="Intense Quote"/>
    <w:basedOn w:val="Normal"/>
    <w:next w:val="Normal"/>
    <w:link w:val="StarktcitatChar"/>
    <w:uiPriority w:val="30"/>
    <w:qFormat/>
    <w:rsid w:val="00F34448"/>
    <w:pPr>
      <w:pBdr>
        <w:top w:val="single" w:sz="4" w:space="10" w:color="0F59EB" w:themeColor="accent1"/>
        <w:bottom w:val="single" w:sz="4" w:space="10" w:color="0F59EB" w:themeColor="accent1"/>
      </w:pBdr>
      <w:spacing w:before="360" w:after="360"/>
    </w:pPr>
    <w:rPr>
      <w:rFonts w:ascii="Flex 90 Bold" w:hAnsi="Flex 90 Bold"/>
      <w:iCs/>
      <w:color w:val="0F59EB" w:themeColor="accent1"/>
    </w:rPr>
  </w:style>
  <w:style w:type="character" w:customStyle="1" w:styleId="StarktcitatChar">
    <w:name w:val="Starkt citat Char"/>
    <w:basedOn w:val="Standardstycketeckensnitt"/>
    <w:link w:val="Starktcitat"/>
    <w:uiPriority w:val="30"/>
    <w:rsid w:val="00F34448"/>
    <w:rPr>
      <w:rFonts w:ascii="Flex 90 Bold" w:hAnsi="Flex 90 Bold"/>
      <w:iCs/>
      <w:color w:val="0F59EB" w:themeColor="accent1"/>
      <w:sz w:val="20"/>
    </w:rPr>
  </w:style>
  <w:style w:type="character" w:customStyle="1" w:styleId="Rubrik3Char">
    <w:name w:val="Rubrik 3 Char"/>
    <w:basedOn w:val="Standardstycketeckensnitt"/>
    <w:link w:val="Rubrik3"/>
    <w:uiPriority w:val="9"/>
    <w:rsid w:val="005A0FCF"/>
    <w:rPr>
      <w:rFonts w:eastAsiaTheme="majorEastAsia" w:cstheme="majorBidi"/>
      <w:sz w:val="26"/>
      <w:szCs w:val="24"/>
    </w:rPr>
  </w:style>
  <w:style w:type="paragraph" w:styleId="Citat">
    <w:name w:val="Quote"/>
    <w:basedOn w:val="Normal"/>
    <w:next w:val="Normal"/>
    <w:link w:val="CitatChar"/>
    <w:uiPriority w:val="29"/>
    <w:qFormat/>
    <w:rsid w:val="00DA4396"/>
    <w:pPr>
      <w:keepLines/>
      <w:spacing w:before="200"/>
      <w:ind w:left="567" w:right="567"/>
    </w:pPr>
    <w:rPr>
      <w:iCs/>
      <w:color w:val="002850" w:themeColor="text2"/>
    </w:rPr>
  </w:style>
  <w:style w:type="character" w:customStyle="1" w:styleId="CitatChar">
    <w:name w:val="Citat Char"/>
    <w:basedOn w:val="Standardstycketeckensnitt"/>
    <w:link w:val="Citat"/>
    <w:uiPriority w:val="29"/>
    <w:rsid w:val="00DA4396"/>
    <w:rPr>
      <w:iCs/>
      <w:color w:val="002850" w:themeColor="text2"/>
      <w:sz w:val="20"/>
    </w:rPr>
  </w:style>
  <w:style w:type="paragraph" w:customStyle="1" w:styleId="Ingress">
    <w:name w:val="Ingress"/>
    <w:basedOn w:val="Normal"/>
    <w:qFormat/>
    <w:rsid w:val="00DA4396"/>
    <w:rPr>
      <w:sz w:val="28"/>
      <w:szCs w:val="36"/>
    </w:rPr>
  </w:style>
  <w:style w:type="table" w:styleId="Tabellrutnt">
    <w:name w:val="Table Grid"/>
    <w:basedOn w:val="Normaltabell"/>
    <w:uiPriority w:val="39"/>
    <w:rsid w:val="00DA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065F61"/>
    <w:rPr>
      <w:color w:val="808080"/>
    </w:rPr>
  </w:style>
  <w:style w:type="character" w:customStyle="1" w:styleId="Rubrik4Char">
    <w:name w:val="Rubrik 4 Char"/>
    <w:basedOn w:val="Standardstycketeckensnitt"/>
    <w:link w:val="Rubrik4"/>
    <w:uiPriority w:val="9"/>
    <w:rsid w:val="005A0FCF"/>
    <w:rPr>
      <w:rFonts w:ascii="Flex 90 Bold" w:eastAsiaTheme="majorEastAsia" w:hAnsi="Flex 90 Bold" w:cstheme="majorBidi"/>
      <w:iCs/>
      <w:color w:val="000000" w:themeColor="text1"/>
      <w:sz w:val="20"/>
    </w:rPr>
  </w:style>
  <w:style w:type="character" w:styleId="Betoning">
    <w:name w:val="Emphasis"/>
    <w:basedOn w:val="Standardstycketeckensnitt"/>
    <w:uiPriority w:val="20"/>
    <w:qFormat/>
    <w:rsid w:val="005A0FCF"/>
    <w:rPr>
      <w:i/>
      <w:iCs/>
    </w:rPr>
  </w:style>
  <w:style w:type="character" w:styleId="Hyperlnk">
    <w:name w:val="Hyperlink"/>
    <w:basedOn w:val="Standardstycketeckensnitt"/>
    <w:uiPriority w:val="99"/>
    <w:unhideWhenUsed/>
    <w:rsid w:val="00A412E8"/>
    <w:rPr>
      <w:color w:val="002850" w:themeColor="hyperlink"/>
      <w:u w:val="single"/>
    </w:rPr>
  </w:style>
  <w:style w:type="character" w:styleId="Olstomnmnande">
    <w:name w:val="Unresolved Mention"/>
    <w:basedOn w:val="Standardstycketeckensnitt"/>
    <w:uiPriority w:val="99"/>
    <w:semiHidden/>
    <w:unhideWhenUsed/>
    <w:rsid w:val="00A412E8"/>
    <w:rPr>
      <w:color w:val="605E5C"/>
      <w:shd w:val="clear" w:color="auto" w:fill="E1DFDD"/>
    </w:rPr>
  </w:style>
  <w:style w:type="paragraph" w:customStyle="1" w:styleId="Sidhuvudrubrik">
    <w:name w:val="Sidhuvud rubrik"/>
    <w:basedOn w:val="Sidhuvud"/>
    <w:rsid w:val="000F143E"/>
    <w:rPr>
      <w:caps/>
      <w:spacing w:val="10"/>
      <w:sz w:val="15"/>
    </w:rPr>
  </w:style>
  <w:style w:type="character" w:styleId="Stark">
    <w:name w:val="Strong"/>
    <w:basedOn w:val="Standardstycketeckensnitt"/>
    <w:uiPriority w:val="22"/>
    <w:qFormat/>
    <w:rsid w:val="000F143E"/>
    <w:rPr>
      <w:rFonts w:ascii="Flex 90 Bold" w:hAnsi="Flex 90 Bold"/>
      <w:b w:val="0"/>
      <w:bCs/>
    </w:rPr>
  </w:style>
  <w:style w:type="paragraph" w:customStyle="1" w:styleId="brdvit">
    <w:name w:val="bröd vit"/>
    <w:basedOn w:val="Normal"/>
    <w:qFormat/>
    <w:rsid w:val="00B05CBE"/>
    <w:rPr>
      <w:color w:val="FFFFFF" w:themeColor="background1"/>
    </w:rPr>
  </w:style>
  <w:style w:type="paragraph" w:customStyle="1" w:styleId="Default">
    <w:name w:val="Default"/>
    <w:rsid w:val="00BE6DF5"/>
    <w:pPr>
      <w:autoSpaceDE w:val="0"/>
      <w:autoSpaceDN w:val="0"/>
      <w:adjustRightInd w:val="0"/>
      <w:spacing w:after="0" w:line="240" w:lineRule="auto"/>
    </w:pPr>
    <w:rPr>
      <w:rFonts w:ascii="Cambria" w:hAnsi="Cambria" w:cs="Cambria"/>
      <w:color w:val="000000"/>
      <w:sz w:val="24"/>
      <w:szCs w:val="24"/>
      <w14:ligatures w14:val="standardContextual"/>
    </w:rPr>
  </w:style>
  <w:style w:type="paragraph" w:customStyle="1" w:styleId="Pa8">
    <w:name w:val="Pa8"/>
    <w:basedOn w:val="Normal"/>
    <w:next w:val="Normal"/>
    <w:uiPriority w:val="99"/>
    <w:rsid w:val="00102A20"/>
    <w:pPr>
      <w:autoSpaceDE w:val="0"/>
      <w:autoSpaceDN w:val="0"/>
      <w:adjustRightInd w:val="0"/>
      <w:spacing w:after="0" w:line="201" w:lineRule="atLeast"/>
    </w:pPr>
    <w:rPr>
      <w:rFonts w:ascii="Flex 70" w:hAnsi="Flex 70"/>
      <w:sz w:val="24"/>
      <w:szCs w:val="24"/>
      <w14:ligatures w14:val="standardContextual"/>
    </w:rPr>
  </w:style>
  <w:style w:type="paragraph" w:customStyle="1" w:styleId="Pa1">
    <w:name w:val="Pa1"/>
    <w:basedOn w:val="Normal"/>
    <w:next w:val="Normal"/>
    <w:uiPriority w:val="99"/>
    <w:rsid w:val="00102A20"/>
    <w:pPr>
      <w:autoSpaceDE w:val="0"/>
      <w:autoSpaceDN w:val="0"/>
      <w:adjustRightInd w:val="0"/>
      <w:spacing w:after="0" w:line="181" w:lineRule="atLeast"/>
    </w:pPr>
    <w:rPr>
      <w:rFonts w:ascii="Flex 70" w:hAnsi="Flex 70"/>
      <w:sz w:val="24"/>
      <w:szCs w:val="24"/>
      <w14:ligatures w14:val="standardContextual"/>
    </w:rPr>
  </w:style>
  <w:style w:type="paragraph" w:styleId="Innehll1">
    <w:name w:val="toc 1"/>
    <w:basedOn w:val="Normal"/>
    <w:next w:val="Normal"/>
    <w:autoRedefine/>
    <w:uiPriority w:val="39"/>
    <w:unhideWhenUsed/>
    <w:rsid w:val="004D6519"/>
    <w:pPr>
      <w:spacing w:after="100"/>
    </w:pPr>
  </w:style>
  <w:style w:type="character" w:styleId="AnvndHyperlnk">
    <w:name w:val="FollowedHyperlink"/>
    <w:basedOn w:val="Standardstycketeckensnitt"/>
    <w:uiPriority w:val="99"/>
    <w:semiHidden/>
    <w:unhideWhenUsed/>
    <w:rsid w:val="00774332"/>
    <w:rPr>
      <w:color w:val="0E5AEB" w:themeColor="followedHyperlink"/>
      <w:u w:val="single"/>
    </w:rPr>
  </w:style>
  <w:style w:type="character" w:styleId="Kommentarsreferens">
    <w:name w:val="annotation reference"/>
    <w:basedOn w:val="Standardstycketeckensnitt"/>
    <w:uiPriority w:val="99"/>
    <w:semiHidden/>
    <w:unhideWhenUsed/>
    <w:rsid w:val="00774332"/>
    <w:rPr>
      <w:sz w:val="16"/>
      <w:szCs w:val="16"/>
    </w:rPr>
  </w:style>
  <w:style w:type="paragraph" w:styleId="Kommentarer">
    <w:name w:val="annotation text"/>
    <w:basedOn w:val="Normal"/>
    <w:link w:val="KommentarerChar"/>
    <w:uiPriority w:val="99"/>
    <w:unhideWhenUsed/>
    <w:rsid w:val="00774332"/>
    <w:pPr>
      <w:spacing w:line="240" w:lineRule="auto"/>
    </w:pPr>
    <w:rPr>
      <w:szCs w:val="20"/>
    </w:rPr>
  </w:style>
  <w:style w:type="character" w:customStyle="1" w:styleId="KommentarerChar">
    <w:name w:val="Kommentarer Char"/>
    <w:basedOn w:val="Standardstycketeckensnitt"/>
    <w:link w:val="Kommentarer"/>
    <w:uiPriority w:val="99"/>
    <w:rsid w:val="00774332"/>
    <w:rPr>
      <w:sz w:val="20"/>
      <w:szCs w:val="20"/>
    </w:rPr>
  </w:style>
  <w:style w:type="paragraph" w:styleId="Kommentarsmne">
    <w:name w:val="annotation subject"/>
    <w:basedOn w:val="Kommentarer"/>
    <w:next w:val="Kommentarer"/>
    <w:link w:val="KommentarsmneChar"/>
    <w:uiPriority w:val="99"/>
    <w:semiHidden/>
    <w:unhideWhenUsed/>
    <w:rsid w:val="00774332"/>
    <w:rPr>
      <w:b/>
      <w:bCs/>
    </w:rPr>
  </w:style>
  <w:style w:type="character" w:customStyle="1" w:styleId="KommentarsmneChar">
    <w:name w:val="Kommentarsämne Char"/>
    <w:basedOn w:val="KommentarerChar"/>
    <w:link w:val="Kommentarsmne"/>
    <w:uiPriority w:val="99"/>
    <w:semiHidden/>
    <w:rsid w:val="00774332"/>
    <w:rPr>
      <w:b/>
      <w:bCs/>
      <w:sz w:val="20"/>
      <w:szCs w:val="20"/>
    </w:rPr>
  </w:style>
  <w:style w:type="paragraph" w:styleId="Normalwebb">
    <w:name w:val="Normal (Web)"/>
    <w:basedOn w:val="Normal"/>
    <w:uiPriority w:val="99"/>
    <w:unhideWhenUsed/>
    <w:rsid w:val="0056181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561811"/>
  </w:style>
  <w:style w:type="character" w:customStyle="1" w:styleId="apple-tab-span">
    <w:name w:val="apple-tab-span"/>
    <w:basedOn w:val="Standardstycketeckensnitt"/>
    <w:rsid w:val="00561811"/>
  </w:style>
  <w:style w:type="paragraph" w:styleId="Oformateradtext">
    <w:name w:val="Plain Text"/>
    <w:basedOn w:val="Normal"/>
    <w:link w:val="OformateradtextChar"/>
    <w:uiPriority w:val="99"/>
    <w:semiHidden/>
    <w:unhideWhenUsed/>
    <w:rsid w:val="00007B14"/>
    <w:pPr>
      <w:spacing w:after="0" w:line="240" w:lineRule="auto"/>
    </w:pPr>
    <w:rPr>
      <w:rFonts w:ascii="Calibri" w:eastAsia="Times New Roman" w:hAnsi="Calibri" w:cs="Calibri"/>
      <w:sz w:val="22"/>
      <w:szCs w:val="21"/>
      <w:lang w:eastAsia="sv-SE"/>
    </w:rPr>
  </w:style>
  <w:style w:type="character" w:customStyle="1" w:styleId="OformateradtextChar">
    <w:name w:val="Oformaterad text Char"/>
    <w:basedOn w:val="Standardstycketeckensnitt"/>
    <w:link w:val="Oformateradtext"/>
    <w:uiPriority w:val="99"/>
    <w:semiHidden/>
    <w:rsid w:val="00007B14"/>
    <w:rPr>
      <w:rFonts w:ascii="Calibri" w:eastAsia="Times New Roman" w:hAnsi="Calibri" w:cs="Calibri"/>
      <w:szCs w:val="21"/>
      <w:lang w:eastAsia="sv-SE"/>
    </w:rPr>
  </w:style>
  <w:style w:type="paragraph" w:customStyle="1" w:styleId="paragraph">
    <w:name w:val="paragraph"/>
    <w:basedOn w:val="Normal"/>
    <w:rsid w:val="00A17E8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A17E8C"/>
  </w:style>
  <w:style w:type="character" w:customStyle="1" w:styleId="scxp178713741">
    <w:name w:val="scxp178713741"/>
    <w:basedOn w:val="Standardstycketeckensnitt"/>
    <w:rsid w:val="00A17E8C"/>
  </w:style>
  <w:style w:type="character" w:customStyle="1" w:styleId="eop">
    <w:name w:val="eop"/>
    <w:basedOn w:val="Standardstycketeckensnitt"/>
    <w:rsid w:val="00A17E8C"/>
  </w:style>
  <w:style w:type="table" w:styleId="Mellanmrklista2-dekorfrg1">
    <w:name w:val="Medium List 2 Accent 1"/>
    <w:basedOn w:val="Normaltabell"/>
    <w:uiPriority w:val="66"/>
    <w:rsid w:val="00877A89"/>
    <w:pPr>
      <w:spacing w:after="0" w:line="240" w:lineRule="auto"/>
    </w:pPr>
    <w:rPr>
      <w:rFonts w:asciiTheme="majorHAnsi" w:eastAsiaTheme="majorEastAsia" w:hAnsiTheme="majorHAnsi" w:cstheme="majorBidi"/>
      <w:color w:val="000000" w:themeColor="text1"/>
      <w:lang w:eastAsia="sv-SE"/>
    </w:rPr>
    <w:tblPr>
      <w:tblStyleRowBandSize w:val="1"/>
      <w:tblStyleColBandSize w:val="1"/>
      <w:tblBorders>
        <w:top w:val="single" w:sz="8" w:space="0" w:color="0F59EB" w:themeColor="accent1"/>
        <w:left w:val="single" w:sz="8" w:space="0" w:color="0F59EB" w:themeColor="accent1"/>
        <w:bottom w:val="single" w:sz="8" w:space="0" w:color="0F59EB" w:themeColor="accent1"/>
        <w:right w:val="single" w:sz="8" w:space="0" w:color="0F59EB" w:themeColor="accent1"/>
      </w:tblBorders>
    </w:tblPr>
    <w:tblStylePr w:type="firstRow">
      <w:rPr>
        <w:sz w:val="24"/>
        <w:szCs w:val="24"/>
      </w:rPr>
      <w:tblPr/>
      <w:tcPr>
        <w:tcBorders>
          <w:top w:val="nil"/>
          <w:left w:val="nil"/>
          <w:bottom w:val="single" w:sz="24" w:space="0" w:color="0F59EB" w:themeColor="accent1"/>
          <w:right w:val="nil"/>
          <w:insideH w:val="nil"/>
          <w:insideV w:val="nil"/>
        </w:tcBorders>
        <w:shd w:val="clear" w:color="auto" w:fill="FFFFFF" w:themeFill="background1"/>
      </w:tcPr>
    </w:tblStylePr>
    <w:tblStylePr w:type="lastRow">
      <w:tblPr/>
      <w:tcPr>
        <w:tcBorders>
          <w:top w:val="single" w:sz="8" w:space="0" w:color="0F59E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59EB" w:themeColor="accent1"/>
          <w:insideH w:val="nil"/>
          <w:insideV w:val="nil"/>
        </w:tcBorders>
        <w:shd w:val="clear" w:color="auto" w:fill="FFFFFF" w:themeFill="background1"/>
      </w:tcPr>
    </w:tblStylePr>
    <w:tblStylePr w:type="lastCol">
      <w:tblPr/>
      <w:tcPr>
        <w:tcBorders>
          <w:top w:val="nil"/>
          <w:left w:val="single" w:sz="8" w:space="0" w:color="0F59E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5FB" w:themeFill="accent1" w:themeFillTint="3F"/>
      </w:tcPr>
    </w:tblStylePr>
    <w:tblStylePr w:type="band1Horz">
      <w:tblPr/>
      <w:tcPr>
        <w:tcBorders>
          <w:top w:val="nil"/>
          <w:bottom w:val="nil"/>
          <w:insideH w:val="nil"/>
          <w:insideV w:val="nil"/>
        </w:tcBorders>
        <w:shd w:val="clear" w:color="auto" w:fill="C2D5FB"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4148">
      <w:bodyDiv w:val="1"/>
      <w:marLeft w:val="0"/>
      <w:marRight w:val="0"/>
      <w:marTop w:val="0"/>
      <w:marBottom w:val="0"/>
      <w:divBdr>
        <w:top w:val="none" w:sz="0" w:space="0" w:color="auto"/>
        <w:left w:val="none" w:sz="0" w:space="0" w:color="auto"/>
        <w:bottom w:val="none" w:sz="0" w:space="0" w:color="auto"/>
        <w:right w:val="none" w:sz="0" w:space="0" w:color="auto"/>
      </w:divBdr>
    </w:div>
    <w:div w:id="84108442">
      <w:bodyDiv w:val="1"/>
      <w:marLeft w:val="0"/>
      <w:marRight w:val="0"/>
      <w:marTop w:val="0"/>
      <w:marBottom w:val="0"/>
      <w:divBdr>
        <w:top w:val="none" w:sz="0" w:space="0" w:color="auto"/>
        <w:left w:val="none" w:sz="0" w:space="0" w:color="auto"/>
        <w:bottom w:val="none" w:sz="0" w:space="0" w:color="auto"/>
        <w:right w:val="none" w:sz="0" w:space="0" w:color="auto"/>
      </w:divBdr>
    </w:div>
    <w:div w:id="120534207">
      <w:bodyDiv w:val="1"/>
      <w:marLeft w:val="0"/>
      <w:marRight w:val="0"/>
      <w:marTop w:val="0"/>
      <w:marBottom w:val="0"/>
      <w:divBdr>
        <w:top w:val="none" w:sz="0" w:space="0" w:color="auto"/>
        <w:left w:val="none" w:sz="0" w:space="0" w:color="auto"/>
        <w:bottom w:val="none" w:sz="0" w:space="0" w:color="auto"/>
        <w:right w:val="none" w:sz="0" w:space="0" w:color="auto"/>
      </w:divBdr>
    </w:div>
    <w:div w:id="188154188">
      <w:bodyDiv w:val="1"/>
      <w:marLeft w:val="0"/>
      <w:marRight w:val="0"/>
      <w:marTop w:val="0"/>
      <w:marBottom w:val="0"/>
      <w:divBdr>
        <w:top w:val="none" w:sz="0" w:space="0" w:color="auto"/>
        <w:left w:val="none" w:sz="0" w:space="0" w:color="auto"/>
        <w:bottom w:val="none" w:sz="0" w:space="0" w:color="auto"/>
        <w:right w:val="none" w:sz="0" w:space="0" w:color="auto"/>
      </w:divBdr>
      <w:divsChild>
        <w:div w:id="1399205443">
          <w:marLeft w:val="245"/>
          <w:marRight w:val="0"/>
          <w:marTop w:val="240"/>
          <w:marBottom w:val="0"/>
          <w:divBdr>
            <w:top w:val="none" w:sz="0" w:space="0" w:color="auto"/>
            <w:left w:val="none" w:sz="0" w:space="0" w:color="auto"/>
            <w:bottom w:val="none" w:sz="0" w:space="0" w:color="auto"/>
            <w:right w:val="none" w:sz="0" w:space="0" w:color="auto"/>
          </w:divBdr>
        </w:div>
        <w:div w:id="2066251418">
          <w:marLeft w:val="245"/>
          <w:marRight w:val="0"/>
          <w:marTop w:val="240"/>
          <w:marBottom w:val="0"/>
          <w:divBdr>
            <w:top w:val="none" w:sz="0" w:space="0" w:color="auto"/>
            <w:left w:val="none" w:sz="0" w:space="0" w:color="auto"/>
            <w:bottom w:val="none" w:sz="0" w:space="0" w:color="auto"/>
            <w:right w:val="none" w:sz="0" w:space="0" w:color="auto"/>
          </w:divBdr>
        </w:div>
        <w:div w:id="405500400">
          <w:marLeft w:val="245"/>
          <w:marRight w:val="0"/>
          <w:marTop w:val="240"/>
          <w:marBottom w:val="0"/>
          <w:divBdr>
            <w:top w:val="none" w:sz="0" w:space="0" w:color="auto"/>
            <w:left w:val="none" w:sz="0" w:space="0" w:color="auto"/>
            <w:bottom w:val="none" w:sz="0" w:space="0" w:color="auto"/>
            <w:right w:val="none" w:sz="0" w:space="0" w:color="auto"/>
          </w:divBdr>
        </w:div>
        <w:div w:id="1464035552">
          <w:marLeft w:val="245"/>
          <w:marRight w:val="0"/>
          <w:marTop w:val="240"/>
          <w:marBottom w:val="0"/>
          <w:divBdr>
            <w:top w:val="none" w:sz="0" w:space="0" w:color="auto"/>
            <w:left w:val="none" w:sz="0" w:space="0" w:color="auto"/>
            <w:bottom w:val="none" w:sz="0" w:space="0" w:color="auto"/>
            <w:right w:val="none" w:sz="0" w:space="0" w:color="auto"/>
          </w:divBdr>
        </w:div>
        <w:div w:id="1863931077">
          <w:marLeft w:val="245"/>
          <w:marRight w:val="0"/>
          <w:marTop w:val="240"/>
          <w:marBottom w:val="0"/>
          <w:divBdr>
            <w:top w:val="none" w:sz="0" w:space="0" w:color="auto"/>
            <w:left w:val="none" w:sz="0" w:space="0" w:color="auto"/>
            <w:bottom w:val="none" w:sz="0" w:space="0" w:color="auto"/>
            <w:right w:val="none" w:sz="0" w:space="0" w:color="auto"/>
          </w:divBdr>
        </w:div>
        <w:div w:id="795372066">
          <w:marLeft w:val="245"/>
          <w:marRight w:val="0"/>
          <w:marTop w:val="240"/>
          <w:marBottom w:val="0"/>
          <w:divBdr>
            <w:top w:val="none" w:sz="0" w:space="0" w:color="auto"/>
            <w:left w:val="none" w:sz="0" w:space="0" w:color="auto"/>
            <w:bottom w:val="none" w:sz="0" w:space="0" w:color="auto"/>
            <w:right w:val="none" w:sz="0" w:space="0" w:color="auto"/>
          </w:divBdr>
        </w:div>
        <w:div w:id="46880021">
          <w:marLeft w:val="245"/>
          <w:marRight w:val="0"/>
          <w:marTop w:val="240"/>
          <w:marBottom w:val="0"/>
          <w:divBdr>
            <w:top w:val="none" w:sz="0" w:space="0" w:color="auto"/>
            <w:left w:val="none" w:sz="0" w:space="0" w:color="auto"/>
            <w:bottom w:val="none" w:sz="0" w:space="0" w:color="auto"/>
            <w:right w:val="none" w:sz="0" w:space="0" w:color="auto"/>
          </w:divBdr>
        </w:div>
        <w:div w:id="870268068">
          <w:marLeft w:val="245"/>
          <w:marRight w:val="0"/>
          <w:marTop w:val="240"/>
          <w:marBottom w:val="0"/>
          <w:divBdr>
            <w:top w:val="none" w:sz="0" w:space="0" w:color="auto"/>
            <w:left w:val="none" w:sz="0" w:space="0" w:color="auto"/>
            <w:bottom w:val="none" w:sz="0" w:space="0" w:color="auto"/>
            <w:right w:val="none" w:sz="0" w:space="0" w:color="auto"/>
          </w:divBdr>
        </w:div>
        <w:div w:id="790057339">
          <w:marLeft w:val="245"/>
          <w:marRight w:val="0"/>
          <w:marTop w:val="240"/>
          <w:marBottom w:val="0"/>
          <w:divBdr>
            <w:top w:val="none" w:sz="0" w:space="0" w:color="auto"/>
            <w:left w:val="none" w:sz="0" w:space="0" w:color="auto"/>
            <w:bottom w:val="none" w:sz="0" w:space="0" w:color="auto"/>
            <w:right w:val="none" w:sz="0" w:space="0" w:color="auto"/>
          </w:divBdr>
        </w:div>
        <w:div w:id="1860468401">
          <w:marLeft w:val="245"/>
          <w:marRight w:val="0"/>
          <w:marTop w:val="240"/>
          <w:marBottom w:val="0"/>
          <w:divBdr>
            <w:top w:val="none" w:sz="0" w:space="0" w:color="auto"/>
            <w:left w:val="none" w:sz="0" w:space="0" w:color="auto"/>
            <w:bottom w:val="none" w:sz="0" w:space="0" w:color="auto"/>
            <w:right w:val="none" w:sz="0" w:space="0" w:color="auto"/>
          </w:divBdr>
        </w:div>
      </w:divsChild>
    </w:div>
    <w:div w:id="191382586">
      <w:bodyDiv w:val="1"/>
      <w:marLeft w:val="0"/>
      <w:marRight w:val="0"/>
      <w:marTop w:val="0"/>
      <w:marBottom w:val="0"/>
      <w:divBdr>
        <w:top w:val="none" w:sz="0" w:space="0" w:color="auto"/>
        <w:left w:val="none" w:sz="0" w:space="0" w:color="auto"/>
        <w:bottom w:val="none" w:sz="0" w:space="0" w:color="auto"/>
        <w:right w:val="none" w:sz="0" w:space="0" w:color="auto"/>
      </w:divBdr>
      <w:divsChild>
        <w:div w:id="1948535940">
          <w:marLeft w:val="0"/>
          <w:marRight w:val="0"/>
          <w:marTop w:val="0"/>
          <w:marBottom w:val="0"/>
          <w:divBdr>
            <w:top w:val="none" w:sz="0" w:space="0" w:color="auto"/>
            <w:left w:val="none" w:sz="0" w:space="0" w:color="auto"/>
            <w:bottom w:val="none" w:sz="0" w:space="0" w:color="auto"/>
            <w:right w:val="none" w:sz="0" w:space="0" w:color="auto"/>
          </w:divBdr>
          <w:divsChild>
            <w:div w:id="873005679">
              <w:marLeft w:val="0"/>
              <w:marRight w:val="0"/>
              <w:marTop w:val="0"/>
              <w:marBottom w:val="0"/>
              <w:divBdr>
                <w:top w:val="none" w:sz="0" w:space="0" w:color="auto"/>
                <w:left w:val="none" w:sz="0" w:space="0" w:color="auto"/>
                <w:bottom w:val="none" w:sz="0" w:space="0" w:color="auto"/>
                <w:right w:val="none" w:sz="0" w:space="0" w:color="auto"/>
              </w:divBdr>
              <w:divsChild>
                <w:div w:id="7693969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7126287">
          <w:marLeft w:val="0"/>
          <w:marRight w:val="0"/>
          <w:marTop w:val="0"/>
          <w:marBottom w:val="0"/>
          <w:divBdr>
            <w:top w:val="none" w:sz="0" w:space="0" w:color="auto"/>
            <w:left w:val="none" w:sz="0" w:space="0" w:color="auto"/>
            <w:bottom w:val="none" w:sz="0" w:space="0" w:color="auto"/>
            <w:right w:val="none" w:sz="0" w:space="0" w:color="auto"/>
          </w:divBdr>
          <w:divsChild>
            <w:div w:id="908687980">
              <w:marLeft w:val="0"/>
              <w:marRight w:val="0"/>
              <w:marTop w:val="0"/>
              <w:marBottom w:val="0"/>
              <w:divBdr>
                <w:top w:val="none" w:sz="0" w:space="0" w:color="auto"/>
                <w:left w:val="none" w:sz="0" w:space="0" w:color="auto"/>
                <w:bottom w:val="none" w:sz="0" w:space="0" w:color="auto"/>
                <w:right w:val="none" w:sz="0" w:space="0" w:color="auto"/>
              </w:divBdr>
              <w:divsChild>
                <w:div w:id="2109808555">
                  <w:marLeft w:val="-420"/>
                  <w:marRight w:val="0"/>
                  <w:marTop w:val="0"/>
                  <w:marBottom w:val="0"/>
                  <w:divBdr>
                    <w:top w:val="none" w:sz="0" w:space="0" w:color="auto"/>
                    <w:left w:val="none" w:sz="0" w:space="0" w:color="auto"/>
                    <w:bottom w:val="none" w:sz="0" w:space="0" w:color="auto"/>
                    <w:right w:val="none" w:sz="0" w:space="0" w:color="auto"/>
                  </w:divBdr>
                  <w:divsChild>
                    <w:div w:id="147522730">
                      <w:marLeft w:val="0"/>
                      <w:marRight w:val="0"/>
                      <w:marTop w:val="0"/>
                      <w:marBottom w:val="0"/>
                      <w:divBdr>
                        <w:top w:val="none" w:sz="0" w:space="0" w:color="auto"/>
                        <w:left w:val="none" w:sz="0" w:space="0" w:color="auto"/>
                        <w:bottom w:val="none" w:sz="0" w:space="0" w:color="auto"/>
                        <w:right w:val="none" w:sz="0" w:space="0" w:color="auto"/>
                      </w:divBdr>
                      <w:divsChild>
                        <w:div w:id="177429377">
                          <w:marLeft w:val="0"/>
                          <w:marRight w:val="0"/>
                          <w:marTop w:val="0"/>
                          <w:marBottom w:val="0"/>
                          <w:divBdr>
                            <w:top w:val="none" w:sz="0" w:space="0" w:color="auto"/>
                            <w:left w:val="none" w:sz="0" w:space="0" w:color="auto"/>
                            <w:bottom w:val="none" w:sz="0" w:space="0" w:color="auto"/>
                            <w:right w:val="none" w:sz="0" w:space="0" w:color="auto"/>
                          </w:divBdr>
                          <w:divsChild>
                            <w:div w:id="1579052398">
                              <w:marLeft w:val="0"/>
                              <w:marRight w:val="0"/>
                              <w:marTop w:val="0"/>
                              <w:marBottom w:val="0"/>
                              <w:divBdr>
                                <w:top w:val="none" w:sz="0" w:space="0" w:color="auto"/>
                                <w:left w:val="none" w:sz="0" w:space="0" w:color="auto"/>
                                <w:bottom w:val="none" w:sz="0" w:space="0" w:color="auto"/>
                                <w:right w:val="none" w:sz="0" w:space="0" w:color="auto"/>
                              </w:divBdr>
                            </w:div>
                            <w:div w:id="9463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2740">
                  <w:marLeft w:val="-420"/>
                  <w:marRight w:val="0"/>
                  <w:marTop w:val="0"/>
                  <w:marBottom w:val="0"/>
                  <w:divBdr>
                    <w:top w:val="none" w:sz="0" w:space="0" w:color="auto"/>
                    <w:left w:val="none" w:sz="0" w:space="0" w:color="auto"/>
                    <w:bottom w:val="none" w:sz="0" w:space="0" w:color="auto"/>
                    <w:right w:val="none" w:sz="0" w:space="0" w:color="auto"/>
                  </w:divBdr>
                  <w:divsChild>
                    <w:div w:id="1265071014">
                      <w:marLeft w:val="0"/>
                      <w:marRight w:val="0"/>
                      <w:marTop w:val="0"/>
                      <w:marBottom w:val="0"/>
                      <w:divBdr>
                        <w:top w:val="none" w:sz="0" w:space="0" w:color="auto"/>
                        <w:left w:val="none" w:sz="0" w:space="0" w:color="auto"/>
                        <w:bottom w:val="none" w:sz="0" w:space="0" w:color="auto"/>
                        <w:right w:val="none" w:sz="0" w:space="0" w:color="auto"/>
                      </w:divBdr>
                      <w:divsChild>
                        <w:div w:id="759326429">
                          <w:marLeft w:val="0"/>
                          <w:marRight w:val="0"/>
                          <w:marTop w:val="0"/>
                          <w:marBottom w:val="0"/>
                          <w:divBdr>
                            <w:top w:val="none" w:sz="0" w:space="0" w:color="auto"/>
                            <w:left w:val="none" w:sz="0" w:space="0" w:color="auto"/>
                            <w:bottom w:val="none" w:sz="0" w:space="0" w:color="auto"/>
                            <w:right w:val="none" w:sz="0" w:space="0" w:color="auto"/>
                          </w:divBdr>
                          <w:divsChild>
                            <w:div w:id="2063560090">
                              <w:marLeft w:val="0"/>
                              <w:marRight w:val="0"/>
                              <w:marTop w:val="0"/>
                              <w:marBottom w:val="0"/>
                              <w:divBdr>
                                <w:top w:val="none" w:sz="0" w:space="0" w:color="auto"/>
                                <w:left w:val="none" w:sz="0" w:space="0" w:color="auto"/>
                                <w:bottom w:val="none" w:sz="0" w:space="0" w:color="auto"/>
                                <w:right w:val="none" w:sz="0" w:space="0" w:color="auto"/>
                              </w:divBdr>
                            </w:div>
                            <w:div w:id="12217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9795">
                  <w:marLeft w:val="-420"/>
                  <w:marRight w:val="0"/>
                  <w:marTop w:val="0"/>
                  <w:marBottom w:val="0"/>
                  <w:divBdr>
                    <w:top w:val="none" w:sz="0" w:space="0" w:color="auto"/>
                    <w:left w:val="none" w:sz="0" w:space="0" w:color="auto"/>
                    <w:bottom w:val="none" w:sz="0" w:space="0" w:color="auto"/>
                    <w:right w:val="none" w:sz="0" w:space="0" w:color="auto"/>
                  </w:divBdr>
                  <w:divsChild>
                    <w:div w:id="770583858">
                      <w:marLeft w:val="0"/>
                      <w:marRight w:val="0"/>
                      <w:marTop w:val="0"/>
                      <w:marBottom w:val="0"/>
                      <w:divBdr>
                        <w:top w:val="none" w:sz="0" w:space="0" w:color="auto"/>
                        <w:left w:val="none" w:sz="0" w:space="0" w:color="auto"/>
                        <w:bottom w:val="none" w:sz="0" w:space="0" w:color="auto"/>
                        <w:right w:val="none" w:sz="0" w:space="0" w:color="auto"/>
                      </w:divBdr>
                      <w:divsChild>
                        <w:div w:id="1898200850">
                          <w:marLeft w:val="0"/>
                          <w:marRight w:val="0"/>
                          <w:marTop w:val="0"/>
                          <w:marBottom w:val="0"/>
                          <w:divBdr>
                            <w:top w:val="none" w:sz="0" w:space="0" w:color="auto"/>
                            <w:left w:val="none" w:sz="0" w:space="0" w:color="auto"/>
                            <w:bottom w:val="none" w:sz="0" w:space="0" w:color="auto"/>
                            <w:right w:val="none" w:sz="0" w:space="0" w:color="auto"/>
                          </w:divBdr>
                          <w:divsChild>
                            <w:div w:id="1451975981">
                              <w:marLeft w:val="0"/>
                              <w:marRight w:val="0"/>
                              <w:marTop w:val="0"/>
                              <w:marBottom w:val="0"/>
                              <w:divBdr>
                                <w:top w:val="none" w:sz="0" w:space="0" w:color="auto"/>
                                <w:left w:val="none" w:sz="0" w:space="0" w:color="auto"/>
                                <w:bottom w:val="none" w:sz="0" w:space="0" w:color="auto"/>
                                <w:right w:val="none" w:sz="0" w:space="0" w:color="auto"/>
                              </w:divBdr>
                            </w:div>
                            <w:div w:id="6331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0367">
                  <w:marLeft w:val="-420"/>
                  <w:marRight w:val="0"/>
                  <w:marTop w:val="0"/>
                  <w:marBottom w:val="0"/>
                  <w:divBdr>
                    <w:top w:val="none" w:sz="0" w:space="0" w:color="auto"/>
                    <w:left w:val="none" w:sz="0" w:space="0" w:color="auto"/>
                    <w:bottom w:val="none" w:sz="0" w:space="0" w:color="auto"/>
                    <w:right w:val="none" w:sz="0" w:space="0" w:color="auto"/>
                  </w:divBdr>
                  <w:divsChild>
                    <w:div w:id="1294675964">
                      <w:marLeft w:val="0"/>
                      <w:marRight w:val="0"/>
                      <w:marTop w:val="0"/>
                      <w:marBottom w:val="0"/>
                      <w:divBdr>
                        <w:top w:val="none" w:sz="0" w:space="0" w:color="auto"/>
                        <w:left w:val="none" w:sz="0" w:space="0" w:color="auto"/>
                        <w:bottom w:val="none" w:sz="0" w:space="0" w:color="auto"/>
                        <w:right w:val="none" w:sz="0" w:space="0" w:color="auto"/>
                      </w:divBdr>
                      <w:divsChild>
                        <w:div w:id="1052996304">
                          <w:marLeft w:val="0"/>
                          <w:marRight w:val="0"/>
                          <w:marTop w:val="0"/>
                          <w:marBottom w:val="0"/>
                          <w:divBdr>
                            <w:top w:val="none" w:sz="0" w:space="0" w:color="auto"/>
                            <w:left w:val="none" w:sz="0" w:space="0" w:color="auto"/>
                            <w:bottom w:val="none" w:sz="0" w:space="0" w:color="auto"/>
                            <w:right w:val="none" w:sz="0" w:space="0" w:color="auto"/>
                          </w:divBdr>
                          <w:divsChild>
                            <w:div w:id="1682657294">
                              <w:marLeft w:val="0"/>
                              <w:marRight w:val="0"/>
                              <w:marTop w:val="0"/>
                              <w:marBottom w:val="0"/>
                              <w:divBdr>
                                <w:top w:val="none" w:sz="0" w:space="0" w:color="auto"/>
                                <w:left w:val="none" w:sz="0" w:space="0" w:color="auto"/>
                                <w:bottom w:val="none" w:sz="0" w:space="0" w:color="auto"/>
                                <w:right w:val="none" w:sz="0" w:space="0" w:color="auto"/>
                              </w:divBdr>
                            </w:div>
                            <w:div w:id="14041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6365">
                  <w:marLeft w:val="-420"/>
                  <w:marRight w:val="0"/>
                  <w:marTop w:val="0"/>
                  <w:marBottom w:val="0"/>
                  <w:divBdr>
                    <w:top w:val="none" w:sz="0" w:space="0" w:color="auto"/>
                    <w:left w:val="none" w:sz="0" w:space="0" w:color="auto"/>
                    <w:bottom w:val="none" w:sz="0" w:space="0" w:color="auto"/>
                    <w:right w:val="none" w:sz="0" w:space="0" w:color="auto"/>
                  </w:divBdr>
                  <w:divsChild>
                    <w:div w:id="1637561630">
                      <w:marLeft w:val="0"/>
                      <w:marRight w:val="0"/>
                      <w:marTop w:val="0"/>
                      <w:marBottom w:val="0"/>
                      <w:divBdr>
                        <w:top w:val="none" w:sz="0" w:space="0" w:color="auto"/>
                        <w:left w:val="none" w:sz="0" w:space="0" w:color="auto"/>
                        <w:bottom w:val="none" w:sz="0" w:space="0" w:color="auto"/>
                        <w:right w:val="none" w:sz="0" w:space="0" w:color="auto"/>
                      </w:divBdr>
                      <w:divsChild>
                        <w:div w:id="450705905">
                          <w:marLeft w:val="0"/>
                          <w:marRight w:val="0"/>
                          <w:marTop w:val="0"/>
                          <w:marBottom w:val="0"/>
                          <w:divBdr>
                            <w:top w:val="none" w:sz="0" w:space="0" w:color="auto"/>
                            <w:left w:val="none" w:sz="0" w:space="0" w:color="auto"/>
                            <w:bottom w:val="none" w:sz="0" w:space="0" w:color="auto"/>
                            <w:right w:val="none" w:sz="0" w:space="0" w:color="auto"/>
                          </w:divBdr>
                          <w:divsChild>
                            <w:div w:id="1304387077">
                              <w:marLeft w:val="0"/>
                              <w:marRight w:val="0"/>
                              <w:marTop w:val="0"/>
                              <w:marBottom w:val="0"/>
                              <w:divBdr>
                                <w:top w:val="none" w:sz="0" w:space="0" w:color="auto"/>
                                <w:left w:val="none" w:sz="0" w:space="0" w:color="auto"/>
                                <w:bottom w:val="none" w:sz="0" w:space="0" w:color="auto"/>
                                <w:right w:val="none" w:sz="0" w:space="0" w:color="auto"/>
                              </w:divBdr>
                            </w:div>
                            <w:div w:id="4342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7168">
                  <w:marLeft w:val="-420"/>
                  <w:marRight w:val="0"/>
                  <w:marTop w:val="0"/>
                  <w:marBottom w:val="0"/>
                  <w:divBdr>
                    <w:top w:val="none" w:sz="0" w:space="0" w:color="auto"/>
                    <w:left w:val="none" w:sz="0" w:space="0" w:color="auto"/>
                    <w:bottom w:val="none" w:sz="0" w:space="0" w:color="auto"/>
                    <w:right w:val="none" w:sz="0" w:space="0" w:color="auto"/>
                  </w:divBdr>
                  <w:divsChild>
                    <w:div w:id="453790407">
                      <w:marLeft w:val="0"/>
                      <w:marRight w:val="0"/>
                      <w:marTop w:val="0"/>
                      <w:marBottom w:val="0"/>
                      <w:divBdr>
                        <w:top w:val="none" w:sz="0" w:space="0" w:color="auto"/>
                        <w:left w:val="none" w:sz="0" w:space="0" w:color="auto"/>
                        <w:bottom w:val="none" w:sz="0" w:space="0" w:color="auto"/>
                        <w:right w:val="none" w:sz="0" w:space="0" w:color="auto"/>
                      </w:divBdr>
                      <w:divsChild>
                        <w:div w:id="1654679273">
                          <w:marLeft w:val="0"/>
                          <w:marRight w:val="0"/>
                          <w:marTop w:val="0"/>
                          <w:marBottom w:val="0"/>
                          <w:divBdr>
                            <w:top w:val="none" w:sz="0" w:space="0" w:color="auto"/>
                            <w:left w:val="none" w:sz="0" w:space="0" w:color="auto"/>
                            <w:bottom w:val="none" w:sz="0" w:space="0" w:color="auto"/>
                            <w:right w:val="none" w:sz="0" w:space="0" w:color="auto"/>
                          </w:divBdr>
                          <w:divsChild>
                            <w:div w:id="614562432">
                              <w:marLeft w:val="0"/>
                              <w:marRight w:val="0"/>
                              <w:marTop w:val="0"/>
                              <w:marBottom w:val="0"/>
                              <w:divBdr>
                                <w:top w:val="none" w:sz="0" w:space="0" w:color="auto"/>
                                <w:left w:val="none" w:sz="0" w:space="0" w:color="auto"/>
                                <w:bottom w:val="none" w:sz="0" w:space="0" w:color="auto"/>
                                <w:right w:val="none" w:sz="0" w:space="0" w:color="auto"/>
                              </w:divBdr>
                            </w:div>
                            <w:div w:id="9300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50171">
          <w:marLeft w:val="0"/>
          <w:marRight w:val="0"/>
          <w:marTop w:val="0"/>
          <w:marBottom w:val="0"/>
          <w:divBdr>
            <w:top w:val="none" w:sz="0" w:space="0" w:color="auto"/>
            <w:left w:val="none" w:sz="0" w:space="0" w:color="auto"/>
            <w:bottom w:val="none" w:sz="0" w:space="0" w:color="auto"/>
            <w:right w:val="none" w:sz="0" w:space="0" w:color="auto"/>
          </w:divBdr>
          <w:divsChild>
            <w:div w:id="877276029">
              <w:marLeft w:val="0"/>
              <w:marRight w:val="0"/>
              <w:marTop w:val="0"/>
              <w:marBottom w:val="0"/>
              <w:divBdr>
                <w:top w:val="none" w:sz="0" w:space="0" w:color="auto"/>
                <w:left w:val="none" w:sz="0" w:space="0" w:color="auto"/>
                <w:bottom w:val="none" w:sz="0" w:space="0" w:color="auto"/>
                <w:right w:val="none" w:sz="0" w:space="0" w:color="auto"/>
              </w:divBdr>
              <w:divsChild>
                <w:div w:id="119642774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430246049">
      <w:bodyDiv w:val="1"/>
      <w:marLeft w:val="0"/>
      <w:marRight w:val="0"/>
      <w:marTop w:val="0"/>
      <w:marBottom w:val="0"/>
      <w:divBdr>
        <w:top w:val="none" w:sz="0" w:space="0" w:color="auto"/>
        <w:left w:val="none" w:sz="0" w:space="0" w:color="auto"/>
        <w:bottom w:val="none" w:sz="0" w:space="0" w:color="auto"/>
        <w:right w:val="none" w:sz="0" w:space="0" w:color="auto"/>
      </w:divBdr>
      <w:divsChild>
        <w:div w:id="127014355">
          <w:marLeft w:val="245"/>
          <w:marRight w:val="0"/>
          <w:marTop w:val="0"/>
          <w:marBottom w:val="0"/>
          <w:divBdr>
            <w:top w:val="none" w:sz="0" w:space="0" w:color="auto"/>
            <w:left w:val="none" w:sz="0" w:space="0" w:color="auto"/>
            <w:bottom w:val="none" w:sz="0" w:space="0" w:color="auto"/>
            <w:right w:val="none" w:sz="0" w:space="0" w:color="auto"/>
          </w:divBdr>
        </w:div>
        <w:div w:id="283924437">
          <w:marLeft w:val="245"/>
          <w:marRight w:val="0"/>
          <w:marTop w:val="0"/>
          <w:marBottom w:val="0"/>
          <w:divBdr>
            <w:top w:val="none" w:sz="0" w:space="0" w:color="auto"/>
            <w:left w:val="none" w:sz="0" w:space="0" w:color="auto"/>
            <w:bottom w:val="none" w:sz="0" w:space="0" w:color="auto"/>
            <w:right w:val="none" w:sz="0" w:space="0" w:color="auto"/>
          </w:divBdr>
        </w:div>
        <w:div w:id="988289834">
          <w:marLeft w:val="245"/>
          <w:marRight w:val="0"/>
          <w:marTop w:val="0"/>
          <w:marBottom w:val="0"/>
          <w:divBdr>
            <w:top w:val="none" w:sz="0" w:space="0" w:color="auto"/>
            <w:left w:val="none" w:sz="0" w:space="0" w:color="auto"/>
            <w:bottom w:val="none" w:sz="0" w:space="0" w:color="auto"/>
            <w:right w:val="none" w:sz="0" w:space="0" w:color="auto"/>
          </w:divBdr>
        </w:div>
        <w:div w:id="1237201453">
          <w:marLeft w:val="245"/>
          <w:marRight w:val="0"/>
          <w:marTop w:val="0"/>
          <w:marBottom w:val="0"/>
          <w:divBdr>
            <w:top w:val="none" w:sz="0" w:space="0" w:color="auto"/>
            <w:left w:val="none" w:sz="0" w:space="0" w:color="auto"/>
            <w:bottom w:val="none" w:sz="0" w:space="0" w:color="auto"/>
            <w:right w:val="none" w:sz="0" w:space="0" w:color="auto"/>
          </w:divBdr>
        </w:div>
        <w:div w:id="1609846713">
          <w:marLeft w:val="245"/>
          <w:marRight w:val="0"/>
          <w:marTop w:val="0"/>
          <w:marBottom w:val="0"/>
          <w:divBdr>
            <w:top w:val="none" w:sz="0" w:space="0" w:color="auto"/>
            <w:left w:val="none" w:sz="0" w:space="0" w:color="auto"/>
            <w:bottom w:val="none" w:sz="0" w:space="0" w:color="auto"/>
            <w:right w:val="none" w:sz="0" w:space="0" w:color="auto"/>
          </w:divBdr>
        </w:div>
        <w:div w:id="1764836859">
          <w:marLeft w:val="245"/>
          <w:marRight w:val="0"/>
          <w:marTop w:val="0"/>
          <w:marBottom w:val="0"/>
          <w:divBdr>
            <w:top w:val="none" w:sz="0" w:space="0" w:color="auto"/>
            <w:left w:val="none" w:sz="0" w:space="0" w:color="auto"/>
            <w:bottom w:val="none" w:sz="0" w:space="0" w:color="auto"/>
            <w:right w:val="none" w:sz="0" w:space="0" w:color="auto"/>
          </w:divBdr>
        </w:div>
        <w:div w:id="1944455870">
          <w:marLeft w:val="245"/>
          <w:marRight w:val="0"/>
          <w:marTop w:val="0"/>
          <w:marBottom w:val="0"/>
          <w:divBdr>
            <w:top w:val="none" w:sz="0" w:space="0" w:color="auto"/>
            <w:left w:val="none" w:sz="0" w:space="0" w:color="auto"/>
            <w:bottom w:val="none" w:sz="0" w:space="0" w:color="auto"/>
            <w:right w:val="none" w:sz="0" w:space="0" w:color="auto"/>
          </w:divBdr>
        </w:div>
        <w:div w:id="2051296249">
          <w:marLeft w:val="245"/>
          <w:marRight w:val="0"/>
          <w:marTop w:val="0"/>
          <w:marBottom w:val="0"/>
          <w:divBdr>
            <w:top w:val="none" w:sz="0" w:space="0" w:color="auto"/>
            <w:left w:val="none" w:sz="0" w:space="0" w:color="auto"/>
            <w:bottom w:val="none" w:sz="0" w:space="0" w:color="auto"/>
            <w:right w:val="none" w:sz="0" w:space="0" w:color="auto"/>
          </w:divBdr>
        </w:div>
        <w:div w:id="2125147053">
          <w:marLeft w:val="245"/>
          <w:marRight w:val="0"/>
          <w:marTop w:val="0"/>
          <w:marBottom w:val="0"/>
          <w:divBdr>
            <w:top w:val="none" w:sz="0" w:space="0" w:color="auto"/>
            <w:left w:val="none" w:sz="0" w:space="0" w:color="auto"/>
            <w:bottom w:val="none" w:sz="0" w:space="0" w:color="auto"/>
            <w:right w:val="none" w:sz="0" w:space="0" w:color="auto"/>
          </w:divBdr>
        </w:div>
      </w:divsChild>
    </w:div>
    <w:div w:id="476193363">
      <w:bodyDiv w:val="1"/>
      <w:marLeft w:val="0"/>
      <w:marRight w:val="0"/>
      <w:marTop w:val="0"/>
      <w:marBottom w:val="0"/>
      <w:divBdr>
        <w:top w:val="none" w:sz="0" w:space="0" w:color="auto"/>
        <w:left w:val="none" w:sz="0" w:space="0" w:color="auto"/>
        <w:bottom w:val="none" w:sz="0" w:space="0" w:color="auto"/>
        <w:right w:val="none" w:sz="0" w:space="0" w:color="auto"/>
      </w:divBdr>
    </w:div>
    <w:div w:id="556165513">
      <w:bodyDiv w:val="1"/>
      <w:marLeft w:val="0"/>
      <w:marRight w:val="0"/>
      <w:marTop w:val="0"/>
      <w:marBottom w:val="0"/>
      <w:divBdr>
        <w:top w:val="none" w:sz="0" w:space="0" w:color="auto"/>
        <w:left w:val="none" w:sz="0" w:space="0" w:color="auto"/>
        <w:bottom w:val="none" w:sz="0" w:space="0" w:color="auto"/>
        <w:right w:val="none" w:sz="0" w:space="0" w:color="auto"/>
      </w:divBdr>
      <w:divsChild>
        <w:div w:id="45448151">
          <w:marLeft w:val="288"/>
          <w:marRight w:val="0"/>
          <w:marTop w:val="200"/>
          <w:marBottom w:val="120"/>
          <w:divBdr>
            <w:top w:val="none" w:sz="0" w:space="0" w:color="auto"/>
            <w:left w:val="none" w:sz="0" w:space="0" w:color="auto"/>
            <w:bottom w:val="none" w:sz="0" w:space="0" w:color="auto"/>
            <w:right w:val="none" w:sz="0" w:space="0" w:color="auto"/>
          </w:divBdr>
        </w:div>
        <w:div w:id="860509867">
          <w:marLeft w:val="288"/>
          <w:marRight w:val="0"/>
          <w:marTop w:val="200"/>
          <w:marBottom w:val="120"/>
          <w:divBdr>
            <w:top w:val="none" w:sz="0" w:space="0" w:color="auto"/>
            <w:left w:val="none" w:sz="0" w:space="0" w:color="auto"/>
            <w:bottom w:val="none" w:sz="0" w:space="0" w:color="auto"/>
            <w:right w:val="none" w:sz="0" w:space="0" w:color="auto"/>
          </w:divBdr>
        </w:div>
        <w:div w:id="1114252192">
          <w:marLeft w:val="288"/>
          <w:marRight w:val="0"/>
          <w:marTop w:val="200"/>
          <w:marBottom w:val="120"/>
          <w:divBdr>
            <w:top w:val="none" w:sz="0" w:space="0" w:color="auto"/>
            <w:left w:val="none" w:sz="0" w:space="0" w:color="auto"/>
            <w:bottom w:val="none" w:sz="0" w:space="0" w:color="auto"/>
            <w:right w:val="none" w:sz="0" w:space="0" w:color="auto"/>
          </w:divBdr>
        </w:div>
        <w:div w:id="1724064811">
          <w:marLeft w:val="288"/>
          <w:marRight w:val="0"/>
          <w:marTop w:val="200"/>
          <w:marBottom w:val="120"/>
          <w:divBdr>
            <w:top w:val="none" w:sz="0" w:space="0" w:color="auto"/>
            <w:left w:val="none" w:sz="0" w:space="0" w:color="auto"/>
            <w:bottom w:val="none" w:sz="0" w:space="0" w:color="auto"/>
            <w:right w:val="none" w:sz="0" w:space="0" w:color="auto"/>
          </w:divBdr>
        </w:div>
        <w:div w:id="1975406624">
          <w:marLeft w:val="288"/>
          <w:marRight w:val="0"/>
          <w:marTop w:val="200"/>
          <w:marBottom w:val="120"/>
          <w:divBdr>
            <w:top w:val="none" w:sz="0" w:space="0" w:color="auto"/>
            <w:left w:val="none" w:sz="0" w:space="0" w:color="auto"/>
            <w:bottom w:val="none" w:sz="0" w:space="0" w:color="auto"/>
            <w:right w:val="none" w:sz="0" w:space="0" w:color="auto"/>
          </w:divBdr>
        </w:div>
      </w:divsChild>
    </w:div>
    <w:div w:id="619413176">
      <w:bodyDiv w:val="1"/>
      <w:marLeft w:val="0"/>
      <w:marRight w:val="0"/>
      <w:marTop w:val="0"/>
      <w:marBottom w:val="0"/>
      <w:divBdr>
        <w:top w:val="none" w:sz="0" w:space="0" w:color="auto"/>
        <w:left w:val="none" w:sz="0" w:space="0" w:color="auto"/>
        <w:bottom w:val="none" w:sz="0" w:space="0" w:color="auto"/>
        <w:right w:val="none" w:sz="0" w:space="0" w:color="auto"/>
      </w:divBdr>
    </w:div>
    <w:div w:id="619997278">
      <w:bodyDiv w:val="1"/>
      <w:marLeft w:val="0"/>
      <w:marRight w:val="0"/>
      <w:marTop w:val="0"/>
      <w:marBottom w:val="0"/>
      <w:divBdr>
        <w:top w:val="none" w:sz="0" w:space="0" w:color="auto"/>
        <w:left w:val="none" w:sz="0" w:space="0" w:color="auto"/>
        <w:bottom w:val="none" w:sz="0" w:space="0" w:color="auto"/>
        <w:right w:val="none" w:sz="0" w:space="0" w:color="auto"/>
      </w:divBdr>
      <w:divsChild>
        <w:div w:id="141047906">
          <w:marLeft w:val="245"/>
          <w:marRight w:val="0"/>
          <w:marTop w:val="0"/>
          <w:marBottom w:val="0"/>
          <w:divBdr>
            <w:top w:val="none" w:sz="0" w:space="0" w:color="auto"/>
            <w:left w:val="none" w:sz="0" w:space="0" w:color="auto"/>
            <w:bottom w:val="none" w:sz="0" w:space="0" w:color="auto"/>
            <w:right w:val="none" w:sz="0" w:space="0" w:color="auto"/>
          </w:divBdr>
        </w:div>
        <w:div w:id="382870206">
          <w:marLeft w:val="245"/>
          <w:marRight w:val="0"/>
          <w:marTop w:val="0"/>
          <w:marBottom w:val="0"/>
          <w:divBdr>
            <w:top w:val="none" w:sz="0" w:space="0" w:color="auto"/>
            <w:left w:val="none" w:sz="0" w:space="0" w:color="auto"/>
            <w:bottom w:val="none" w:sz="0" w:space="0" w:color="auto"/>
            <w:right w:val="none" w:sz="0" w:space="0" w:color="auto"/>
          </w:divBdr>
        </w:div>
        <w:div w:id="396780660">
          <w:marLeft w:val="245"/>
          <w:marRight w:val="0"/>
          <w:marTop w:val="0"/>
          <w:marBottom w:val="0"/>
          <w:divBdr>
            <w:top w:val="none" w:sz="0" w:space="0" w:color="auto"/>
            <w:left w:val="none" w:sz="0" w:space="0" w:color="auto"/>
            <w:bottom w:val="none" w:sz="0" w:space="0" w:color="auto"/>
            <w:right w:val="none" w:sz="0" w:space="0" w:color="auto"/>
          </w:divBdr>
        </w:div>
        <w:div w:id="483745493">
          <w:marLeft w:val="245"/>
          <w:marRight w:val="0"/>
          <w:marTop w:val="0"/>
          <w:marBottom w:val="0"/>
          <w:divBdr>
            <w:top w:val="none" w:sz="0" w:space="0" w:color="auto"/>
            <w:left w:val="none" w:sz="0" w:space="0" w:color="auto"/>
            <w:bottom w:val="none" w:sz="0" w:space="0" w:color="auto"/>
            <w:right w:val="none" w:sz="0" w:space="0" w:color="auto"/>
          </w:divBdr>
        </w:div>
        <w:div w:id="578907558">
          <w:marLeft w:val="245"/>
          <w:marRight w:val="0"/>
          <w:marTop w:val="0"/>
          <w:marBottom w:val="0"/>
          <w:divBdr>
            <w:top w:val="none" w:sz="0" w:space="0" w:color="auto"/>
            <w:left w:val="none" w:sz="0" w:space="0" w:color="auto"/>
            <w:bottom w:val="none" w:sz="0" w:space="0" w:color="auto"/>
            <w:right w:val="none" w:sz="0" w:space="0" w:color="auto"/>
          </w:divBdr>
        </w:div>
        <w:div w:id="638461390">
          <w:marLeft w:val="245"/>
          <w:marRight w:val="0"/>
          <w:marTop w:val="0"/>
          <w:marBottom w:val="0"/>
          <w:divBdr>
            <w:top w:val="none" w:sz="0" w:space="0" w:color="auto"/>
            <w:left w:val="none" w:sz="0" w:space="0" w:color="auto"/>
            <w:bottom w:val="none" w:sz="0" w:space="0" w:color="auto"/>
            <w:right w:val="none" w:sz="0" w:space="0" w:color="auto"/>
          </w:divBdr>
        </w:div>
        <w:div w:id="901717710">
          <w:marLeft w:val="245"/>
          <w:marRight w:val="0"/>
          <w:marTop w:val="0"/>
          <w:marBottom w:val="0"/>
          <w:divBdr>
            <w:top w:val="none" w:sz="0" w:space="0" w:color="auto"/>
            <w:left w:val="none" w:sz="0" w:space="0" w:color="auto"/>
            <w:bottom w:val="none" w:sz="0" w:space="0" w:color="auto"/>
            <w:right w:val="none" w:sz="0" w:space="0" w:color="auto"/>
          </w:divBdr>
        </w:div>
        <w:div w:id="1232274814">
          <w:marLeft w:val="245"/>
          <w:marRight w:val="0"/>
          <w:marTop w:val="0"/>
          <w:marBottom w:val="0"/>
          <w:divBdr>
            <w:top w:val="none" w:sz="0" w:space="0" w:color="auto"/>
            <w:left w:val="none" w:sz="0" w:space="0" w:color="auto"/>
            <w:bottom w:val="none" w:sz="0" w:space="0" w:color="auto"/>
            <w:right w:val="none" w:sz="0" w:space="0" w:color="auto"/>
          </w:divBdr>
        </w:div>
        <w:div w:id="1652560679">
          <w:marLeft w:val="245"/>
          <w:marRight w:val="0"/>
          <w:marTop w:val="0"/>
          <w:marBottom w:val="0"/>
          <w:divBdr>
            <w:top w:val="none" w:sz="0" w:space="0" w:color="auto"/>
            <w:left w:val="none" w:sz="0" w:space="0" w:color="auto"/>
            <w:bottom w:val="none" w:sz="0" w:space="0" w:color="auto"/>
            <w:right w:val="none" w:sz="0" w:space="0" w:color="auto"/>
          </w:divBdr>
        </w:div>
        <w:div w:id="2065903208">
          <w:marLeft w:val="245"/>
          <w:marRight w:val="0"/>
          <w:marTop w:val="0"/>
          <w:marBottom w:val="0"/>
          <w:divBdr>
            <w:top w:val="none" w:sz="0" w:space="0" w:color="auto"/>
            <w:left w:val="none" w:sz="0" w:space="0" w:color="auto"/>
            <w:bottom w:val="none" w:sz="0" w:space="0" w:color="auto"/>
            <w:right w:val="none" w:sz="0" w:space="0" w:color="auto"/>
          </w:divBdr>
        </w:div>
      </w:divsChild>
    </w:div>
    <w:div w:id="639379346">
      <w:bodyDiv w:val="1"/>
      <w:marLeft w:val="0"/>
      <w:marRight w:val="0"/>
      <w:marTop w:val="0"/>
      <w:marBottom w:val="0"/>
      <w:divBdr>
        <w:top w:val="none" w:sz="0" w:space="0" w:color="auto"/>
        <w:left w:val="none" w:sz="0" w:space="0" w:color="auto"/>
        <w:bottom w:val="none" w:sz="0" w:space="0" w:color="auto"/>
        <w:right w:val="none" w:sz="0" w:space="0" w:color="auto"/>
      </w:divBdr>
    </w:div>
    <w:div w:id="762258802">
      <w:bodyDiv w:val="1"/>
      <w:marLeft w:val="0"/>
      <w:marRight w:val="0"/>
      <w:marTop w:val="0"/>
      <w:marBottom w:val="0"/>
      <w:divBdr>
        <w:top w:val="none" w:sz="0" w:space="0" w:color="auto"/>
        <w:left w:val="none" w:sz="0" w:space="0" w:color="auto"/>
        <w:bottom w:val="none" w:sz="0" w:space="0" w:color="auto"/>
        <w:right w:val="none" w:sz="0" w:space="0" w:color="auto"/>
      </w:divBdr>
      <w:divsChild>
        <w:div w:id="95055230">
          <w:marLeft w:val="446"/>
          <w:marRight w:val="0"/>
          <w:marTop w:val="0"/>
          <w:marBottom w:val="0"/>
          <w:divBdr>
            <w:top w:val="none" w:sz="0" w:space="0" w:color="auto"/>
            <w:left w:val="none" w:sz="0" w:space="0" w:color="auto"/>
            <w:bottom w:val="none" w:sz="0" w:space="0" w:color="auto"/>
            <w:right w:val="none" w:sz="0" w:space="0" w:color="auto"/>
          </w:divBdr>
        </w:div>
        <w:div w:id="466511778">
          <w:marLeft w:val="446"/>
          <w:marRight w:val="0"/>
          <w:marTop w:val="0"/>
          <w:marBottom w:val="0"/>
          <w:divBdr>
            <w:top w:val="none" w:sz="0" w:space="0" w:color="auto"/>
            <w:left w:val="none" w:sz="0" w:space="0" w:color="auto"/>
            <w:bottom w:val="none" w:sz="0" w:space="0" w:color="auto"/>
            <w:right w:val="none" w:sz="0" w:space="0" w:color="auto"/>
          </w:divBdr>
        </w:div>
        <w:div w:id="493179383">
          <w:marLeft w:val="446"/>
          <w:marRight w:val="0"/>
          <w:marTop w:val="0"/>
          <w:marBottom w:val="0"/>
          <w:divBdr>
            <w:top w:val="none" w:sz="0" w:space="0" w:color="auto"/>
            <w:left w:val="none" w:sz="0" w:space="0" w:color="auto"/>
            <w:bottom w:val="none" w:sz="0" w:space="0" w:color="auto"/>
            <w:right w:val="none" w:sz="0" w:space="0" w:color="auto"/>
          </w:divBdr>
        </w:div>
        <w:div w:id="1091317516">
          <w:marLeft w:val="446"/>
          <w:marRight w:val="0"/>
          <w:marTop w:val="0"/>
          <w:marBottom w:val="0"/>
          <w:divBdr>
            <w:top w:val="none" w:sz="0" w:space="0" w:color="auto"/>
            <w:left w:val="none" w:sz="0" w:space="0" w:color="auto"/>
            <w:bottom w:val="none" w:sz="0" w:space="0" w:color="auto"/>
            <w:right w:val="none" w:sz="0" w:space="0" w:color="auto"/>
          </w:divBdr>
        </w:div>
        <w:div w:id="1289437644">
          <w:marLeft w:val="446"/>
          <w:marRight w:val="0"/>
          <w:marTop w:val="0"/>
          <w:marBottom w:val="0"/>
          <w:divBdr>
            <w:top w:val="none" w:sz="0" w:space="0" w:color="auto"/>
            <w:left w:val="none" w:sz="0" w:space="0" w:color="auto"/>
            <w:bottom w:val="none" w:sz="0" w:space="0" w:color="auto"/>
            <w:right w:val="none" w:sz="0" w:space="0" w:color="auto"/>
          </w:divBdr>
        </w:div>
        <w:div w:id="1294171038">
          <w:marLeft w:val="446"/>
          <w:marRight w:val="0"/>
          <w:marTop w:val="0"/>
          <w:marBottom w:val="0"/>
          <w:divBdr>
            <w:top w:val="none" w:sz="0" w:space="0" w:color="auto"/>
            <w:left w:val="none" w:sz="0" w:space="0" w:color="auto"/>
            <w:bottom w:val="none" w:sz="0" w:space="0" w:color="auto"/>
            <w:right w:val="none" w:sz="0" w:space="0" w:color="auto"/>
          </w:divBdr>
        </w:div>
      </w:divsChild>
    </w:div>
    <w:div w:id="762453268">
      <w:bodyDiv w:val="1"/>
      <w:marLeft w:val="0"/>
      <w:marRight w:val="0"/>
      <w:marTop w:val="0"/>
      <w:marBottom w:val="0"/>
      <w:divBdr>
        <w:top w:val="none" w:sz="0" w:space="0" w:color="auto"/>
        <w:left w:val="none" w:sz="0" w:space="0" w:color="auto"/>
        <w:bottom w:val="none" w:sz="0" w:space="0" w:color="auto"/>
        <w:right w:val="none" w:sz="0" w:space="0" w:color="auto"/>
      </w:divBdr>
      <w:divsChild>
        <w:div w:id="82259790">
          <w:marLeft w:val="245"/>
          <w:marRight w:val="0"/>
          <w:marTop w:val="0"/>
          <w:marBottom w:val="0"/>
          <w:divBdr>
            <w:top w:val="none" w:sz="0" w:space="0" w:color="auto"/>
            <w:left w:val="none" w:sz="0" w:space="0" w:color="auto"/>
            <w:bottom w:val="none" w:sz="0" w:space="0" w:color="auto"/>
            <w:right w:val="none" w:sz="0" w:space="0" w:color="auto"/>
          </w:divBdr>
        </w:div>
        <w:div w:id="243028322">
          <w:marLeft w:val="245"/>
          <w:marRight w:val="0"/>
          <w:marTop w:val="0"/>
          <w:marBottom w:val="0"/>
          <w:divBdr>
            <w:top w:val="none" w:sz="0" w:space="0" w:color="auto"/>
            <w:left w:val="none" w:sz="0" w:space="0" w:color="auto"/>
            <w:bottom w:val="none" w:sz="0" w:space="0" w:color="auto"/>
            <w:right w:val="none" w:sz="0" w:space="0" w:color="auto"/>
          </w:divBdr>
        </w:div>
        <w:div w:id="506671379">
          <w:marLeft w:val="245"/>
          <w:marRight w:val="0"/>
          <w:marTop w:val="0"/>
          <w:marBottom w:val="0"/>
          <w:divBdr>
            <w:top w:val="none" w:sz="0" w:space="0" w:color="auto"/>
            <w:left w:val="none" w:sz="0" w:space="0" w:color="auto"/>
            <w:bottom w:val="none" w:sz="0" w:space="0" w:color="auto"/>
            <w:right w:val="none" w:sz="0" w:space="0" w:color="auto"/>
          </w:divBdr>
        </w:div>
        <w:div w:id="662396979">
          <w:marLeft w:val="245"/>
          <w:marRight w:val="0"/>
          <w:marTop w:val="0"/>
          <w:marBottom w:val="0"/>
          <w:divBdr>
            <w:top w:val="none" w:sz="0" w:space="0" w:color="auto"/>
            <w:left w:val="none" w:sz="0" w:space="0" w:color="auto"/>
            <w:bottom w:val="none" w:sz="0" w:space="0" w:color="auto"/>
            <w:right w:val="none" w:sz="0" w:space="0" w:color="auto"/>
          </w:divBdr>
        </w:div>
        <w:div w:id="685441637">
          <w:marLeft w:val="245"/>
          <w:marRight w:val="0"/>
          <w:marTop w:val="0"/>
          <w:marBottom w:val="0"/>
          <w:divBdr>
            <w:top w:val="none" w:sz="0" w:space="0" w:color="auto"/>
            <w:left w:val="none" w:sz="0" w:space="0" w:color="auto"/>
            <w:bottom w:val="none" w:sz="0" w:space="0" w:color="auto"/>
            <w:right w:val="none" w:sz="0" w:space="0" w:color="auto"/>
          </w:divBdr>
        </w:div>
        <w:div w:id="800146220">
          <w:marLeft w:val="245"/>
          <w:marRight w:val="0"/>
          <w:marTop w:val="0"/>
          <w:marBottom w:val="0"/>
          <w:divBdr>
            <w:top w:val="none" w:sz="0" w:space="0" w:color="auto"/>
            <w:left w:val="none" w:sz="0" w:space="0" w:color="auto"/>
            <w:bottom w:val="none" w:sz="0" w:space="0" w:color="auto"/>
            <w:right w:val="none" w:sz="0" w:space="0" w:color="auto"/>
          </w:divBdr>
        </w:div>
        <w:div w:id="1198543033">
          <w:marLeft w:val="245"/>
          <w:marRight w:val="0"/>
          <w:marTop w:val="0"/>
          <w:marBottom w:val="0"/>
          <w:divBdr>
            <w:top w:val="none" w:sz="0" w:space="0" w:color="auto"/>
            <w:left w:val="none" w:sz="0" w:space="0" w:color="auto"/>
            <w:bottom w:val="none" w:sz="0" w:space="0" w:color="auto"/>
            <w:right w:val="none" w:sz="0" w:space="0" w:color="auto"/>
          </w:divBdr>
        </w:div>
        <w:div w:id="1215124077">
          <w:marLeft w:val="245"/>
          <w:marRight w:val="0"/>
          <w:marTop w:val="0"/>
          <w:marBottom w:val="0"/>
          <w:divBdr>
            <w:top w:val="none" w:sz="0" w:space="0" w:color="auto"/>
            <w:left w:val="none" w:sz="0" w:space="0" w:color="auto"/>
            <w:bottom w:val="none" w:sz="0" w:space="0" w:color="auto"/>
            <w:right w:val="none" w:sz="0" w:space="0" w:color="auto"/>
          </w:divBdr>
        </w:div>
        <w:div w:id="1620451869">
          <w:marLeft w:val="245"/>
          <w:marRight w:val="0"/>
          <w:marTop w:val="0"/>
          <w:marBottom w:val="0"/>
          <w:divBdr>
            <w:top w:val="none" w:sz="0" w:space="0" w:color="auto"/>
            <w:left w:val="none" w:sz="0" w:space="0" w:color="auto"/>
            <w:bottom w:val="none" w:sz="0" w:space="0" w:color="auto"/>
            <w:right w:val="none" w:sz="0" w:space="0" w:color="auto"/>
          </w:divBdr>
        </w:div>
        <w:div w:id="1994067184">
          <w:marLeft w:val="245"/>
          <w:marRight w:val="0"/>
          <w:marTop w:val="0"/>
          <w:marBottom w:val="0"/>
          <w:divBdr>
            <w:top w:val="none" w:sz="0" w:space="0" w:color="auto"/>
            <w:left w:val="none" w:sz="0" w:space="0" w:color="auto"/>
            <w:bottom w:val="none" w:sz="0" w:space="0" w:color="auto"/>
            <w:right w:val="none" w:sz="0" w:space="0" w:color="auto"/>
          </w:divBdr>
        </w:div>
      </w:divsChild>
    </w:div>
    <w:div w:id="908883566">
      <w:bodyDiv w:val="1"/>
      <w:marLeft w:val="0"/>
      <w:marRight w:val="0"/>
      <w:marTop w:val="0"/>
      <w:marBottom w:val="0"/>
      <w:divBdr>
        <w:top w:val="none" w:sz="0" w:space="0" w:color="auto"/>
        <w:left w:val="none" w:sz="0" w:space="0" w:color="auto"/>
        <w:bottom w:val="none" w:sz="0" w:space="0" w:color="auto"/>
        <w:right w:val="none" w:sz="0" w:space="0" w:color="auto"/>
      </w:divBdr>
    </w:div>
    <w:div w:id="930359896">
      <w:bodyDiv w:val="1"/>
      <w:marLeft w:val="0"/>
      <w:marRight w:val="0"/>
      <w:marTop w:val="0"/>
      <w:marBottom w:val="0"/>
      <w:divBdr>
        <w:top w:val="none" w:sz="0" w:space="0" w:color="auto"/>
        <w:left w:val="none" w:sz="0" w:space="0" w:color="auto"/>
        <w:bottom w:val="none" w:sz="0" w:space="0" w:color="auto"/>
        <w:right w:val="none" w:sz="0" w:space="0" w:color="auto"/>
      </w:divBdr>
      <w:divsChild>
        <w:div w:id="257450469">
          <w:marLeft w:val="0"/>
          <w:marRight w:val="0"/>
          <w:marTop w:val="0"/>
          <w:marBottom w:val="0"/>
          <w:divBdr>
            <w:top w:val="none" w:sz="0" w:space="0" w:color="auto"/>
            <w:left w:val="none" w:sz="0" w:space="0" w:color="auto"/>
            <w:bottom w:val="none" w:sz="0" w:space="0" w:color="auto"/>
            <w:right w:val="none" w:sz="0" w:space="0" w:color="auto"/>
          </w:divBdr>
        </w:div>
      </w:divsChild>
    </w:div>
    <w:div w:id="944508256">
      <w:bodyDiv w:val="1"/>
      <w:marLeft w:val="0"/>
      <w:marRight w:val="0"/>
      <w:marTop w:val="0"/>
      <w:marBottom w:val="0"/>
      <w:divBdr>
        <w:top w:val="none" w:sz="0" w:space="0" w:color="auto"/>
        <w:left w:val="none" w:sz="0" w:space="0" w:color="auto"/>
        <w:bottom w:val="none" w:sz="0" w:space="0" w:color="auto"/>
        <w:right w:val="none" w:sz="0" w:space="0" w:color="auto"/>
      </w:divBdr>
    </w:div>
    <w:div w:id="1028339848">
      <w:bodyDiv w:val="1"/>
      <w:marLeft w:val="0"/>
      <w:marRight w:val="0"/>
      <w:marTop w:val="0"/>
      <w:marBottom w:val="0"/>
      <w:divBdr>
        <w:top w:val="none" w:sz="0" w:space="0" w:color="auto"/>
        <w:left w:val="none" w:sz="0" w:space="0" w:color="auto"/>
        <w:bottom w:val="none" w:sz="0" w:space="0" w:color="auto"/>
        <w:right w:val="none" w:sz="0" w:space="0" w:color="auto"/>
      </w:divBdr>
    </w:div>
    <w:div w:id="1035084841">
      <w:bodyDiv w:val="1"/>
      <w:marLeft w:val="0"/>
      <w:marRight w:val="0"/>
      <w:marTop w:val="0"/>
      <w:marBottom w:val="0"/>
      <w:divBdr>
        <w:top w:val="none" w:sz="0" w:space="0" w:color="auto"/>
        <w:left w:val="none" w:sz="0" w:space="0" w:color="auto"/>
        <w:bottom w:val="none" w:sz="0" w:space="0" w:color="auto"/>
        <w:right w:val="none" w:sz="0" w:space="0" w:color="auto"/>
      </w:divBdr>
    </w:div>
    <w:div w:id="1059012414">
      <w:bodyDiv w:val="1"/>
      <w:marLeft w:val="0"/>
      <w:marRight w:val="0"/>
      <w:marTop w:val="0"/>
      <w:marBottom w:val="0"/>
      <w:divBdr>
        <w:top w:val="none" w:sz="0" w:space="0" w:color="auto"/>
        <w:left w:val="none" w:sz="0" w:space="0" w:color="auto"/>
        <w:bottom w:val="none" w:sz="0" w:space="0" w:color="auto"/>
        <w:right w:val="none" w:sz="0" w:space="0" w:color="auto"/>
      </w:divBdr>
    </w:div>
    <w:div w:id="1082601075">
      <w:bodyDiv w:val="1"/>
      <w:marLeft w:val="0"/>
      <w:marRight w:val="0"/>
      <w:marTop w:val="0"/>
      <w:marBottom w:val="0"/>
      <w:divBdr>
        <w:top w:val="none" w:sz="0" w:space="0" w:color="auto"/>
        <w:left w:val="none" w:sz="0" w:space="0" w:color="auto"/>
        <w:bottom w:val="none" w:sz="0" w:space="0" w:color="auto"/>
        <w:right w:val="none" w:sz="0" w:space="0" w:color="auto"/>
      </w:divBdr>
    </w:div>
    <w:div w:id="1113750653">
      <w:bodyDiv w:val="1"/>
      <w:marLeft w:val="0"/>
      <w:marRight w:val="0"/>
      <w:marTop w:val="0"/>
      <w:marBottom w:val="0"/>
      <w:divBdr>
        <w:top w:val="none" w:sz="0" w:space="0" w:color="auto"/>
        <w:left w:val="none" w:sz="0" w:space="0" w:color="auto"/>
        <w:bottom w:val="none" w:sz="0" w:space="0" w:color="auto"/>
        <w:right w:val="none" w:sz="0" w:space="0" w:color="auto"/>
      </w:divBdr>
      <w:divsChild>
        <w:div w:id="97796629">
          <w:marLeft w:val="245"/>
          <w:marRight w:val="0"/>
          <w:marTop w:val="0"/>
          <w:marBottom w:val="0"/>
          <w:divBdr>
            <w:top w:val="none" w:sz="0" w:space="0" w:color="auto"/>
            <w:left w:val="none" w:sz="0" w:space="0" w:color="auto"/>
            <w:bottom w:val="none" w:sz="0" w:space="0" w:color="auto"/>
            <w:right w:val="none" w:sz="0" w:space="0" w:color="auto"/>
          </w:divBdr>
        </w:div>
        <w:div w:id="189609126">
          <w:marLeft w:val="245"/>
          <w:marRight w:val="0"/>
          <w:marTop w:val="0"/>
          <w:marBottom w:val="0"/>
          <w:divBdr>
            <w:top w:val="none" w:sz="0" w:space="0" w:color="auto"/>
            <w:left w:val="none" w:sz="0" w:space="0" w:color="auto"/>
            <w:bottom w:val="none" w:sz="0" w:space="0" w:color="auto"/>
            <w:right w:val="none" w:sz="0" w:space="0" w:color="auto"/>
          </w:divBdr>
        </w:div>
        <w:div w:id="550844892">
          <w:marLeft w:val="245"/>
          <w:marRight w:val="0"/>
          <w:marTop w:val="0"/>
          <w:marBottom w:val="0"/>
          <w:divBdr>
            <w:top w:val="none" w:sz="0" w:space="0" w:color="auto"/>
            <w:left w:val="none" w:sz="0" w:space="0" w:color="auto"/>
            <w:bottom w:val="none" w:sz="0" w:space="0" w:color="auto"/>
            <w:right w:val="none" w:sz="0" w:space="0" w:color="auto"/>
          </w:divBdr>
        </w:div>
        <w:div w:id="1185172828">
          <w:marLeft w:val="245"/>
          <w:marRight w:val="0"/>
          <w:marTop w:val="0"/>
          <w:marBottom w:val="0"/>
          <w:divBdr>
            <w:top w:val="none" w:sz="0" w:space="0" w:color="auto"/>
            <w:left w:val="none" w:sz="0" w:space="0" w:color="auto"/>
            <w:bottom w:val="none" w:sz="0" w:space="0" w:color="auto"/>
            <w:right w:val="none" w:sz="0" w:space="0" w:color="auto"/>
          </w:divBdr>
        </w:div>
        <w:div w:id="1675837362">
          <w:marLeft w:val="245"/>
          <w:marRight w:val="0"/>
          <w:marTop w:val="0"/>
          <w:marBottom w:val="120"/>
          <w:divBdr>
            <w:top w:val="none" w:sz="0" w:space="0" w:color="auto"/>
            <w:left w:val="none" w:sz="0" w:space="0" w:color="auto"/>
            <w:bottom w:val="none" w:sz="0" w:space="0" w:color="auto"/>
            <w:right w:val="none" w:sz="0" w:space="0" w:color="auto"/>
          </w:divBdr>
        </w:div>
        <w:div w:id="1694958547">
          <w:marLeft w:val="245"/>
          <w:marRight w:val="0"/>
          <w:marTop w:val="0"/>
          <w:marBottom w:val="0"/>
          <w:divBdr>
            <w:top w:val="none" w:sz="0" w:space="0" w:color="auto"/>
            <w:left w:val="none" w:sz="0" w:space="0" w:color="auto"/>
            <w:bottom w:val="none" w:sz="0" w:space="0" w:color="auto"/>
            <w:right w:val="none" w:sz="0" w:space="0" w:color="auto"/>
          </w:divBdr>
        </w:div>
        <w:div w:id="1842624065">
          <w:marLeft w:val="245"/>
          <w:marRight w:val="0"/>
          <w:marTop w:val="0"/>
          <w:marBottom w:val="0"/>
          <w:divBdr>
            <w:top w:val="none" w:sz="0" w:space="0" w:color="auto"/>
            <w:left w:val="none" w:sz="0" w:space="0" w:color="auto"/>
            <w:bottom w:val="none" w:sz="0" w:space="0" w:color="auto"/>
            <w:right w:val="none" w:sz="0" w:space="0" w:color="auto"/>
          </w:divBdr>
        </w:div>
        <w:div w:id="1977680246">
          <w:marLeft w:val="245"/>
          <w:marRight w:val="0"/>
          <w:marTop w:val="0"/>
          <w:marBottom w:val="0"/>
          <w:divBdr>
            <w:top w:val="none" w:sz="0" w:space="0" w:color="auto"/>
            <w:left w:val="none" w:sz="0" w:space="0" w:color="auto"/>
            <w:bottom w:val="none" w:sz="0" w:space="0" w:color="auto"/>
            <w:right w:val="none" w:sz="0" w:space="0" w:color="auto"/>
          </w:divBdr>
        </w:div>
        <w:div w:id="2057511685">
          <w:marLeft w:val="245"/>
          <w:marRight w:val="0"/>
          <w:marTop w:val="0"/>
          <w:marBottom w:val="0"/>
          <w:divBdr>
            <w:top w:val="none" w:sz="0" w:space="0" w:color="auto"/>
            <w:left w:val="none" w:sz="0" w:space="0" w:color="auto"/>
            <w:bottom w:val="none" w:sz="0" w:space="0" w:color="auto"/>
            <w:right w:val="none" w:sz="0" w:space="0" w:color="auto"/>
          </w:divBdr>
        </w:div>
      </w:divsChild>
    </w:div>
    <w:div w:id="1135947463">
      <w:bodyDiv w:val="1"/>
      <w:marLeft w:val="0"/>
      <w:marRight w:val="0"/>
      <w:marTop w:val="0"/>
      <w:marBottom w:val="0"/>
      <w:divBdr>
        <w:top w:val="none" w:sz="0" w:space="0" w:color="auto"/>
        <w:left w:val="none" w:sz="0" w:space="0" w:color="auto"/>
        <w:bottom w:val="none" w:sz="0" w:space="0" w:color="auto"/>
        <w:right w:val="none" w:sz="0" w:space="0" w:color="auto"/>
      </w:divBdr>
      <w:divsChild>
        <w:div w:id="180558505">
          <w:marLeft w:val="0"/>
          <w:marRight w:val="0"/>
          <w:marTop w:val="0"/>
          <w:marBottom w:val="0"/>
          <w:divBdr>
            <w:top w:val="none" w:sz="0" w:space="0" w:color="auto"/>
            <w:left w:val="none" w:sz="0" w:space="0" w:color="auto"/>
            <w:bottom w:val="none" w:sz="0" w:space="0" w:color="auto"/>
            <w:right w:val="none" w:sz="0" w:space="0" w:color="auto"/>
          </w:divBdr>
          <w:divsChild>
            <w:div w:id="937522201">
              <w:marLeft w:val="0"/>
              <w:marRight w:val="0"/>
              <w:marTop w:val="0"/>
              <w:marBottom w:val="0"/>
              <w:divBdr>
                <w:top w:val="none" w:sz="0" w:space="0" w:color="auto"/>
                <w:left w:val="none" w:sz="0" w:space="0" w:color="auto"/>
                <w:bottom w:val="none" w:sz="0" w:space="0" w:color="auto"/>
                <w:right w:val="none" w:sz="0" w:space="0" w:color="auto"/>
              </w:divBdr>
              <w:divsChild>
                <w:div w:id="14538642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2288059">
          <w:marLeft w:val="0"/>
          <w:marRight w:val="0"/>
          <w:marTop w:val="0"/>
          <w:marBottom w:val="0"/>
          <w:divBdr>
            <w:top w:val="none" w:sz="0" w:space="0" w:color="auto"/>
            <w:left w:val="none" w:sz="0" w:space="0" w:color="auto"/>
            <w:bottom w:val="none" w:sz="0" w:space="0" w:color="auto"/>
            <w:right w:val="none" w:sz="0" w:space="0" w:color="auto"/>
          </w:divBdr>
          <w:divsChild>
            <w:div w:id="547837908">
              <w:marLeft w:val="0"/>
              <w:marRight w:val="0"/>
              <w:marTop w:val="0"/>
              <w:marBottom w:val="0"/>
              <w:divBdr>
                <w:top w:val="none" w:sz="0" w:space="0" w:color="auto"/>
                <w:left w:val="none" w:sz="0" w:space="0" w:color="auto"/>
                <w:bottom w:val="none" w:sz="0" w:space="0" w:color="auto"/>
                <w:right w:val="none" w:sz="0" w:space="0" w:color="auto"/>
              </w:divBdr>
              <w:divsChild>
                <w:div w:id="1069962518">
                  <w:marLeft w:val="-420"/>
                  <w:marRight w:val="0"/>
                  <w:marTop w:val="0"/>
                  <w:marBottom w:val="0"/>
                  <w:divBdr>
                    <w:top w:val="none" w:sz="0" w:space="0" w:color="auto"/>
                    <w:left w:val="none" w:sz="0" w:space="0" w:color="auto"/>
                    <w:bottom w:val="none" w:sz="0" w:space="0" w:color="auto"/>
                    <w:right w:val="none" w:sz="0" w:space="0" w:color="auto"/>
                  </w:divBdr>
                  <w:divsChild>
                    <w:div w:id="752162546">
                      <w:marLeft w:val="0"/>
                      <w:marRight w:val="0"/>
                      <w:marTop w:val="0"/>
                      <w:marBottom w:val="0"/>
                      <w:divBdr>
                        <w:top w:val="none" w:sz="0" w:space="0" w:color="auto"/>
                        <w:left w:val="none" w:sz="0" w:space="0" w:color="auto"/>
                        <w:bottom w:val="none" w:sz="0" w:space="0" w:color="auto"/>
                        <w:right w:val="none" w:sz="0" w:space="0" w:color="auto"/>
                      </w:divBdr>
                      <w:divsChild>
                        <w:div w:id="844127169">
                          <w:marLeft w:val="0"/>
                          <w:marRight w:val="0"/>
                          <w:marTop w:val="0"/>
                          <w:marBottom w:val="0"/>
                          <w:divBdr>
                            <w:top w:val="none" w:sz="0" w:space="0" w:color="auto"/>
                            <w:left w:val="none" w:sz="0" w:space="0" w:color="auto"/>
                            <w:bottom w:val="none" w:sz="0" w:space="0" w:color="auto"/>
                            <w:right w:val="none" w:sz="0" w:space="0" w:color="auto"/>
                          </w:divBdr>
                          <w:divsChild>
                            <w:div w:id="2144615874">
                              <w:marLeft w:val="0"/>
                              <w:marRight w:val="0"/>
                              <w:marTop w:val="0"/>
                              <w:marBottom w:val="0"/>
                              <w:divBdr>
                                <w:top w:val="none" w:sz="0" w:space="0" w:color="auto"/>
                                <w:left w:val="none" w:sz="0" w:space="0" w:color="auto"/>
                                <w:bottom w:val="none" w:sz="0" w:space="0" w:color="auto"/>
                                <w:right w:val="none" w:sz="0" w:space="0" w:color="auto"/>
                              </w:divBdr>
                            </w:div>
                            <w:div w:id="11883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2984">
                  <w:marLeft w:val="-420"/>
                  <w:marRight w:val="0"/>
                  <w:marTop w:val="0"/>
                  <w:marBottom w:val="0"/>
                  <w:divBdr>
                    <w:top w:val="none" w:sz="0" w:space="0" w:color="auto"/>
                    <w:left w:val="none" w:sz="0" w:space="0" w:color="auto"/>
                    <w:bottom w:val="none" w:sz="0" w:space="0" w:color="auto"/>
                    <w:right w:val="none" w:sz="0" w:space="0" w:color="auto"/>
                  </w:divBdr>
                  <w:divsChild>
                    <w:div w:id="1319383719">
                      <w:marLeft w:val="0"/>
                      <w:marRight w:val="0"/>
                      <w:marTop w:val="0"/>
                      <w:marBottom w:val="0"/>
                      <w:divBdr>
                        <w:top w:val="none" w:sz="0" w:space="0" w:color="auto"/>
                        <w:left w:val="none" w:sz="0" w:space="0" w:color="auto"/>
                        <w:bottom w:val="none" w:sz="0" w:space="0" w:color="auto"/>
                        <w:right w:val="none" w:sz="0" w:space="0" w:color="auto"/>
                      </w:divBdr>
                      <w:divsChild>
                        <w:div w:id="1526943311">
                          <w:marLeft w:val="0"/>
                          <w:marRight w:val="0"/>
                          <w:marTop w:val="0"/>
                          <w:marBottom w:val="0"/>
                          <w:divBdr>
                            <w:top w:val="none" w:sz="0" w:space="0" w:color="auto"/>
                            <w:left w:val="none" w:sz="0" w:space="0" w:color="auto"/>
                            <w:bottom w:val="none" w:sz="0" w:space="0" w:color="auto"/>
                            <w:right w:val="none" w:sz="0" w:space="0" w:color="auto"/>
                          </w:divBdr>
                          <w:divsChild>
                            <w:div w:id="1392971091">
                              <w:marLeft w:val="0"/>
                              <w:marRight w:val="0"/>
                              <w:marTop w:val="0"/>
                              <w:marBottom w:val="0"/>
                              <w:divBdr>
                                <w:top w:val="none" w:sz="0" w:space="0" w:color="auto"/>
                                <w:left w:val="none" w:sz="0" w:space="0" w:color="auto"/>
                                <w:bottom w:val="none" w:sz="0" w:space="0" w:color="auto"/>
                                <w:right w:val="none" w:sz="0" w:space="0" w:color="auto"/>
                              </w:divBdr>
                            </w:div>
                            <w:div w:id="6884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7552">
                  <w:marLeft w:val="-420"/>
                  <w:marRight w:val="0"/>
                  <w:marTop w:val="0"/>
                  <w:marBottom w:val="0"/>
                  <w:divBdr>
                    <w:top w:val="none" w:sz="0" w:space="0" w:color="auto"/>
                    <w:left w:val="none" w:sz="0" w:space="0" w:color="auto"/>
                    <w:bottom w:val="none" w:sz="0" w:space="0" w:color="auto"/>
                    <w:right w:val="none" w:sz="0" w:space="0" w:color="auto"/>
                  </w:divBdr>
                  <w:divsChild>
                    <w:div w:id="358705757">
                      <w:marLeft w:val="0"/>
                      <w:marRight w:val="0"/>
                      <w:marTop w:val="0"/>
                      <w:marBottom w:val="0"/>
                      <w:divBdr>
                        <w:top w:val="none" w:sz="0" w:space="0" w:color="auto"/>
                        <w:left w:val="none" w:sz="0" w:space="0" w:color="auto"/>
                        <w:bottom w:val="none" w:sz="0" w:space="0" w:color="auto"/>
                        <w:right w:val="none" w:sz="0" w:space="0" w:color="auto"/>
                      </w:divBdr>
                      <w:divsChild>
                        <w:div w:id="643657786">
                          <w:marLeft w:val="0"/>
                          <w:marRight w:val="0"/>
                          <w:marTop w:val="0"/>
                          <w:marBottom w:val="0"/>
                          <w:divBdr>
                            <w:top w:val="none" w:sz="0" w:space="0" w:color="auto"/>
                            <w:left w:val="none" w:sz="0" w:space="0" w:color="auto"/>
                            <w:bottom w:val="none" w:sz="0" w:space="0" w:color="auto"/>
                            <w:right w:val="none" w:sz="0" w:space="0" w:color="auto"/>
                          </w:divBdr>
                          <w:divsChild>
                            <w:div w:id="66461413">
                              <w:marLeft w:val="0"/>
                              <w:marRight w:val="0"/>
                              <w:marTop w:val="0"/>
                              <w:marBottom w:val="0"/>
                              <w:divBdr>
                                <w:top w:val="none" w:sz="0" w:space="0" w:color="auto"/>
                                <w:left w:val="none" w:sz="0" w:space="0" w:color="auto"/>
                                <w:bottom w:val="none" w:sz="0" w:space="0" w:color="auto"/>
                                <w:right w:val="none" w:sz="0" w:space="0" w:color="auto"/>
                              </w:divBdr>
                            </w:div>
                            <w:div w:id="10583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7515">
                  <w:marLeft w:val="-420"/>
                  <w:marRight w:val="0"/>
                  <w:marTop w:val="0"/>
                  <w:marBottom w:val="0"/>
                  <w:divBdr>
                    <w:top w:val="none" w:sz="0" w:space="0" w:color="auto"/>
                    <w:left w:val="none" w:sz="0" w:space="0" w:color="auto"/>
                    <w:bottom w:val="none" w:sz="0" w:space="0" w:color="auto"/>
                    <w:right w:val="none" w:sz="0" w:space="0" w:color="auto"/>
                  </w:divBdr>
                  <w:divsChild>
                    <w:div w:id="1485469043">
                      <w:marLeft w:val="0"/>
                      <w:marRight w:val="0"/>
                      <w:marTop w:val="0"/>
                      <w:marBottom w:val="0"/>
                      <w:divBdr>
                        <w:top w:val="none" w:sz="0" w:space="0" w:color="auto"/>
                        <w:left w:val="none" w:sz="0" w:space="0" w:color="auto"/>
                        <w:bottom w:val="none" w:sz="0" w:space="0" w:color="auto"/>
                        <w:right w:val="none" w:sz="0" w:space="0" w:color="auto"/>
                      </w:divBdr>
                      <w:divsChild>
                        <w:div w:id="13893671">
                          <w:marLeft w:val="0"/>
                          <w:marRight w:val="0"/>
                          <w:marTop w:val="0"/>
                          <w:marBottom w:val="0"/>
                          <w:divBdr>
                            <w:top w:val="none" w:sz="0" w:space="0" w:color="auto"/>
                            <w:left w:val="none" w:sz="0" w:space="0" w:color="auto"/>
                            <w:bottom w:val="none" w:sz="0" w:space="0" w:color="auto"/>
                            <w:right w:val="none" w:sz="0" w:space="0" w:color="auto"/>
                          </w:divBdr>
                          <w:divsChild>
                            <w:div w:id="1972980206">
                              <w:marLeft w:val="0"/>
                              <w:marRight w:val="0"/>
                              <w:marTop w:val="0"/>
                              <w:marBottom w:val="0"/>
                              <w:divBdr>
                                <w:top w:val="none" w:sz="0" w:space="0" w:color="auto"/>
                                <w:left w:val="none" w:sz="0" w:space="0" w:color="auto"/>
                                <w:bottom w:val="none" w:sz="0" w:space="0" w:color="auto"/>
                                <w:right w:val="none" w:sz="0" w:space="0" w:color="auto"/>
                              </w:divBdr>
                            </w:div>
                            <w:div w:id="11311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5495">
                  <w:marLeft w:val="-420"/>
                  <w:marRight w:val="0"/>
                  <w:marTop w:val="0"/>
                  <w:marBottom w:val="0"/>
                  <w:divBdr>
                    <w:top w:val="none" w:sz="0" w:space="0" w:color="auto"/>
                    <w:left w:val="none" w:sz="0" w:space="0" w:color="auto"/>
                    <w:bottom w:val="none" w:sz="0" w:space="0" w:color="auto"/>
                    <w:right w:val="none" w:sz="0" w:space="0" w:color="auto"/>
                  </w:divBdr>
                  <w:divsChild>
                    <w:div w:id="1930654276">
                      <w:marLeft w:val="0"/>
                      <w:marRight w:val="0"/>
                      <w:marTop w:val="0"/>
                      <w:marBottom w:val="0"/>
                      <w:divBdr>
                        <w:top w:val="none" w:sz="0" w:space="0" w:color="auto"/>
                        <w:left w:val="none" w:sz="0" w:space="0" w:color="auto"/>
                        <w:bottom w:val="none" w:sz="0" w:space="0" w:color="auto"/>
                        <w:right w:val="none" w:sz="0" w:space="0" w:color="auto"/>
                      </w:divBdr>
                      <w:divsChild>
                        <w:div w:id="61755978">
                          <w:marLeft w:val="0"/>
                          <w:marRight w:val="0"/>
                          <w:marTop w:val="0"/>
                          <w:marBottom w:val="0"/>
                          <w:divBdr>
                            <w:top w:val="none" w:sz="0" w:space="0" w:color="auto"/>
                            <w:left w:val="none" w:sz="0" w:space="0" w:color="auto"/>
                            <w:bottom w:val="none" w:sz="0" w:space="0" w:color="auto"/>
                            <w:right w:val="none" w:sz="0" w:space="0" w:color="auto"/>
                          </w:divBdr>
                          <w:divsChild>
                            <w:div w:id="318118930">
                              <w:marLeft w:val="0"/>
                              <w:marRight w:val="0"/>
                              <w:marTop w:val="0"/>
                              <w:marBottom w:val="0"/>
                              <w:divBdr>
                                <w:top w:val="none" w:sz="0" w:space="0" w:color="auto"/>
                                <w:left w:val="none" w:sz="0" w:space="0" w:color="auto"/>
                                <w:bottom w:val="none" w:sz="0" w:space="0" w:color="auto"/>
                                <w:right w:val="none" w:sz="0" w:space="0" w:color="auto"/>
                              </w:divBdr>
                            </w:div>
                            <w:div w:id="19379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48905">
                  <w:marLeft w:val="-420"/>
                  <w:marRight w:val="0"/>
                  <w:marTop w:val="0"/>
                  <w:marBottom w:val="0"/>
                  <w:divBdr>
                    <w:top w:val="none" w:sz="0" w:space="0" w:color="auto"/>
                    <w:left w:val="none" w:sz="0" w:space="0" w:color="auto"/>
                    <w:bottom w:val="none" w:sz="0" w:space="0" w:color="auto"/>
                    <w:right w:val="none" w:sz="0" w:space="0" w:color="auto"/>
                  </w:divBdr>
                  <w:divsChild>
                    <w:div w:id="105852240">
                      <w:marLeft w:val="0"/>
                      <w:marRight w:val="0"/>
                      <w:marTop w:val="0"/>
                      <w:marBottom w:val="0"/>
                      <w:divBdr>
                        <w:top w:val="none" w:sz="0" w:space="0" w:color="auto"/>
                        <w:left w:val="none" w:sz="0" w:space="0" w:color="auto"/>
                        <w:bottom w:val="none" w:sz="0" w:space="0" w:color="auto"/>
                        <w:right w:val="none" w:sz="0" w:space="0" w:color="auto"/>
                      </w:divBdr>
                      <w:divsChild>
                        <w:div w:id="251813925">
                          <w:marLeft w:val="0"/>
                          <w:marRight w:val="0"/>
                          <w:marTop w:val="0"/>
                          <w:marBottom w:val="0"/>
                          <w:divBdr>
                            <w:top w:val="none" w:sz="0" w:space="0" w:color="auto"/>
                            <w:left w:val="none" w:sz="0" w:space="0" w:color="auto"/>
                            <w:bottom w:val="none" w:sz="0" w:space="0" w:color="auto"/>
                            <w:right w:val="none" w:sz="0" w:space="0" w:color="auto"/>
                          </w:divBdr>
                          <w:divsChild>
                            <w:div w:id="967324419">
                              <w:marLeft w:val="0"/>
                              <w:marRight w:val="0"/>
                              <w:marTop w:val="0"/>
                              <w:marBottom w:val="0"/>
                              <w:divBdr>
                                <w:top w:val="none" w:sz="0" w:space="0" w:color="auto"/>
                                <w:left w:val="none" w:sz="0" w:space="0" w:color="auto"/>
                                <w:bottom w:val="none" w:sz="0" w:space="0" w:color="auto"/>
                                <w:right w:val="none" w:sz="0" w:space="0" w:color="auto"/>
                              </w:divBdr>
                            </w:div>
                            <w:div w:id="5182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946320">
          <w:marLeft w:val="0"/>
          <w:marRight w:val="0"/>
          <w:marTop w:val="0"/>
          <w:marBottom w:val="0"/>
          <w:divBdr>
            <w:top w:val="none" w:sz="0" w:space="0" w:color="auto"/>
            <w:left w:val="none" w:sz="0" w:space="0" w:color="auto"/>
            <w:bottom w:val="none" w:sz="0" w:space="0" w:color="auto"/>
            <w:right w:val="none" w:sz="0" w:space="0" w:color="auto"/>
          </w:divBdr>
          <w:divsChild>
            <w:div w:id="454254762">
              <w:marLeft w:val="0"/>
              <w:marRight w:val="0"/>
              <w:marTop w:val="0"/>
              <w:marBottom w:val="0"/>
              <w:divBdr>
                <w:top w:val="none" w:sz="0" w:space="0" w:color="auto"/>
                <w:left w:val="none" w:sz="0" w:space="0" w:color="auto"/>
                <w:bottom w:val="none" w:sz="0" w:space="0" w:color="auto"/>
                <w:right w:val="none" w:sz="0" w:space="0" w:color="auto"/>
              </w:divBdr>
              <w:divsChild>
                <w:div w:id="17101037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41341440">
      <w:bodyDiv w:val="1"/>
      <w:marLeft w:val="0"/>
      <w:marRight w:val="0"/>
      <w:marTop w:val="0"/>
      <w:marBottom w:val="0"/>
      <w:divBdr>
        <w:top w:val="none" w:sz="0" w:space="0" w:color="auto"/>
        <w:left w:val="none" w:sz="0" w:space="0" w:color="auto"/>
        <w:bottom w:val="none" w:sz="0" w:space="0" w:color="auto"/>
        <w:right w:val="none" w:sz="0" w:space="0" w:color="auto"/>
      </w:divBdr>
    </w:div>
    <w:div w:id="1283419045">
      <w:bodyDiv w:val="1"/>
      <w:marLeft w:val="0"/>
      <w:marRight w:val="0"/>
      <w:marTop w:val="0"/>
      <w:marBottom w:val="0"/>
      <w:divBdr>
        <w:top w:val="none" w:sz="0" w:space="0" w:color="auto"/>
        <w:left w:val="none" w:sz="0" w:space="0" w:color="auto"/>
        <w:bottom w:val="none" w:sz="0" w:space="0" w:color="auto"/>
        <w:right w:val="none" w:sz="0" w:space="0" w:color="auto"/>
      </w:divBdr>
    </w:div>
    <w:div w:id="1289437283">
      <w:bodyDiv w:val="1"/>
      <w:marLeft w:val="0"/>
      <w:marRight w:val="0"/>
      <w:marTop w:val="0"/>
      <w:marBottom w:val="0"/>
      <w:divBdr>
        <w:top w:val="none" w:sz="0" w:space="0" w:color="auto"/>
        <w:left w:val="none" w:sz="0" w:space="0" w:color="auto"/>
        <w:bottom w:val="none" w:sz="0" w:space="0" w:color="auto"/>
        <w:right w:val="none" w:sz="0" w:space="0" w:color="auto"/>
      </w:divBdr>
    </w:div>
    <w:div w:id="1343049432">
      <w:bodyDiv w:val="1"/>
      <w:marLeft w:val="0"/>
      <w:marRight w:val="0"/>
      <w:marTop w:val="0"/>
      <w:marBottom w:val="0"/>
      <w:divBdr>
        <w:top w:val="none" w:sz="0" w:space="0" w:color="auto"/>
        <w:left w:val="none" w:sz="0" w:space="0" w:color="auto"/>
        <w:bottom w:val="none" w:sz="0" w:space="0" w:color="auto"/>
        <w:right w:val="none" w:sz="0" w:space="0" w:color="auto"/>
      </w:divBdr>
    </w:div>
    <w:div w:id="1352609546">
      <w:bodyDiv w:val="1"/>
      <w:marLeft w:val="0"/>
      <w:marRight w:val="0"/>
      <w:marTop w:val="0"/>
      <w:marBottom w:val="0"/>
      <w:divBdr>
        <w:top w:val="none" w:sz="0" w:space="0" w:color="auto"/>
        <w:left w:val="none" w:sz="0" w:space="0" w:color="auto"/>
        <w:bottom w:val="none" w:sz="0" w:space="0" w:color="auto"/>
        <w:right w:val="none" w:sz="0" w:space="0" w:color="auto"/>
      </w:divBdr>
    </w:div>
    <w:div w:id="1359772482">
      <w:bodyDiv w:val="1"/>
      <w:marLeft w:val="0"/>
      <w:marRight w:val="0"/>
      <w:marTop w:val="0"/>
      <w:marBottom w:val="0"/>
      <w:divBdr>
        <w:top w:val="none" w:sz="0" w:space="0" w:color="auto"/>
        <w:left w:val="none" w:sz="0" w:space="0" w:color="auto"/>
        <w:bottom w:val="none" w:sz="0" w:space="0" w:color="auto"/>
        <w:right w:val="none" w:sz="0" w:space="0" w:color="auto"/>
      </w:divBdr>
      <w:divsChild>
        <w:div w:id="101414876">
          <w:marLeft w:val="446"/>
          <w:marRight w:val="0"/>
          <w:marTop w:val="0"/>
          <w:marBottom w:val="0"/>
          <w:divBdr>
            <w:top w:val="none" w:sz="0" w:space="0" w:color="auto"/>
            <w:left w:val="none" w:sz="0" w:space="0" w:color="auto"/>
            <w:bottom w:val="none" w:sz="0" w:space="0" w:color="auto"/>
            <w:right w:val="none" w:sz="0" w:space="0" w:color="auto"/>
          </w:divBdr>
        </w:div>
        <w:div w:id="129789407">
          <w:marLeft w:val="446"/>
          <w:marRight w:val="0"/>
          <w:marTop w:val="0"/>
          <w:marBottom w:val="0"/>
          <w:divBdr>
            <w:top w:val="none" w:sz="0" w:space="0" w:color="auto"/>
            <w:left w:val="none" w:sz="0" w:space="0" w:color="auto"/>
            <w:bottom w:val="none" w:sz="0" w:space="0" w:color="auto"/>
            <w:right w:val="none" w:sz="0" w:space="0" w:color="auto"/>
          </w:divBdr>
        </w:div>
        <w:div w:id="183058255">
          <w:marLeft w:val="446"/>
          <w:marRight w:val="0"/>
          <w:marTop w:val="0"/>
          <w:marBottom w:val="0"/>
          <w:divBdr>
            <w:top w:val="none" w:sz="0" w:space="0" w:color="auto"/>
            <w:left w:val="none" w:sz="0" w:space="0" w:color="auto"/>
            <w:bottom w:val="none" w:sz="0" w:space="0" w:color="auto"/>
            <w:right w:val="none" w:sz="0" w:space="0" w:color="auto"/>
          </w:divBdr>
        </w:div>
        <w:div w:id="811943705">
          <w:marLeft w:val="446"/>
          <w:marRight w:val="0"/>
          <w:marTop w:val="0"/>
          <w:marBottom w:val="0"/>
          <w:divBdr>
            <w:top w:val="none" w:sz="0" w:space="0" w:color="auto"/>
            <w:left w:val="none" w:sz="0" w:space="0" w:color="auto"/>
            <w:bottom w:val="none" w:sz="0" w:space="0" w:color="auto"/>
            <w:right w:val="none" w:sz="0" w:space="0" w:color="auto"/>
          </w:divBdr>
        </w:div>
        <w:div w:id="1393385577">
          <w:marLeft w:val="446"/>
          <w:marRight w:val="0"/>
          <w:marTop w:val="0"/>
          <w:marBottom w:val="0"/>
          <w:divBdr>
            <w:top w:val="none" w:sz="0" w:space="0" w:color="auto"/>
            <w:left w:val="none" w:sz="0" w:space="0" w:color="auto"/>
            <w:bottom w:val="none" w:sz="0" w:space="0" w:color="auto"/>
            <w:right w:val="none" w:sz="0" w:space="0" w:color="auto"/>
          </w:divBdr>
        </w:div>
        <w:div w:id="1713266846">
          <w:marLeft w:val="446"/>
          <w:marRight w:val="0"/>
          <w:marTop w:val="0"/>
          <w:marBottom w:val="0"/>
          <w:divBdr>
            <w:top w:val="none" w:sz="0" w:space="0" w:color="auto"/>
            <w:left w:val="none" w:sz="0" w:space="0" w:color="auto"/>
            <w:bottom w:val="none" w:sz="0" w:space="0" w:color="auto"/>
            <w:right w:val="none" w:sz="0" w:space="0" w:color="auto"/>
          </w:divBdr>
        </w:div>
        <w:div w:id="2089226460">
          <w:marLeft w:val="446"/>
          <w:marRight w:val="0"/>
          <w:marTop w:val="0"/>
          <w:marBottom w:val="0"/>
          <w:divBdr>
            <w:top w:val="none" w:sz="0" w:space="0" w:color="auto"/>
            <w:left w:val="none" w:sz="0" w:space="0" w:color="auto"/>
            <w:bottom w:val="none" w:sz="0" w:space="0" w:color="auto"/>
            <w:right w:val="none" w:sz="0" w:space="0" w:color="auto"/>
          </w:divBdr>
        </w:div>
      </w:divsChild>
    </w:div>
    <w:div w:id="1577668004">
      <w:bodyDiv w:val="1"/>
      <w:marLeft w:val="0"/>
      <w:marRight w:val="0"/>
      <w:marTop w:val="0"/>
      <w:marBottom w:val="0"/>
      <w:divBdr>
        <w:top w:val="none" w:sz="0" w:space="0" w:color="auto"/>
        <w:left w:val="none" w:sz="0" w:space="0" w:color="auto"/>
        <w:bottom w:val="none" w:sz="0" w:space="0" w:color="auto"/>
        <w:right w:val="none" w:sz="0" w:space="0" w:color="auto"/>
      </w:divBdr>
    </w:div>
    <w:div w:id="1634288206">
      <w:bodyDiv w:val="1"/>
      <w:marLeft w:val="0"/>
      <w:marRight w:val="0"/>
      <w:marTop w:val="0"/>
      <w:marBottom w:val="0"/>
      <w:divBdr>
        <w:top w:val="none" w:sz="0" w:space="0" w:color="auto"/>
        <w:left w:val="none" w:sz="0" w:space="0" w:color="auto"/>
        <w:bottom w:val="none" w:sz="0" w:space="0" w:color="auto"/>
        <w:right w:val="none" w:sz="0" w:space="0" w:color="auto"/>
      </w:divBdr>
    </w:div>
    <w:div w:id="1816490195">
      <w:bodyDiv w:val="1"/>
      <w:marLeft w:val="0"/>
      <w:marRight w:val="0"/>
      <w:marTop w:val="0"/>
      <w:marBottom w:val="0"/>
      <w:divBdr>
        <w:top w:val="none" w:sz="0" w:space="0" w:color="auto"/>
        <w:left w:val="none" w:sz="0" w:space="0" w:color="auto"/>
        <w:bottom w:val="none" w:sz="0" w:space="0" w:color="auto"/>
        <w:right w:val="none" w:sz="0" w:space="0" w:color="auto"/>
      </w:divBdr>
    </w:div>
    <w:div w:id="1829010605">
      <w:bodyDiv w:val="1"/>
      <w:marLeft w:val="0"/>
      <w:marRight w:val="0"/>
      <w:marTop w:val="0"/>
      <w:marBottom w:val="0"/>
      <w:divBdr>
        <w:top w:val="none" w:sz="0" w:space="0" w:color="auto"/>
        <w:left w:val="none" w:sz="0" w:space="0" w:color="auto"/>
        <w:bottom w:val="none" w:sz="0" w:space="0" w:color="auto"/>
        <w:right w:val="none" w:sz="0" w:space="0" w:color="auto"/>
      </w:divBdr>
      <w:divsChild>
        <w:div w:id="549415234">
          <w:marLeft w:val="245"/>
          <w:marRight w:val="0"/>
          <w:marTop w:val="0"/>
          <w:marBottom w:val="0"/>
          <w:divBdr>
            <w:top w:val="none" w:sz="0" w:space="0" w:color="auto"/>
            <w:left w:val="none" w:sz="0" w:space="0" w:color="auto"/>
            <w:bottom w:val="none" w:sz="0" w:space="0" w:color="auto"/>
            <w:right w:val="none" w:sz="0" w:space="0" w:color="auto"/>
          </w:divBdr>
        </w:div>
        <w:div w:id="942300488">
          <w:marLeft w:val="245"/>
          <w:marRight w:val="0"/>
          <w:marTop w:val="0"/>
          <w:marBottom w:val="0"/>
          <w:divBdr>
            <w:top w:val="none" w:sz="0" w:space="0" w:color="auto"/>
            <w:left w:val="none" w:sz="0" w:space="0" w:color="auto"/>
            <w:bottom w:val="none" w:sz="0" w:space="0" w:color="auto"/>
            <w:right w:val="none" w:sz="0" w:space="0" w:color="auto"/>
          </w:divBdr>
        </w:div>
        <w:div w:id="984629993">
          <w:marLeft w:val="245"/>
          <w:marRight w:val="0"/>
          <w:marTop w:val="0"/>
          <w:marBottom w:val="0"/>
          <w:divBdr>
            <w:top w:val="none" w:sz="0" w:space="0" w:color="auto"/>
            <w:left w:val="none" w:sz="0" w:space="0" w:color="auto"/>
            <w:bottom w:val="none" w:sz="0" w:space="0" w:color="auto"/>
            <w:right w:val="none" w:sz="0" w:space="0" w:color="auto"/>
          </w:divBdr>
        </w:div>
        <w:div w:id="1204515841">
          <w:marLeft w:val="245"/>
          <w:marRight w:val="0"/>
          <w:marTop w:val="0"/>
          <w:marBottom w:val="0"/>
          <w:divBdr>
            <w:top w:val="none" w:sz="0" w:space="0" w:color="auto"/>
            <w:left w:val="none" w:sz="0" w:space="0" w:color="auto"/>
            <w:bottom w:val="none" w:sz="0" w:space="0" w:color="auto"/>
            <w:right w:val="none" w:sz="0" w:space="0" w:color="auto"/>
          </w:divBdr>
        </w:div>
        <w:div w:id="1348172104">
          <w:marLeft w:val="245"/>
          <w:marRight w:val="0"/>
          <w:marTop w:val="0"/>
          <w:marBottom w:val="0"/>
          <w:divBdr>
            <w:top w:val="none" w:sz="0" w:space="0" w:color="auto"/>
            <w:left w:val="none" w:sz="0" w:space="0" w:color="auto"/>
            <w:bottom w:val="none" w:sz="0" w:space="0" w:color="auto"/>
            <w:right w:val="none" w:sz="0" w:space="0" w:color="auto"/>
          </w:divBdr>
        </w:div>
        <w:div w:id="1496191396">
          <w:marLeft w:val="245"/>
          <w:marRight w:val="0"/>
          <w:marTop w:val="0"/>
          <w:marBottom w:val="0"/>
          <w:divBdr>
            <w:top w:val="none" w:sz="0" w:space="0" w:color="auto"/>
            <w:left w:val="none" w:sz="0" w:space="0" w:color="auto"/>
            <w:bottom w:val="none" w:sz="0" w:space="0" w:color="auto"/>
            <w:right w:val="none" w:sz="0" w:space="0" w:color="auto"/>
          </w:divBdr>
        </w:div>
        <w:div w:id="1635090345">
          <w:marLeft w:val="245"/>
          <w:marRight w:val="0"/>
          <w:marTop w:val="0"/>
          <w:marBottom w:val="0"/>
          <w:divBdr>
            <w:top w:val="none" w:sz="0" w:space="0" w:color="auto"/>
            <w:left w:val="none" w:sz="0" w:space="0" w:color="auto"/>
            <w:bottom w:val="none" w:sz="0" w:space="0" w:color="auto"/>
            <w:right w:val="none" w:sz="0" w:space="0" w:color="auto"/>
          </w:divBdr>
        </w:div>
        <w:div w:id="1864975293">
          <w:marLeft w:val="245"/>
          <w:marRight w:val="0"/>
          <w:marTop w:val="0"/>
          <w:marBottom w:val="120"/>
          <w:divBdr>
            <w:top w:val="none" w:sz="0" w:space="0" w:color="auto"/>
            <w:left w:val="none" w:sz="0" w:space="0" w:color="auto"/>
            <w:bottom w:val="none" w:sz="0" w:space="0" w:color="auto"/>
            <w:right w:val="none" w:sz="0" w:space="0" w:color="auto"/>
          </w:divBdr>
        </w:div>
        <w:div w:id="1929803348">
          <w:marLeft w:val="245"/>
          <w:marRight w:val="0"/>
          <w:marTop w:val="0"/>
          <w:marBottom w:val="0"/>
          <w:divBdr>
            <w:top w:val="none" w:sz="0" w:space="0" w:color="auto"/>
            <w:left w:val="none" w:sz="0" w:space="0" w:color="auto"/>
            <w:bottom w:val="none" w:sz="0" w:space="0" w:color="auto"/>
            <w:right w:val="none" w:sz="0" w:space="0" w:color="auto"/>
          </w:divBdr>
        </w:div>
      </w:divsChild>
    </w:div>
    <w:div w:id="1853181568">
      <w:bodyDiv w:val="1"/>
      <w:marLeft w:val="0"/>
      <w:marRight w:val="0"/>
      <w:marTop w:val="0"/>
      <w:marBottom w:val="0"/>
      <w:divBdr>
        <w:top w:val="none" w:sz="0" w:space="0" w:color="auto"/>
        <w:left w:val="none" w:sz="0" w:space="0" w:color="auto"/>
        <w:bottom w:val="none" w:sz="0" w:space="0" w:color="auto"/>
        <w:right w:val="none" w:sz="0" w:space="0" w:color="auto"/>
      </w:divBdr>
      <w:divsChild>
        <w:div w:id="221448076">
          <w:marLeft w:val="245"/>
          <w:marRight w:val="0"/>
          <w:marTop w:val="0"/>
          <w:marBottom w:val="0"/>
          <w:divBdr>
            <w:top w:val="none" w:sz="0" w:space="0" w:color="auto"/>
            <w:left w:val="none" w:sz="0" w:space="0" w:color="auto"/>
            <w:bottom w:val="none" w:sz="0" w:space="0" w:color="auto"/>
            <w:right w:val="none" w:sz="0" w:space="0" w:color="auto"/>
          </w:divBdr>
        </w:div>
        <w:div w:id="226301567">
          <w:marLeft w:val="245"/>
          <w:marRight w:val="0"/>
          <w:marTop w:val="0"/>
          <w:marBottom w:val="0"/>
          <w:divBdr>
            <w:top w:val="none" w:sz="0" w:space="0" w:color="auto"/>
            <w:left w:val="none" w:sz="0" w:space="0" w:color="auto"/>
            <w:bottom w:val="none" w:sz="0" w:space="0" w:color="auto"/>
            <w:right w:val="none" w:sz="0" w:space="0" w:color="auto"/>
          </w:divBdr>
        </w:div>
        <w:div w:id="369453940">
          <w:marLeft w:val="245"/>
          <w:marRight w:val="0"/>
          <w:marTop w:val="0"/>
          <w:marBottom w:val="0"/>
          <w:divBdr>
            <w:top w:val="none" w:sz="0" w:space="0" w:color="auto"/>
            <w:left w:val="none" w:sz="0" w:space="0" w:color="auto"/>
            <w:bottom w:val="none" w:sz="0" w:space="0" w:color="auto"/>
            <w:right w:val="none" w:sz="0" w:space="0" w:color="auto"/>
          </w:divBdr>
        </w:div>
        <w:div w:id="653026223">
          <w:marLeft w:val="245"/>
          <w:marRight w:val="0"/>
          <w:marTop w:val="0"/>
          <w:marBottom w:val="0"/>
          <w:divBdr>
            <w:top w:val="none" w:sz="0" w:space="0" w:color="auto"/>
            <w:left w:val="none" w:sz="0" w:space="0" w:color="auto"/>
            <w:bottom w:val="none" w:sz="0" w:space="0" w:color="auto"/>
            <w:right w:val="none" w:sz="0" w:space="0" w:color="auto"/>
          </w:divBdr>
        </w:div>
        <w:div w:id="805201059">
          <w:marLeft w:val="245"/>
          <w:marRight w:val="0"/>
          <w:marTop w:val="0"/>
          <w:marBottom w:val="0"/>
          <w:divBdr>
            <w:top w:val="none" w:sz="0" w:space="0" w:color="auto"/>
            <w:left w:val="none" w:sz="0" w:space="0" w:color="auto"/>
            <w:bottom w:val="none" w:sz="0" w:space="0" w:color="auto"/>
            <w:right w:val="none" w:sz="0" w:space="0" w:color="auto"/>
          </w:divBdr>
        </w:div>
        <w:div w:id="1383284218">
          <w:marLeft w:val="245"/>
          <w:marRight w:val="0"/>
          <w:marTop w:val="0"/>
          <w:marBottom w:val="0"/>
          <w:divBdr>
            <w:top w:val="none" w:sz="0" w:space="0" w:color="auto"/>
            <w:left w:val="none" w:sz="0" w:space="0" w:color="auto"/>
            <w:bottom w:val="none" w:sz="0" w:space="0" w:color="auto"/>
            <w:right w:val="none" w:sz="0" w:space="0" w:color="auto"/>
          </w:divBdr>
        </w:div>
        <w:div w:id="1423065980">
          <w:marLeft w:val="245"/>
          <w:marRight w:val="0"/>
          <w:marTop w:val="0"/>
          <w:marBottom w:val="0"/>
          <w:divBdr>
            <w:top w:val="none" w:sz="0" w:space="0" w:color="auto"/>
            <w:left w:val="none" w:sz="0" w:space="0" w:color="auto"/>
            <w:bottom w:val="none" w:sz="0" w:space="0" w:color="auto"/>
            <w:right w:val="none" w:sz="0" w:space="0" w:color="auto"/>
          </w:divBdr>
        </w:div>
        <w:div w:id="1873810606">
          <w:marLeft w:val="245"/>
          <w:marRight w:val="0"/>
          <w:marTop w:val="0"/>
          <w:marBottom w:val="0"/>
          <w:divBdr>
            <w:top w:val="none" w:sz="0" w:space="0" w:color="auto"/>
            <w:left w:val="none" w:sz="0" w:space="0" w:color="auto"/>
            <w:bottom w:val="none" w:sz="0" w:space="0" w:color="auto"/>
            <w:right w:val="none" w:sz="0" w:space="0" w:color="auto"/>
          </w:divBdr>
        </w:div>
        <w:div w:id="2132281111">
          <w:marLeft w:val="245"/>
          <w:marRight w:val="0"/>
          <w:marTop w:val="0"/>
          <w:marBottom w:val="0"/>
          <w:divBdr>
            <w:top w:val="none" w:sz="0" w:space="0" w:color="auto"/>
            <w:left w:val="none" w:sz="0" w:space="0" w:color="auto"/>
            <w:bottom w:val="none" w:sz="0" w:space="0" w:color="auto"/>
            <w:right w:val="none" w:sz="0" w:space="0" w:color="auto"/>
          </w:divBdr>
        </w:div>
      </w:divsChild>
    </w:div>
    <w:div w:id="1895501697">
      <w:bodyDiv w:val="1"/>
      <w:marLeft w:val="0"/>
      <w:marRight w:val="0"/>
      <w:marTop w:val="0"/>
      <w:marBottom w:val="0"/>
      <w:divBdr>
        <w:top w:val="none" w:sz="0" w:space="0" w:color="auto"/>
        <w:left w:val="none" w:sz="0" w:space="0" w:color="auto"/>
        <w:bottom w:val="none" w:sz="0" w:space="0" w:color="auto"/>
        <w:right w:val="none" w:sz="0" w:space="0" w:color="auto"/>
      </w:divBdr>
      <w:divsChild>
        <w:div w:id="164782573">
          <w:marLeft w:val="245"/>
          <w:marRight w:val="0"/>
          <w:marTop w:val="0"/>
          <w:marBottom w:val="0"/>
          <w:divBdr>
            <w:top w:val="none" w:sz="0" w:space="0" w:color="auto"/>
            <w:left w:val="none" w:sz="0" w:space="0" w:color="auto"/>
            <w:bottom w:val="none" w:sz="0" w:space="0" w:color="auto"/>
            <w:right w:val="none" w:sz="0" w:space="0" w:color="auto"/>
          </w:divBdr>
        </w:div>
        <w:div w:id="216089875">
          <w:marLeft w:val="245"/>
          <w:marRight w:val="0"/>
          <w:marTop w:val="0"/>
          <w:marBottom w:val="0"/>
          <w:divBdr>
            <w:top w:val="none" w:sz="0" w:space="0" w:color="auto"/>
            <w:left w:val="none" w:sz="0" w:space="0" w:color="auto"/>
            <w:bottom w:val="none" w:sz="0" w:space="0" w:color="auto"/>
            <w:right w:val="none" w:sz="0" w:space="0" w:color="auto"/>
          </w:divBdr>
        </w:div>
        <w:div w:id="675889952">
          <w:marLeft w:val="245"/>
          <w:marRight w:val="0"/>
          <w:marTop w:val="0"/>
          <w:marBottom w:val="0"/>
          <w:divBdr>
            <w:top w:val="none" w:sz="0" w:space="0" w:color="auto"/>
            <w:left w:val="none" w:sz="0" w:space="0" w:color="auto"/>
            <w:bottom w:val="none" w:sz="0" w:space="0" w:color="auto"/>
            <w:right w:val="none" w:sz="0" w:space="0" w:color="auto"/>
          </w:divBdr>
        </w:div>
        <w:div w:id="1089423767">
          <w:marLeft w:val="245"/>
          <w:marRight w:val="0"/>
          <w:marTop w:val="0"/>
          <w:marBottom w:val="0"/>
          <w:divBdr>
            <w:top w:val="none" w:sz="0" w:space="0" w:color="auto"/>
            <w:left w:val="none" w:sz="0" w:space="0" w:color="auto"/>
            <w:bottom w:val="none" w:sz="0" w:space="0" w:color="auto"/>
            <w:right w:val="none" w:sz="0" w:space="0" w:color="auto"/>
          </w:divBdr>
        </w:div>
        <w:div w:id="1137377563">
          <w:marLeft w:val="245"/>
          <w:marRight w:val="0"/>
          <w:marTop w:val="0"/>
          <w:marBottom w:val="0"/>
          <w:divBdr>
            <w:top w:val="none" w:sz="0" w:space="0" w:color="auto"/>
            <w:left w:val="none" w:sz="0" w:space="0" w:color="auto"/>
            <w:bottom w:val="none" w:sz="0" w:space="0" w:color="auto"/>
            <w:right w:val="none" w:sz="0" w:space="0" w:color="auto"/>
          </w:divBdr>
        </w:div>
        <w:div w:id="1276477179">
          <w:marLeft w:val="245"/>
          <w:marRight w:val="0"/>
          <w:marTop w:val="0"/>
          <w:marBottom w:val="0"/>
          <w:divBdr>
            <w:top w:val="none" w:sz="0" w:space="0" w:color="auto"/>
            <w:left w:val="none" w:sz="0" w:space="0" w:color="auto"/>
            <w:bottom w:val="none" w:sz="0" w:space="0" w:color="auto"/>
            <w:right w:val="none" w:sz="0" w:space="0" w:color="auto"/>
          </w:divBdr>
        </w:div>
        <w:div w:id="1286421459">
          <w:marLeft w:val="245"/>
          <w:marRight w:val="0"/>
          <w:marTop w:val="0"/>
          <w:marBottom w:val="0"/>
          <w:divBdr>
            <w:top w:val="none" w:sz="0" w:space="0" w:color="auto"/>
            <w:left w:val="none" w:sz="0" w:space="0" w:color="auto"/>
            <w:bottom w:val="none" w:sz="0" w:space="0" w:color="auto"/>
            <w:right w:val="none" w:sz="0" w:space="0" w:color="auto"/>
          </w:divBdr>
        </w:div>
        <w:div w:id="1524593635">
          <w:marLeft w:val="245"/>
          <w:marRight w:val="0"/>
          <w:marTop w:val="0"/>
          <w:marBottom w:val="0"/>
          <w:divBdr>
            <w:top w:val="none" w:sz="0" w:space="0" w:color="auto"/>
            <w:left w:val="none" w:sz="0" w:space="0" w:color="auto"/>
            <w:bottom w:val="none" w:sz="0" w:space="0" w:color="auto"/>
            <w:right w:val="none" w:sz="0" w:space="0" w:color="auto"/>
          </w:divBdr>
        </w:div>
        <w:div w:id="1949698881">
          <w:marLeft w:val="245"/>
          <w:marRight w:val="0"/>
          <w:marTop w:val="0"/>
          <w:marBottom w:val="0"/>
          <w:divBdr>
            <w:top w:val="none" w:sz="0" w:space="0" w:color="auto"/>
            <w:left w:val="none" w:sz="0" w:space="0" w:color="auto"/>
            <w:bottom w:val="none" w:sz="0" w:space="0" w:color="auto"/>
            <w:right w:val="none" w:sz="0" w:space="0" w:color="auto"/>
          </w:divBdr>
        </w:div>
        <w:div w:id="2140950995">
          <w:marLeft w:val="245"/>
          <w:marRight w:val="0"/>
          <w:marTop w:val="0"/>
          <w:marBottom w:val="0"/>
          <w:divBdr>
            <w:top w:val="none" w:sz="0" w:space="0" w:color="auto"/>
            <w:left w:val="none" w:sz="0" w:space="0" w:color="auto"/>
            <w:bottom w:val="none" w:sz="0" w:space="0" w:color="auto"/>
            <w:right w:val="none" w:sz="0" w:space="0" w:color="auto"/>
          </w:divBdr>
        </w:div>
      </w:divsChild>
    </w:div>
    <w:div w:id="1904246357">
      <w:bodyDiv w:val="1"/>
      <w:marLeft w:val="0"/>
      <w:marRight w:val="0"/>
      <w:marTop w:val="0"/>
      <w:marBottom w:val="0"/>
      <w:divBdr>
        <w:top w:val="none" w:sz="0" w:space="0" w:color="auto"/>
        <w:left w:val="none" w:sz="0" w:space="0" w:color="auto"/>
        <w:bottom w:val="none" w:sz="0" w:space="0" w:color="auto"/>
        <w:right w:val="none" w:sz="0" w:space="0" w:color="auto"/>
      </w:divBdr>
      <w:divsChild>
        <w:div w:id="350573499">
          <w:marLeft w:val="245"/>
          <w:marRight w:val="0"/>
          <w:marTop w:val="0"/>
          <w:marBottom w:val="0"/>
          <w:divBdr>
            <w:top w:val="none" w:sz="0" w:space="0" w:color="auto"/>
            <w:left w:val="none" w:sz="0" w:space="0" w:color="auto"/>
            <w:bottom w:val="none" w:sz="0" w:space="0" w:color="auto"/>
            <w:right w:val="none" w:sz="0" w:space="0" w:color="auto"/>
          </w:divBdr>
        </w:div>
        <w:div w:id="644433871">
          <w:marLeft w:val="245"/>
          <w:marRight w:val="0"/>
          <w:marTop w:val="0"/>
          <w:marBottom w:val="0"/>
          <w:divBdr>
            <w:top w:val="none" w:sz="0" w:space="0" w:color="auto"/>
            <w:left w:val="none" w:sz="0" w:space="0" w:color="auto"/>
            <w:bottom w:val="none" w:sz="0" w:space="0" w:color="auto"/>
            <w:right w:val="none" w:sz="0" w:space="0" w:color="auto"/>
          </w:divBdr>
        </w:div>
        <w:div w:id="1273392679">
          <w:marLeft w:val="245"/>
          <w:marRight w:val="0"/>
          <w:marTop w:val="0"/>
          <w:marBottom w:val="0"/>
          <w:divBdr>
            <w:top w:val="none" w:sz="0" w:space="0" w:color="auto"/>
            <w:left w:val="none" w:sz="0" w:space="0" w:color="auto"/>
            <w:bottom w:val="none" w:sz="0" w:space="0" w:color="auto"/>
            <w:right w:val="none" w:sz="0" w:space="0" w:color="auto"/>
          </w:divBdr>
        </w:div>
        <w:div w:id="1726484269">
          <w:marLeft w:val="245"/>
          <w:marRight w:val="0"/>
          <w:marTop w:val="0"/>
          <w:marBottom w:val="0"/>
          <w:divBdr>
            <w:top w:val="none" w:sz="0" w:space="0" w:color="auto"/>
            <w:left w:val="none" w:sz="0" w:space="0" w:color="auto"/>
            <w:bottom w:val="none" w:sz="0" w:space="0" w:color="auto"/>
            <w:right w:val="none" w:sz="0" w:space="0" w:color="auto"/>
          </w:divBdr>
        </w:div>
        <w:div w:id="1729187805">
          <w:marLeft w:val="245"/>
          <w:marRight w:val="0"/>
          <w:marTop w:val="0"/>
          <w:marBottom w:val="0"/>
          <w:divBdr>
            <w:top w:val="none" w:sz="0" w:space="0" w:color="auto"/>
            <w:left w:val="none" w:sz="0" w:space="0" w:color="auto"/>
            <w:bottom w:val="none" w:sz="0" w:space="0" w:color="auto"/>
            <w:right w:val="none" w:sz="0" w:space="0" w:color="auto"/>
          </w:divBdr>
        </w:div>
        <w:div w:id="1745568720">
          <w:marLeft w:val="245"/>
          <w:marRight w:val="0"/>
          <w:marTop w:val="0"/>
          <w:marBottom w:val="0"/>
          <w:divBdr>
            <w:top w:val="none" w:sz="0" w:space="0" w:color="auto"/>
            <w:left w:val="none" w:sz="0" w:space="0" w:color="auto"/>
            <w:bottom w:val="none" w:sz="0" w:space="0" w:color="auto"/>
            <w:right w:val="none" w:sz="0" w:space="0" w:color="auto"/>
          </w:divBdr>
        </w:div>
        <w:div w:id="1754273899">
          <w:marLeft w:val="245"/>
          <w:marRight w:val="0"/>
          <w:marTop w:val="0"/>
          <w:marBottom w:val="0"/>
          <w:divBdr>
            <w:top w:val="none" w:sz="0" w:space="0" w:color="auto"/>
            <w:left w:val="none" w:sz="0" w:space="0" w:color="auto"/>
            <w:bottom w:val="none" w:sz="0" w:space="0" w:color="auto"/>
            <w:right w:val="none" w:sz="0" w:space="0" w:color="auto"/>
          </w:divBdr>
        </w:div>
        <w:div w:id="1994985801">
          <w:marLeft w:val="245"/>
          <w:marRight w:val="0"/>
          <w:marTop w:val="0"/>
          <w:marBottom w:val="0"/>
          <w:divBdr>
            <w:top w:val="none" w:sz="0" w:space="0" w:color="auto"/>
            <w:left w:val="none" w:sz="0" w:space="0" w:color="auto"/>
            <w:bottom w:val="none" w:sz="0" w:space="0" w:color="auto"/>
            <w:right w:val="none" w:sz="0" w:space="0" w:color="auto"/>
          </w:divBdr>
        </w:div>
        <w:div w:id="2059891148">
          <w:marLeft w:val="245"/>
          <w:marRight w:val="0"/>
          <w:marTop w:val="0"/>
          <w:marBottom w:val="0"/>
          <w:divBdr>
            <w:top w:val="none" w:sz="0" w:space="0" w:color="auto"/>
            <w:left w:val="none" w:sz="0" w:space="0" w:color="auto"/>
            <w:bottom w:val="none" w:sz="0" w:space="0" w:color="auto"/>
            <w:right w:val="none" w:sz="0" w:space="0" w:color="auto"/>
          </w:divBdr>
        </w:div>
      </w:divsChild>
    </w:div>
    <w:div w:id="2036270256">
      <w:bodyDiv w:val="1"/>
      <w:marLeft w:val="0"/>
      <w:marRight w:val="0"/>
      <w:marTop w:val="0"/>
      <w:marBottom w:val="0"/>
      <w:divBdr>
        <w:top w:val="none" w:sz="0" w:space="0" w:color="auto"/>
        <w:left w:val="none" w:sz="0" w:space="0" w:color="auto"/>
        <w:bottom w:val="none" w:sz="0" w:space="0" w:color="auto"/>
        <w:right w:val="none" w:sz="0" w:space="0" w:color="auto"/>
      </w:divBdr>
    </w:div>
    <w:div w:id="2077389891">
      <w:bodyDiv w:val="1"/>
      <w:marLeft w:val="0"/>
      <w:marRight w:val="0"/>
      <w:marTop w:val="0"/>
      <w:marBottom w:val="0"/>
      <w:divBdr>
        <w:top w:val="none" w:sz="0" w:space="0" w:color="auto"/>
        <w:left w:val="none" w:sz="0" w:space="0" w:color="auto"/>
        <w:bottom w:val="none" w:sz="0" w:space="0" w:color="auto"/>
        <w:right w:val="none" w:sz="0" w:space="0" w:color="auto"/>
      </w:divBdr>
    </w:div>
    <w:div w:id="208787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diagramLayout" Target="diagrams/layout3.xml"/><Relationship Id="rId21" Type="http://schemas.openxmlformats.org/officeDocument/2006/relationships/image" Target="media/image9.png"/><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mmaplansmodellen.se/tranare-princip-4-bedriv-en-allsidig-traning/" TargetMode="External"/><Relationship Id="rId29" Type="http://schemas.openxmlformats.org/officeDocument/2006/relationships/diagramLayout" Target="diagrams/layout1.xml"/><Relationship Id="rId11" Type="http://schemas.openxmlformats.org/officeDocument/2006/relationships/image" Target="media/image3.jpeg"/><Relationship Id="rId24" Type="http://schemas.openxmlformats.org/officeDocument/2006/relationships/image" Target="media/image12.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theme" Target="theme/theme1.xml"/><Relationship Id="rId10" Type="http://schemas.openxmlformats.org/officeDocument/2006/relationships/hyperlink" Target="https://hemmaplansmodellen.se/tranare-princip-1-satt-manniskan-i-fokus/" TargetMode="External"/><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image" Target="media/image17.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hemmaplansmodellen.se/tranare-princip-3-anpassa-traning-och-match-efter-malgruppe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hemmaplansmodellen.se/tranare-princip-2-ge-alla-chansen-att-utveckla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header" Target="header1.xml"/><Relationship Id="rId20" Type="http://schemas.openxmlformats.org/officeDocument/2006/relationships/hyperlink" Target="utbildning.swehockey.se" TargetMode="External"/><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swehocke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197;str&#246;m\Desktop\MALLAR\Region-Norr-ishockeyf&#246;rbund-Mall-fram-och-baksid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889CDB-55BE-4F13-A847-3EBCFBF13A9F}"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sv-SE"/>
        </a:p>
      </dgm:t>
    </dgm:pt>
    <dgm:pt modelId="{48D47BB1-0F9D-4EF9-861F-43A3E82ED23B}">
      <dgm:prSet phldrT="[Text]" custT="1"/>
      <dgm:spPr/>
      <dgm:t>
        <a:bodyPr/>
        <a:lstStyle/>
        <a:p>
          <a:r>
            <a:rPr lang="sv-SE" sz="1000"/>
            <a:t>Steg 1</a:t>
          </a:r>
        </a:p>
      </dgm:t>
    </dgm:pt>
    <dgm:pt modelId="{78FCA37D-3E78-4F0C-AA20-E868E3F8CE19}" type="parTrans" cxnId="{D6C60E76-D352-4E89-A682-5C26146F9082}">
      <dgm:prSet/>
      <dgm:spPr/>
      <dgm:t>
        <a:bodyPr/>
        <a:lstStyle/>
        <a:p>
          <a:endParaRPr lang="sv-SE"/>
        </a:p>
      </dgm:t>
    </dgm:pt>
    <dgm:pt modelId="{5AA8B2B5-C5CD-4BA5-AC65-210F142D67A1}" type="sibTrans" cxnId="{D6C60E76-D352-4E89-A682-5C26146F9082}">
      <dgm:prSet/>
      <dgm:spPr/>
      <dgm:t>
        <a:bodyPr/>
        <a:lstStyle/>
        <a:p>
          <a:endParaRPr lang="sv-SE"/>
        </a:p>
      </dgm:t>
    </dgm:pt>
    <dgm:pt modelId="{C2EB30C2-C59A-4AC2-BF2F-3177D690E743}">
      <dgm:prSet phldrT="[Text]" custT="1"/>
      <dgm:spPr/>
      <dgm:t>
        <a:bodyPr/>
        <a:lstStyle/>
        <a:p>
          <a:r>
            <a:rPr lang="sv-SE" sz="1000"/>
            <a:t>Steg 2</a:t>
          </a:r>
        </a:p>
      </dgm:t>
    </dgm:pt>
    <dgm:pt modelId="{21346D31-FD95-4BB6-8F88-6FFB0922F7AA}" type="parTrans" cxnId="{226A76E5-49F8-4983-9FAA-2B3C41006B32}">
      <dgm:prSet/>
      <dgm:spPr/>
      <dgm:t>
        <a:bodyPr/>
        <a:lstStyle/>
        <a:p>
          <a:endParaRPr lang="sv-SE"/>
        </a:p>
      </dgm:t>
    </dgm:pt>
    <dgm:pt modelId="{3FAB72B7-BD60-4CF8-AEAC-BA94BA69F99D}" type="sibTrans" cxnId="{226A76E5-49F8-4983-9FAA-2B3C41006B32}">
      <dgm:prSet/>
      <dgm:spPr/>
      <dgm:t>
        <a:bodyPr/>
        <a:lstStyle/>
        <a:p>
          <a:endParaRPr lang="sv-SE"/>
        </a:p>
      </dgm:t>
    </dgm:pt>
    <dgm:pt modelId="{0DFB7BDF-F366-48D5-90A1-0A328396F0B9}">
      <dgm:prSet phldrT="[Text]" custT="1"/>
      <dgm:spPr/>
      <dgm:t>
        <a:bodyPr/>
        <a:lstStyle/>
        <a:p>
          <a:r>
            <a:rPr lang="sv-SE" sz="1000"/>
            <a:t>Steg 3</a:t>
          </a:r>
        </a:p>
      </dgm:t>
    </dgm:pt>
    <dgm:pt modelId="{156DC39D-12FA-4A96-A28A-2A9D5D2685AC}" type="parTrans" cxnId="{5D21518D-9DA7-4156-B45E-5CBCC8E62327}">
      <dgm:prSet/>
      <dgm:spPr/>
      <dgm:t>
        <a:bodyPr/>
        <a:lstStyle/>
        <a:p>
          <a:endParaRPr lang="sv-SE"/>
        </a:p>
      </dgm:t>
    </dgm:pt>
    <dgm:pt modelId="{A6C75A33-3DE6-451E-90C8-8DFBD16FBBEE}" type="sibTrans" cxnId="{5D21518D-9DA7-4156-B45E-5CBCC8E62327}">
      <dgm:prSet/>
      <dgm:spPr/>
      <dgm:t>
        <a:bodyPr/>
        <a:lstStyle/>
        <a:p>
          <a:endParaRPr lang="sv-SE"/>
        </a:p>
      </dgm:t>
    </dgm:pt>
    <dgm:pt modelId="{D70DF70B-387D-4C39-AD29-BD8B43741D4E}">
      <dgm:prSet phldrT="[Text]"/>
      <dgm:spPr/>
      <dgm:t>
        <a:bodyPr/>
        <a:lstStyle/>
        <a:p>
          <a:pPr algn="l"/>
          <a:r>
            <a:rPr lang="sv-SE"/>
            <a:t>Omplacering eller avstängning (Polisanmälan vid allvarlig händelse</a:t>
          </a:r>
        </a:p>
      </dgm:t>
    </dgm:pt>
    <dgm:pt modelId="{BA9FCDF9-40E3-4184-9D0A-1E3E8BC95B4E}" type="parTrans" cxnId="{5784FF43-B748-4B6A-8535-D94D6FC401CB}">
      <dgm:prSet/>
      <dgm:spPr/>
      <dgm:t>
        <a:bodyPr/>
        <a:lstStyle/>
        <a:p>
          <a:endParaRPr lang="sv-SE"/>
        </a:p>
      </dgm:t>
    </dgm:pt>
    <dgm:pt modelId="{0587B6D6-BF69-4536-820C-AFB583920367}" type="sibTrans" cxnId="{5784FF43-B748-4B6A-8535-D94D6FC401CB}">
      <dgm:prSet/>
      <dgm:spPr/>
      <dgm:t>
        <a:bodyPr/>
        <a:lstStyle/>
        <a:p>
          <a:endParaRPr lang="sv-SE"/>
        </a:p>
      </dgm:t>
    </dgm:pt>
    <dgm:pt modelId="{E96EE889-2192-45A2-98C6-2D51C3272219}">
      <dgm:prSet/>
      <dgm:spPr/>
      <dgm:t>
        <a:bodyPr/>
        <a:lstStyle/>
        <a:p>
          <a:pPr algn="l"/>
          <a:r>
            <a:rPr lang="sv-SE"/>
            <a:t>Uppmärksamma beteendet, ta det direkt med ledaren eller koppla in någon från styrelsen</a:t>
          </a:r>
        </a:p>
      </dgm:t>
    </dgm:pt>
    <dgm:pt modelId="{E16725CD-3388-46AF-B8CC-D7B910CEC3D5}" type="parTrans" cxnId="{5C955C15-A02D-42FF-8EAE-2B342F21D474}">
      <dgm:prSet/>
      <dgm:spPr/>
      <dgm:t>
        <a:bodyPr/>
        <a:lstStyle/>
        <a:p>
          <a:endParaRPr lang="sv-SE"/>
        </a:p>
      </dgm:t>
    </dgm:pt>
    <dgm:pt modelId="{96C94EAB-37B2-425A-B00F-981701EB071A}" type="sibTrans" cxnId="{5C955C15-A02D-42FF-8EAE-2B342F21D474}">
      <dgm:prSet/>
      <dgm:spPr/>
      <dgm:t>
        <a:bodyPr/>
        <a:lstStyle/>
        <a:p>
          <a:endParaRPr lang="sv-SE"/>
        </a:p>
      </dgm:t>
    </dgm:pt>
    <dgm:pt modelId="{65AA2E77-7133-41F9-97B2-4DF6B7A64ABD}">
      <dgm:prSet/>
      <dgm:spPr/>
      <dgm:t>
        <a:bodyPr/>
        <a:lstStyle/>
        <a:p>
          <a:pPr algn="l"/>
          <a:r>
            <a:rPr lang="sv-SE"/>
            <a:t>Allvarligt samtal med ledaren. Beskriv vad som är fel, vad föreningen står för samt varning om beteendet upprepas kommer ledaren att stängas av</a:t>
          </a:r>
        </a:p>
      </dgm:t>
    </dgm:pt>
    <dgm:pt modelId="{31488424-EBB7-4FE1-A46A-D707EB399C12}" type="parTrans" cxnId="{D81C3095-24A3-466A-BE9B-1B5FC4D04266}">
      <dgm:prSet/>
      <dgm:spPr/>
      <dgm:t>
        <a:bodyPr/>
        <a:lstStyle/>
        <a:p>
          <a:endParaRPr lang="sv-SE"/>
        </a:p>
      </dgm:t>
    </dgm:pt>
    <dgm:pt modelId="{DD6144A9-D487-4121-8023-1729DE513363}" type="sibTrans" cxnId="{D81C3095-24A3-466A-BE9B-1B5FC4D04266}">
      <dgm:prSet/>
      <dgm:spPr/>
      <dgm:t>
        <a:bodyPr/>
        <a:lstStyle/>
        <a:p>
          <a:endParaRPr lang="sv-SE"/>
        </a:p>
      </dgm:t>
    </dgm:pt>
    <dgm:pt modelId="{29648656-04DE-46A5-AFB5-33CCFE2A1688}" type="pres">
      <dgm:prSet presAssocID="{6F889CDB-55BE-4F13-A847-3EBCFBF13A9F}" presName="theList" presStyleCnt="0">
        <dgm:presLayoutVars>
          <dgm:dir/>
          <dgm:animLvl val="lvl"/>
          <dgm:resizeHandles val="exact"/>
        </dgm:presLayoutVars>
      </dgm:prSet>
      <dgm:spPr/>
    </dgm:pt>
    <dgm:pt modelId="{476A788E-44E4-4235-8055-CB7E49E6F2FE}" type="pres">
      <dgm:prSet presAssocID="{48D47BB1-0F9D-4EF9-861F-43A3E82ED23B}" presName="compNode" presStyleCnt="0"/>
      <dgm:spPr/>
    </dgm:pt>
    <dgm:pt modelId="{E34C678A-6003-4917-AC3C-88F19ED613EA}" type="pres">
      <dgm:prSet presAssocID="{48D47BB1-0F9D-4EF9-861F-43A3E82ED23B}" presName="noGeometry" presStyleCnt="0"/>
      <dgm:spPr/>
    </dgm:pt>
    <dgm:pt modelId="{B5834159-5005-4EE7-9288-B36BFA812E9C}" type="pres">
      <dgm:prSet presAssocID="{48D47BB1-0F9D-4EF9-861F-43A3E82ED23B}" presName="childTextVisible" presStyleLbl="bgAccFollowNode1" presStyleIdx="0" presStyleCnt="3">
        <dgm:presLayoutVars>
          <dgm:bulletEnabled val="1"/>
        </dgm:presLayoutVars>
      </dgm:prSet>
      <dgm:spPr/>
    </dgm:pt>
    <dgm:pt modelId="{7A7C61B2-BC3B-4CDD-BB32-AC8C96A9B94E}" type="pres">
      <dgm:prSet presAssocID="{48D47BB1-0F9D-4EF9-861F-43A3E82ED23B}" presName="childTextHidden" presStyleLbl="bgAccFollowNode1" presStyleIdx="0" presStyleCnt="3"/>
      <dgm:spPr/>
    </dgm:pt>
    <dgm:pt modelId="{148D3772-062C-4FFB-A0F5-1AC416DAC5DE}" type="pres">
      <dgm:prSet presAssocID="{48D47BB1-0F9D-4EF9-861F-43A3E82ED23B}" presName="parentText" presStyleLbl="node1" presStyleIdx="0" presStyleCnt="3">
        <dgm:presLayoutVars>
          <dgm:chMax val="1"/>
          <dgm:bulletEnabled val="1"/>
        </dgm:presLayoutVars>
      </dgm:prSet>
      <dgm:spPr/>
    </dgm:pt>
    <dgm:pt modelId="{73A03617-8100-4D99-8313-6264CE032E85}" type="pres">
      <dgm:prSet presAssocID="{48D47BB1-0F9D-4EF9-861F-43A3E82ED23B}" presName="aSpace" presStyleCnt="0"/>
      <dgm:spPr/>
    </dgm:pt>
    <dgm:pt modelId="{C2851DCA-6AD6-4667-BAA3-6FA20D7E2E81}" type="pres">
      <dgm:prSet presAssocID="{C2EB30C2-C59A-4AC2-BF2F-3177D690E743}" presName="compNode" presStyleCnt="0"/>
      <dgm:spPr/>
    </dgm:pt>
    <dgm:pt modelId="{E649190E-F65F-4FDD-AF01-87CF0C80A9B9}" type="pres">
      <dgm:prSet presAssocID="{C2EB30C2-C59A-4AC2-BF2F-3177D690E743}" presName="noGeometry" presStyleCnt="0"/>
      <dgm:spPr/>
    </dgm:pt>
    <dgm:pt modelId="{7DD7968C-7DED-411B-8998-41CC82E1D01E}" type="pres">
      <dgm:prSet presAssocID="{C2EB30C2-C59A-4AC2-BF2F-3177D690E743}" presName="childTextVisible" presStyleLbl="bgAccFollowNode1" presStyleIdx="1" presStyleCnt="3">
        <dgm:presLayoutVars>
          <dgm:bulletEnabled val="1"/>
        </dgm:presLayoutVars>
      </dgm:prSet>
      <dgm:spPr/>
    </dgm:pt>
    <dgm:pt modelId="{6FDB669E-6895-4B19-A470-D7938B9C3AA3}" type="pres">
      <dgm:prSet presAssocID="{C2EB30C2-C59A-4AC2-BF2F-3177D690E743}" presName="childTextHidden" presStyleLbl="bgAccFollowNode1" presStyleIdx="1" presStyleCnt="3"/>
      <dgm:spPr/>
    </dgm:pt>
    <dgm:pt modelId="{24DA8E02-4331-446D-9BA0-0EFCEE6F2C77}" type="pres">
      <dgm:prSet presAssocID="{C2EB30C2-C59A-4AC2-BF2F-3177D690E743}" presName="parentText" presStyleLbl="node1" presStyleIdx="1" presStyleCnt="3">
        <dgm:presLayoutVars>
          <dgm:chMax val="1"/>
          <dgm:bulletEnabled val="1"/>
        </dgm:presLayoutVars>
      </dgm:prSet>
      <dgm:spPr/>
    </dgm:pt>
    <dgm:pt modelId="{71C6CBEE-6CCD-45DA-A2B5-9D0C48407B67}" type="pres">
      <dgm:prSet presAssocID="{C2EB30C2-C59A-4AC2-BF2F-3177D690E743}" presName="aSpace" presStyleCnt="0"/>
      <dgm:spPr/>
    </dgm:pt>
    <dgm:pt modelId="{708C9F5B-A6D4-4EAE-9E9A-0DFCC56011DA}" type="pres">
      <dgm:prSet presAssocID="{0DFB7BDF-F366-48D5-90A1-0A328396F0B9}" presName="compNode" presStyleCnt="0"/>
      <dgm:spPr/>
    </dgm:pt>
    <dgm:pt modelId="{84129DE8-9306-4D3F-B32F-3BA58C94198F}" type="pres">
      <dgm:prSet presAssocID="{0DFB7BDF-F366-48D5-90A1-0A328396F0B9}" presName="noGeometry" presStyleCnt="0"/>
      <dgm:spPr/>
    </dgm:pt>
    <dgm:pt modelId="{88B89618-33C8-4142-9F90-CDF99A8DCE25}" type="pres">
      <dgm:prSet presAssocID="{0DFB7BDF-F366-48D5-90A1-0A328396F0B9}" presName="childTextVisible" presStyleLbl="bgAccFollowNode1" presStyleIdx="2" presStyleCnt="3">
        <dgm:presLayoutVars>
          <dgm:bulletEnabled val="1"/>
        </dgm:presLayoutVars>
      </dgm:prSet>
      <dgm:spPr/>
    </dgm:pt>
    <dgm:pt modelId="{19EC3F33-FA9A-4D93-930D-34001EF390F8}" type="pres">
      <dgm:prSet presAssocID="{0DFB7BDF-F366-48D5-90A1-0A328396F0B9}" presName="childTextHidden" presStyleLbl="bgAccFollowNode1" presStyleIdx="2" presStyleCnt="3"/>
      <dgm:spPr/>
    </dgm:pt>
    <dgm:pt modelId="{496F9E64-F4FB-4189-8163-181F7189DF0C}" type="pres">
      <dgm:prSet presAssocID="{0DFB7BDF-F366-48D5-90A1-0A328396F0B9}" presName="parentText" presStyleLbl="node1" presStyleIdx="2" presStyleCnt="3">
        <dgm:presLayoutVars>
          <dgm:chMax val="1"/>
          <dgm:bulletEnabled val="1"/>
        </dgm:presLayoutVars>
      </dgm:prSet>
      <dgm:spPr/>
    </dgm:pt>
  </dgm:ptLst>
  <dgm:cxnLst>
    <dgm:cxn modelId="{DCDDB704-686F-43D5-BFD3-C37084B1A049}" type="presOf" srcId="{E96EE889-2192-45A2-98C6-2D51C3272219}" destId="{7A7C61B2-BC3B-4CDD-BB32-AC8C96A9B94E}" srcOrd="1" destOrd="0" presId="urn:microsoft.com/office/officeart/2005/8/layout/hProcess6"/>
    <dgm:cxn modelId="{5C955C15-A02D-42FF-8EAE-2B342F21D474}" srcId="{48D47BB1-0F9D-4EF9-861F-43A3E82ED23B}" destId="{E96EE889-2192-45A2-98C6-2D51C3272219}" srcOrd="0" destOrd="0" parTransId="{E16725CD-3388-46AF-B8CC-D7B910CEC3D5}" sibTransId="{96C94EAB-37B2-425A-B00F-981701EB071A}"/>
    <dgm:cxn modelId="{5784FF43-B748-4B6A-8535-D94D6FC401CB}" srcId="{0DFB7BDF-F366-48D5-90A1-0A328396F0B9}" destId="{D70DF70B-387D-4C39-AD29-BD8B43741D4E}" srcOrd="0" destOrd="0" parTransId="{BA9FCDF9-40E3-4184-9D0A-1E3E8BC95B4E}" sibTransId="{0587B6D6-BF69-4536-820C-AFB583920367}"/>
    <dgm:cxn modelId="{F48DA867-2AFA-471C-AD32-29D615D5582F}" type="presOf" srcId="{65AA2E77-7133-41F9-97B2-4DF6B7A64ABD}" destId="{7DD7968C-7DED-411B-8998-41CC82E1D01E}" srcOrd="0" destOrd="0" presId="urn:microsoft.com/office/officeart/2005/8/layout/hProcess6"/>
    <dgm:cxn modelId="{BD6CB950-4B2A-405A-A4D3-A9EACDD2B963}" type="presOf" srcId="{0DFB7BDF-F366-48D5-90A1-0A328396F0B9}" destId="{496F9E64-F4FB-4189-8163-181F7189DF0C}" srcOrd="0" destOrd="0" presId="urn:microsoft.com/office/officeart/2005/8/layout/hProcess6"/>
    <dgm:cxn modelId="{D6C60E76-D352-4E89-A682-5C26146F9082}" srcId="{6F889CDB-55BE-4F13-A847-3EBCFBF13A9F}" destId="{48D47BB1-0F9D-4EF9-861F-43A3E82ED23B}" srcOrd="0" destOrd="0" parTransId="{78FCA37D-3E78-4F0C-AA20-E868E3F8CE19}" sibTransId="{5AA8B2B5-C5CD-4BA5-AC65-210F142D67A1}"/>
    <dgm:cxn modelId="{1F723F59-ACA1-42F8-BBAE-EBCF88EF92BB}" type="presOf" srcId="{E96EE889-2192-45A2-98C6-2D51C3272219}" destId="{B5834159-5005-4EE7-9288-B36BFA812E9C}" srcOrd="0" destOrd="0" presId="urn:microsoft.com/office/officeart/2005/8/layout/hProcess6"/>
    <dgm:cxn modelId="{D1EC927A-F801-4FC4-92F8-FE62206E9399}" type="presOf" srcId="{6F889CDB-55BE-4F13-A847-3EBCFBF13A9F}" destId="{29648656-04DE-46A5-AFB5-33CCFE2A1688}" srcOrd="0" destOrd="0" presId="urn:microsoft.com/office/officeart/2005/8/layout/hProcess6"/>
    <dgm:cxn modelId="{5D21518D-9DA7-4156-B45E-5CBCC8E62327}" srcId="{6F889CDB-55BE-4F13-A847-3EBCFBF13A9F}" destId="{0DFB7BDF-F366-48D5-90A1-0A328396F0B9}" srcOrd="2" destOrd="0" parTransId="{156DC39D-12FA-4A96-A28A-2A9D5D2685AC}" sibTransId="{A6C75A33-3DE6-451E-90C8-8DFBD16FBBEE}"/>
    <dgm:cxn modelId="{AC55E98D-D765-42A8-A572-B44BEC4E258A}" type="presOf" srcId="{C2EB30C2-C59A-4AC2-BF2F-3177D690E743}" destId="{24DA8E02-4331-446D-9BA0-0EFCEE6F2C77}" srcOrd="0" destOrd="0" presId="urn:microsoft.com/office/officeart/2005/8/layout/hProcess6"/>
    <dgm:cxn modelId="{D81C3095-24A3-466A-BE9B-1B5FC4D04266}" srcId="{C2EB30C2-C59A-4AC2-BF2F-3177D690E743}" destId="{65AA2E77-7133-41F9-97B2-4DF6B7A64ABD}" srcOrd="0" destOrd="0" parTransId="{31488424-EBB7-4FE1-A46A-D707EB399C12}" sibTransId="{DD6144A9-D487-4121-8023-1729DE513363}"/>
    <dgm:cxn modelId="{9356B3AD-5225-4E5A-AEE8-0E8832BEBD32}" type="presOf" srcId="{65AA2E77-7133-41F9-97B2-4DF6B7A64ABD}" destId="{6FDB669E-6895-4B19-A470-D7938B9C3AA3}" srcOrd="1" destOrd="0" presId="urn:microsoft.com/office/officeart/2005/8/layout/hProcess6"/>
    <dgm:cxn modelId="{C79952DD-F3ED-44CE-A978-79A7066C47C1}" type="presOf" srcId="{D70DF70B-387D-4C39-AD29-BD8B43741D4E}" destId="{19EC3F33-FA9A-4D93-930D-34001EF390F8}" srcOrd="1" destOrd="0" presId="urn:microsoft.com/office/officeart/2005/8/layout/hProcess6"/>
    <dgm:cxn modelId="{5FA646E5-FE19-4DB1-868D-0C2E7CA6E61F}" type="presOf" srcId="{D70DF70B-387D-4C39-AD29-BD8B43741D4E}" destId="{88B89618-33C8-4142-9F90-CDF99A8DCE25}" srcOrd="0" destOrd="0" presId="urn:microsoft.com/office/officeart/2005/8/layout/hProcess6"/>
    <dgm:cxn modelId="{226A76E5-49F8-4983-9FAA-2B3C41006B32}" srcId="{6F889CDB-55BE-4F13-A847-3EBCFBF13A9F}" destId="{C2EB30C2-C59A-4AC2-BF2F-3177D690E743}" srcOrd="1" destOrd="0" parTransId="{21346D31-FD95-4BB6-8F88-6FFB0922F7AA}" sibTransId="{3FAB72B7-BD60-4CF8-AEAC-BA94BA69F99D}"/>
    <dgm:cxn modelId="{77C2C2FE-CA3F-498C-993E-36907ED8027E}" type="presOf" srcId="{48D47BB1-0F9D-4EF9-861F-43A3E82ED23B}" destId="{148D3772-062C-4FFB-A0F5-1AC416DAC5DE}" srcOrd="0" destOrd="0" presId="urn:microsoft.com/office/officeart/2005/8/layout/hProcess6"/>
    <dgm:cxn modelId="{C54103FB-807A-4885-AD71-672E2C9EA0F0}" type="presParOf" srcId="{29648656-04DE-46A5-AFB5-33CCFE2A1688}" destId="{476A788E-44E4-4235-8055-CB7E49E6F2FE}" srcOrd="0" destOrd="0" presId="urn:microsoft.com/office/officeart/2005/8/layout/hProcess6"/>
    <dgm:cxn modelId="{4BAB5277-E05C-4932-9676-6FA69C5BF3FA}" type="presParOf" srcId="{476A788E-44E4-4235-8055-CB7E49E6F2FE}" destId="{E34C678A-6003-4917-AC3C-88F19ED613EA}" srcOrd="0" destOrd="0" presId="urn:microsoft.com/office/officeart/2005/8/layout/hProcess6"/>
    <dgm:cxn modelId="{B44FB828-4FA9-4575-81D8-922D8828F1E0}" type="presParOf" srcId="{476A788E-44E4-4235-8055-CB7E49E6F2FE}" destId="{B5834159-5005-4EE7-9288-B36BFA812E9C}" srcOrd="1" destOrd="0" presId="urn:microsoft.com/office/officeart/2005/8/layout/hProcess6"/>
    <dgm:cxn modelId="{DE578783-DD65-4C32-A165-430875A09A25}" type="presParOf" srcId="{476A788E-44E4-4235-8055-CB7E49E6F2FE}" destId="{7A7C61B2-BC3B-4CDD-BB32-AC8C96A9B94E}" srcOrd="2" destOrd="0" presId="urn:microsoft.com/office/officeart/2005/8/layout/hProcess6"/>
    <dgm:cxn modelId="{FFB70329-149C-41E0-8E52-943844117316}" type="presParOf" srcId="{476A788E-44E4-4235-8055-CB7E49E6F2FE}" destId="{148D3772-062C-4FFB-A0F5-1AC416DAC5DE}" srcOrd="3" destOrd="0" presId="urn:microsoft.com/office/officeart/2005/8/layout/hProcess6"/>
    <dgm:cxn modelId="{5E920B8A-1177-4F23-9844-A265FD5D3DB7}" type="presParOf" srcId="{29648656-04DE-46A5-AFB5-33CCFE2A1688}" destId="{73A03617-8100-4D99-8313-6264CE032E85}" srcOrd="1" destOrd="0" presId="urn:microsoft.com/office/officeart/2005/8/layout/hProcess6"/>
    <dgm:cxn modelId="{35A3CA69-4784-4FE2-848B-E52D97B8E33F}" type="presParOf" srcId="{29648656-04DE-46A5-AFB5-33CCFE2A1688}" destId="{C2851DCA-6AD6-4667-BAA3-6FA20D7E2E81}" srcOrd="2" destOrd="0" presId="urn:microsoft.com/office/officeart/2005/8/layout/hProcess6"/>
    <dgm:cxn modelId="{A5BC3CD1-1452-4A95-AB99-5ADB82CF952B}" type="presParOf" srcId="{C2851DCA-6AD6-4667-BAA3-6FA20D7E2E81}" destId="{E649190E-F65F-4FDD-AF01-87CF0C80A9B9}" srcOrd="0" destOrd="0" presId="urn:microsoft.com/office/officeart/2005/8/layout/hProcess6"/>
    <dgm:cxn modelId="{0ED497AA-0BC4-4974-B49B-0BA247B694D3}" type="presParOf" srcId="{C2851DCA-6AD6-4667-BAA3-6FA20D7E2E81}" destId="{7DD7968C-7DED-411B-8998-41CC82E1D01E}" srcOrd="1" destOrd="0" presId="urn:microsoft.com/office/officeart/2005/8/layout/hProcess6"/>
    <dgm:cxn modelId="{161CE7EC-78A7-4541-AC18-DFA25A56A6B9}" type="presParOf" srcId="{C2851DCA-6AD6-4667-BAA3-6FA20D7E2E81}" destId="{6FDB669E-6895-4B19-A470-D7938B9C3AA3}" srcOrd="2" destOrd="0" presId="urn:microsoft.com/office/officeart/2005/8/layout/hProcess6"/>
    <dgm:cxn modelId="{175B1728-FD5A-4EC6-B61D-DA02A55580B4}" type="presParOf" srcId="{C2851DCA-6AD6-4667-BAA3-6FA20D7E2E81}" destId="{24DA8E02-4331-446D-9BA0-0EFCEE6F2C77}" srcOrd="3" destOrd="0" presId="urn:microsoft.com/office/officeart/2005/8/layout/hProcess6"/>
    <dgm:cxn modelId="{3C35246A-784B-4C4E-85DE-0E2F7262DEAB}" type="presParOf" srcId="{29648656-04DE-46A5-AFB5-33CCFE2A1688}" destId="{71C6CBEE-6CCD-45DA-A2B5-9D0C48407B67}" srcOrd="3" destOrd="0" presId="urn:microsoft.com/office/officeart/2005/8/layout/hProcess6"/>
    <dgm:cxn modelId="{2CCE37CA-5D1C-44FB-AE58-BA0DC6DBAF4A}" type="presParOf" srcId="{29648656-04DE-46A5-AFB5-33CCFE2A1688}" destId="{708C9F5B-A6D4-4EAE-9E9A-0DFCC56011DA}" srcOrd="4" destOrd="0" presId="urn:microsoft.com/office/officeart/2005/8/layout/hProcess6"/>
    <dgm:cxn modelId="{5F89B42F-6B24-4B8B-9481-5E2795A1DC5C}" type="presParOf" srcId="{708C9F5B-A6D4-4EAE-9E9A-0DFCC56011DA}" destId="{84129DE8-9306-4D3F-B32F-3BA58C94198F}" srcOrd="0" destOrd="0" presId="urn:microsoft.com/office/officeart/2005/8/layout/hProcess6"/>
    <dgm:cxn modelId="{05BDA3B0-7731-43A1-82BB-11F018DF1C99}" type="presParOf" srcId="{708C9F5B-A6D4-4EAE-9E9A-0DFCC56011DA}" destId="{88B89618-33C8-4142-9F90-CDF99A8DCE25}" srcOrd="1" destOrd="0" presId="urn:microsoft.com/office/officeart/2005/8/layout/hProcess6"/>
    <dgm:cxn modelId="{FFC65690-75AA-41BA-963E-8582CA3DF023}" type="presParOf" srcId="{708C9F5B-A6D4-4EAE-9E9A-0DFCC56011DA}" destId="{19EC3F33-FA9A-4D93-930D-34001EF390F8}" srcOrd="2" destOrd="0" presId="urn:microsoft.com/office/officeart/2005/8/layout/hProcess6"/>
    <dgm:cxn modelId="{42538B8F-7EF5-4FF7-9355-C98D2D1970E7}" type="presParOf" srcId="{708C9F5B-A6D4-4EAE-9E9A-0DFCC56011DA}" destId="{496F9E64-F4FB-4189-8163-181F7189DF0C}" srcOrd="3" destOrd="0" presId="urn:microsoft.com/office/officeart/2005/8/layout/hProcess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889CDB-55BE-4F13-A847-3EBCFBF13A9F}"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sv-SE"/>
        </a:p>
      </dgm:t>
    </dgm:pt>
    <dgm:pt modelId="{48D47BB1-0F9D-4EF9-861F-43A3E82ED23B}">
      <dgm:prSet phldrT="[Text]" custT="1"/>
      <dgm:spPr/>
      <dgm:t>
        <a:bodyPr/>
        <a:lstStyle/>
        <a:p>
          <a:r>
            <a:rPr lang="sv-SE" sz="1000"/>
            <a:t>Steg 1</a:t>
          </a:r>
        </a:p>
      </dgm:t>
    </dgm:pt>
    <dgm:pt modelId="{78FCA37D-3E78-4F0C-AA20-E868E3F8CE19}" type="parTrans" cxnId="{D6C60E76-D352-4E89-A682-5C26146F9082}">
      <dgm:prSet/>
      <dgm:spPr/>
      <dgm:t>
        <a:bodyPr/>
        <a:lstStyle/>
        <a:p>
          <a:endParaRPr lang="sv-SE"/>
        </a:p>
      </dgm:t>
    </dgm:pt>
    <dgm:pt modelId="{5AA8B2B5-C5CD-4BA5-AC65-210F142D67A1}" type="sibTrans" cxnId="{D6C60E76-D352-4E89-A682-5C26146F9082}">
      <dgm:prSet/>
      <dgm:spPr/>
      <dgm:t>
        <a:bodyPr/>
        <a:lstStyle/>
        <a:p>
          <a:endParaRPr lang="sv-SE"/>
        </a:p>
      </dgm:t>
    </dgm:pt>
    <dgm:pt modelId="{C2EB30C2-C59A-4AC2-BF2F-3177D690E743}">
      <dgm:prSet phldrT="[Text]" custT="1"/>
      <dgm:spPr/>
      <dgm:t>
        <a:bodyPr/>
        <a:lstStyle/>
        <a:p>
          <a:r>
            <a:rPr lang="sv-SE" sz="1000"/>
            <a:t>Steg 2</a:t>
          </a:r>
        </a:p>
      </dgm:t>
    </dgm:pt>
    <dgm:pt modelId="{21346D31-FD95-4BB6-8F88-6FFB0922F7AA}" type="parTrans" cxnId="{226A76E5-49F8-4983-9FAA-2B3C41006B32}">
      <dgm:prSet/>
      <dgm:spPr/>
      <dgm:t>
        <a:bodyPr/>
        <a:lstStyle/>
        <a:p>
          <a:endParaRPr lang="sv-SE"/>
        </a:p>
      </dgm:t>
    </dgm:pt>
    <dgm:pt modelId="{3FAB72B7-BD60-4CF8-AEAC-BA94BA69F99D}" type="sibTrans" cxnId="{226A76E5-49F8-4983-9FAA-2B3C41006B32}">
      <dgm:prSet/>
      <dgm:spPr/>
      <dgm:t>
        <a:bodyPr/>
        <a:lstStyle/>
        <a:p>
          <a:endParaRPr lang="sv-SE"/>
        </a:p>
      </dgm:t>
    </dgm:pt>
    <dgm:pt modelId="{0DFB7BDF-F366-48D5-90A1-0A328396F0B9}">
      <dgm:prSet phldrT="[Text]" custT="1"/>
      <dgm:spPr/>
      <dgm:t>
        <a:bodyPr/>
        <a:lstStyle/>
        <a:p>
          <a:r>
            <a:rPr lang="sv-SE" sz="1000"/>
            <a:t>Steg 3</a:t>
          </a:r>
        </a:p>
      </dgm:t>
    </dgm:pt>
    <dgm:pt modelId="{156DC39D-12FA-4A96-A28A-2A9D5D2685AC}" type="parTrans" cxnId="{5D21518D-9DA7-4156-B45E-5CBCC8E62327}">
      <dgm:prSet/>
      <dgm:spPr/>
      <dgm:t>
        <a:bodyPr/>
        <a:lstStyle/>
        <a:p>
          <a:endParaRPr lang="sv-SE"/>
        </a:p>
      </dgm:t>
    </dgm:pt>
    <dgm:pt modelId="{A6C75A33-3DE6-451E-90C8-8DFBD16FBBEE}" type="sibTrans" cxnId="{5D21518D-9DA7-4156-B45E-5CBCC8E62327}">
      <dgm:prSet/>
      <dgm:spPr/>
      <dgm:t>
        <a:bodyPr/>
        <a:lstStyle/>
        <a:p>
          <a:endParaRPr lang="sv-SE"/>
        </a:p>
      </dgm:t>
    </dgm:pt>
    <dgm:pt modelId="{D70DF70B-387D-4C39-AD29-BD8B43741D4E}">
      <dgm:prSet phldrT="[Text]"/>
      <dgm:spPr/>
      <dgm:t>
        <a:bodyPr/>
        <a:lstStyle/>
        <a:p>
          <a:pPr algn="l"/>
          <a:r>
            <a:rPr lang="sv-SE"/>
            <a:t>Samråd med styrelse, spelare och vårdnadshavare, beslut om eventuella konsekvenser, sista steg: avstängning</a:t>
          </a:r>
        </a:p>
      </dgm:t>
    </dgm:pt>
    <dgm:pt modelId="{BA9FCDF9-40E3-4184-9D0A-1E3E8BC95B4E}" type="parTrans" cxnId="{5784FF43-B748-4B6A-8535-D94D6FC401CB}">
      <dgm:prSet/>
      <dgm:spPr/>
      <dgm:t>
        <a:bodyPr/>
        <a:lstStyle/>
        <a:p>
          <a:endParaRPr lang="sv-SE"/>
        </a:p>
      </dgm:t>
    </dgm:pt>
    <dgm:pt modelId="{0587B6D6-BF69-4536-820C-AFB583920367}" type="sibTrans" cxnId="{5784FF43-B748-4B6A-8535-D94D6FC401CB}">
      <dgm:prSet/>
      <dgm:spPr/>
      <dgm:t>
        <a:bodyPr/>
        <a:lstStyle/>
        <a:p>
          <a:endParaRPr lang="sv-SE"/>
        </a:p>
      </dgm:t>
    </dgm:pt>
    <dgm:pt modelId="{E96EE889-2192-45A2-98C6-2D51C3272219}">
      <dgm:prSet/>
      <dgm:spPr/>
      <dgm:t>
        <a:bodyPr/>
        <a:lstStyle/>
        <a:p>
          <a:pPr algn="l"/>
          <a:endParaRPr lang="sv-SE"/>
        </a:p>
      </dgm:t>
    </dgm:pt>
    <dgm:pt modelId="{E16725CD-3388-46AF-B8CC-D7B910CEC3D5}" type="parTrans" cxnId="{5C955C15-A02D-42FF-8EAE-2B342F21D474}">
      <dgm:prSet/>
      <dgm:spPr/>
      <dgm:t>
        <a:bodyPr/>
        <a:lstStyle/>
        <a:p>
          <a:endParaRPr lang="sv-SE"/>
        </a:p>
      </dgm:t>
    </dgm:pt>
    <dgm:pt modelId="{96C94EAB-37B2-425A-B00F-981701EB071A}" type="sibTrans" cxnId="{5C955C15-A02D-42FF-8EAE-2B342F21D474}">
      <dgm:prSet/>
      <dgm:spPr/>
      <dgm:t>
        <a:bodyPr/>
        <a:lstStyle/>
        <a:p>
          <a:endParaRPr lang="sv-SE"/>
        </a:p>
      </dgm:t>
    </dgm:pt>
    <dgm:pt modelId="{262FB422-A466-4243-8221-8498B85A1ADA}">
      <dgm:prSet/>
      <dgm:spPr/>
      <dgm:t>
        <a:bodyPr/>
        <a:lstStyle/>
        <a:p>
          <a:pPr algn="l"/>
          <a:r>
            <a:rPr lang="sv-SE"/>
            <a:t>Fördjupat samtal, och vid minderårig; informera vårdnadshavare</a:t>
          </a:r>
        </a:p>
      </dgm:t>
    </dgm:pt>
    <dgm:pt modelId="{D8B5FCB8-A812-4DAE-A5AD-3A740BBBE18F}" type="parTrans" cxnId="{97C77F0A-3645-404D-B62C-3AFEEEF40E86}">
      <dgm:prSet/>
      <dgm:spPr/>
      <dgm:t>
        <a:bodyPr/>
        <a:lstStyle/>
        <a:p>
          <a:endParaRPr lang="sv-SE"/>
        </a:p>
      </dgm:t>
    </dgm:pt>
    <dgm:pt modelId="{049F7782-3227-48E8-890D-FDD104058DF9}" type="sibTrans" cxnId="{97C77F0A-3645-404D-B62C-3AFEEEF40E86}">
      <dgm:prSet/>
      <dgm:spPr/>
      <dgm:t>
        <a:bodyPr/>
        <a:lstStyle/>
        <a:p>
          <a:endParaRPr lang="sv-SE"/>
        </a:p>
      </dgm:t>
    </dgm:pt>
    <dgm:pt modelId="{65AA2E77-7133-41F9-97B2-4DF6B7A64ABD}">
      <dgm:prSet/>
      <dgm:spPr/>
      <dgm:t>
        <a:bodyPr/>
        <a:lstStyle/>
        <a:p>
          <a:pPr algn="l"/>
          <a:r>
            <a:rPr lang="sv-SE"/>
            <a:t>Fortsatt kommunikation med vårdnadshavare samt ev. koppla in styrelse</a:t>
          </a:r>
        </a:p>
      </dgm:t>
    </dgm:pt>
    <dgm:pt modelId="{31488424-EBB7-4FE1-A46A-D707EB399C12}" type="parTrans" cxnId="{D81C3095-24A3-466A-BE9B-1B5FC4D04266}">
      <dgm:prSet/>
      <dgm:spPr/>
      <dgm:t>
        <a:bodyPr/>
        <a:lstStyle/>
        <a:p>
          <a:endParaRPr lang="sv-SE"/>
        </a:p>
      </dgm:t>
    </dgm:pt>
    <dgm:pt modelId="{DD6144A9-D487-4121-8023-1729DE513363}" type="sibTrans" cxnId="{D81C3095-24A3-466A-BE9B-1B5FC4D04266}">
      <dgm:prSet/>
      <dgm:spPr/>
      <dgm:t>
        <a:bodyPr/>
        <a:lstStyle/>
        <a:p>
          <a:endParaRPr lang="sv-SE"/>
        </a:p>
      </dgm:t>
    </dgm:pt>
    <dgm:pt modelId="{29648656-04DE-46A5-AFB5-33CCFE2A1688}" type="pres">
      <dgm:prSet presAssocID="{6F889CDB-55BE-4F13-A847-3EBCFBF13A9F}" presName="theList" presStyleCnt="0">
        <dgm:presLayoutVars>
          <dgm:dir/>
          <dgm:animLvl val="lvl"/>
          <dgm:resizeHandles val="exact"/>
        </dgm:presLayoutVars>
      </dgm:prSet>
      <dgm:spPr/>
    </dgm:pt>
    <dgm:pt modelId="{476A788E-44E4-4235-8055-CB7E49E6F2FE}" type="pres">
      <dgm:prSet presAssocID="{48D47BB1-0F9D-4EF9-861F-43A3E82ED23B}" presName="compNode" presStyleCnt="0"/>
      <dgm:spPr/>
    </dgm:pt>
    <dgm:pt modelId="{E34C678A-6003-4917-AC3C-88F19ED613EA}" type="pres">
      <dgm:prSet presAssocID="{48D47BB1-0F9D-4EF9-861F-43A3E82ED23B}" presName="noGeometry" presStyleCnt="0"/>
      <dgm:spPr/>
    </dgm:pt>
    <dgm:pt modelId="{B5834159-5005-4EE7-9288-B36BFA812E9C}" type="pres">
      <dgm:prSet presAssocID="{48D47BB1-0F9D-4EF9-861F-43A3E82ED23B}" presName="childTextVisible" presStyleLbl="bgAccFollowNode1" presStyleIdx="0" presStyleCnt="3" custLinFactNeighborX="-4078" custLinFactNeighborY="518">
        <dgm:presLayoutVars>
          <dgm:bulletEnabled val="1"/>
        </dgm:presLayoutVars>
      </dgm:prSet>
      <dgm:spPr/>
    </dgm:pt>
    <dgm:pt modelId="{7A7C61B2-BC3B-4CDD-BB32-AC8C96A9B94E}" type="pres">
      <dgm:prSet presAssocID="{48D47BB1-0F9D-4EF9-861F-43A3E82ED23B}" presName="childTextHidden" presStyleLbl="bgAccFollowNode1" presStyleIdx="0" presStyleCnt="3"/>
      <dgm:spPr/>
    </dgm:pt>
    <dgm:pt modelId="{148D3772-062C-4FFB-A0F5-1AC416DAC5DE}" type="pres">
      <dgm:prSet presAssocID="{48D47BB1-0F9D-4EF9-861F-43A3E82ED23B}" presName="parentText" presStyleLbl="node1" presStyleIdx="0" presStyleCnt="3">
        <dgm:presLayoutVars>
          <dgm:chMax val="1"/>
          <dgm:bulletEnabled val="1"/>
        </dgm:presLayoutVars>
      </dgm:prSet>
      <dgm:spPr/>
    </dgm:pt>
    <dgm:pt modelId="{73A03617-8100-4D99-8313-6264CE032E85}" type="pres">
      <dgm:prSet presAssocID="{48D47BB1-0F9D-4EF9-861F-43A3E82ED23B}" presName="aSpace" presStyleCnt="0"/>
      <dgm:spPr/>
    </dgm:pt>
    <dgm:pt modelId="{C2851DCA-6AD6-4667-BAA3-6FA20D7E2E81}" type="pres">
      <dgm:prSet presAssocID="{C2EB30C2-C59A-4AC2-BF2F-3177D690E743}" presName="compNode" presStyleCnt="0"/>
      <dgm:spPr/>
    </dgm:pt>
    <dgm:pt modelId="{E649190E-F65F-4FDD-AF01-87CF0C80A9B9}" type="pres">
      <dgm:prSet presAssocID="{C2EB30C2-C59A-4AC2-BF2F-3177D690E743}" presName="noGeometry" presStyleCnt="0"/>
      <dgm:spPr/>
    </dgm:pt>
    <dgm:pt modelId="{7DD7968C-7DED-411B-8998-41CC82E1D01E}" type="pres">
      <dgm:prSet presAssocID="{C2EB30C2-C59A-4AC2-BF2F-3177D690E743}" presName="childTextVisible" presStyleLbl="bgAccFollowNode1" presStyleIdx="1" presStyleCnt="3">
        <dgm:presLayoutVars>
          <dgm:bulletEnabled val="1"/>
        </dgm:presLayoutVars>
      </dgm:prSet>
      <dgm:spPr/>
    </dgm:pt>
    <dgm:pt modelId="{6FDB669E-6895-4B19-A470-D7938B9C3AA3}" type="pres">
      <dgm:prSet presAssocID="{C2EB30C2-C59A-4AC2-BF2F-3177D690E743}" presName="childTextHidden" presStyleLbl="bgAccFollowNode1" presStyleIdx="1" presStyleCnt="3"/>
      <dgm:spPr/>
    </dgm:pt>
    <dgm:pt modelId="{24DA8E02-4331-446D-9BA0-0EFCEE6F2C77}" type="pres">
      <dgm:prSet presAssocID="{C2EB30C2-C59A-4AC2-BF2F-3177D690E743}" presName="parentText" presStyleLbl="node1" presStyleIdx="1" presStyleCnt="3">
        <dgm:presLayoutVars>
          <dgm:chMax val="1"/>
          <dgm:bulletEnabled val="1"/>
        </dgm:presLayoutVars>
      </dgm:prSet>
      <dgm:spPr/>
    </dgm:pt>
    <dgm:pt modelId="{71C6CBEE-6CCD-45DA-A2B5-9D0C48407B67}" type="pres">
      <dgm:prSet presAssocID="{C2EB30C2-C59A-4AC2-BF2F-3177D690E743}" presName="aSpace" presStyleCnt="0"/>
      <dgm:spPr/>
    </dgm:pt>
    <dgm:pt modelId="{708C9F5B-A6D4-4EAE-9E9A-0DFCC56011DA}" type="pres">
      <dgm:prSet presAssocID="{0DFB7BDF-F366-48D5-90A1-0A328396F0B9}" presName="compNode" presStyleCnt="0"/>
      <dgm:spPr/>
    </dgm:pt>
    <dgm:pt modelId="{84129DE8-9306-4D3F-B32F-3BA58C94198F}" type="pres">
      <dgm:prSet presAssocID="{0DFB7BDF-F366-48D5-90A1-0A328396F0B9}" presName="noGeometry" presStyleCnt="0"/>
      <dgm:spPr/>
    </dgm:pt>
    <dgm:pt modelId="{88B89618-33C8-4142-9F90-CDF99A8DCE25}" type="pres">
      <dgm:prSet presAssocID="{0DFB7BDF-F366-48D5-90A1-0A328396F0B9}" presName="childTextVisible" presStyleLbl="bgAccFollowNode1" presStyleIdx="2" presStyleCnt="3">
        <dgm:presLayoutVars>
          <dgm:bulletEnabled val="1"/>
        </dgm:presLayoutVars>
      </dgm:prSet>
      <dgm:spPr/>
    </dgm:pt>
    <dgm:pt modelId="{19EC3F33-FA9A-4D93-930D-34001EF390F8}" type="pres">
      <dgm:prSet presAssocID="{0DFB7BDF-F366-48D5-90A1-0A328396F0B9}" presName="childTextHidden" presStyleLbl="bgAccFollowNode1" presStyleIdx="2" presStyleCnt="3"/>
      <dgm:spPr/>
    </dgm:pt>
    <dgm:pt modelId="{496F9E64-F4FB-4189-8163-181F7189DF0C}" type="pres">
      <dgm:prSet presAssocID="{0DFB7BDF-F366-48D5-90A1-0A328396F0B9}" presName="parentText" presStyleLbl="node1" presStyleIdx="2" presStyleCnt="3">
        <dgm:presLayoutVars>
          <dgm:chMax val="1"/>
          <dgm:bulletEnabled val="1"/>
        </dgm:presLayoutVars>
      </dgm:prSet>
      <dgm:spPr/>
    </dgm:pt>
  </dgm:ptLst>
  <dgm:cxnLst>
    <dgm:cxn modelId="{DCDDB704-686F-43D5-BFD3-C37084B1A049}" type="presOf" srcId="{E96EE889-2192-45A2-98C6-2D51C3272219}" destId="{7A7C61B2-BC3B-4CDD-BB32-AC8C96A9B94E}" srcOrd="1" destOrd="0" presId="urn:microsoft.com/office/officeart/2005/8/layout/hProcess6"/>
    <dgm:cxn modelId="{97C77F0A-3645-404D-B62C-3AFEEEF40E86}" srcId="{48D47BB1-0F9D-4EF9-861F-43A3E82ED23B}" destId="{262FB422-A466-4243-8221-8498B85A1ADA}" srcOrd="1" destOrd="0" parTransId="{D8B5FCB8-A812-4DAE-A5AD-3A740BBBE18F}" sibTransId="{049F7782-3227-48E8-890D-FDD104058DF9}"/>
    <dgm:cxn modelId="{5C955C15-A02D-42FF-8EAE-2B342F21D474}" srcId="{48D47BB1-0F9D-4EF9-861F-43A3E82ED23B}" destId="{E96EE889-2192-45A2-98C6-2D51C3272219}" srcOrd="0" destOrd="0" parTransId="{E16725CD-3388-46AF-B8CC-D7B910CEC3D5}" sibTransId="{96C94EAB-37B2-425A-B00F-981701EB071A}"/>
    <dgm:cxn modelId="{5784FF43-B748-4B6A-8535-D94D6FC401CB}" srcId="{0DFB7BDF-F366-48D5-90A1-0A328396F0B9}" destId="{D70DF70B-387D-4C39-AD29-BD8B43741D4E}" srcOrd="0" destOrd="0" parTransId="{BA9FCDF9-40E3-4184-9D0A-1E3E8BC95B4E}" sibTransId="{0587B6D6-BF69-4536-820C-AFB583920367}"/>
    <dgm:cxn modelId="{02075E44-25C4-4821-8B79-84860F337F28}" type="presOf" srcId="{262FB422-A466-4243-8221-8498B85A1ADA}" destId="{7A7C61B2-BC3B-4CDD-BB32-AC8C96A9B94E}" srcOrd="1" destOrd="1" presId="urn:microsoft.com/office/officeart/2005/8/layout/hProcess6"/>
    <dgm:cxn modelId="{848ED865-75C4-41EA-A7AD-3A9038520C93}" type="presOf" srcId="{262FB422-A466-4243-8221-8498B85A1ADA}" destId="{B5834159-5005-4EE7-9288-B36BFA812E9C}" srcOrd="0" destOrd="1" presId="urn:microsoft.com/office/officeart/2005/8/layout/hProcess6"/>
    <dgm:cxn modelId="{F48DA867-2AFA-471C-AD32-29D615D5582F}" type="presOf" srcId="{65AA2E77-7133-41F9-97B2-4DF6B7A64ABD}" destId="{7DD7968C-7DED-411B-8998-41CC82E1D01E}" srcOrd="0" destOrd="0" presId="urn:microsoft.com/office/officeart/2005/8/layout/hProcess6"/>
    <dgm:cxn modelId="{BD6CB950-4B2A-405A-A4D3-A9EACDD2B963}" type="presOf" srcId="{0DFB7BDF-F366-48D5-90A1-0A328396F0B9}" destId="{496F9E64-F4FB-4189-8163-181F7189DF0C}" srcOrd="0" destOrd="0" presId="urn:microsoft.com/office/officeart/2005/8/layout/hProcess6"/>
    <dgm:cxn modelId="{D6C60E76-D352-4E89-A682-5C26146F9082}" srcId="{6F889CDB-55BE-4F13-A847-3EBCFBF13A9F}" destId="{48D47BB1-0F9D-4EF9-861F-43A3E82ED23B}" srcOrd="0" destOrd="0" parTransId="{78FCA37D-3E78-4F0C-AA20-E868E3F8CE19}" sibTransId="{5AA8B2B5-C5CD-4BA5-AC65-210F142D67A1}"/>
    <dgm:cxn modelId="{1F723F59-ACA1-42F8-BBAE-EBCF88EF92BB}" type="presOf" srcId="{E96EE889-2192-45A2-98C6-2D51C3272219}" destId="{B5834159-5005-4EE7-9288-B36BFA812E9C}" srcOrd="0" destOrd="0" presId="urn:microsoft.com/office/officeart/2005/8/layout/hProcess6"/>
    <dgm:cxn modelId="{D1EC927A-F801-4FC4-92F8-FE62206E9399}" type="presOf" srcId="{6F889CDB-55BE-4F13-A847-3EBCFBF13A9F}" destId="{29648656-04DE-46A5-AFB5-33CCFE2A1688}" srcOrd="0" destOrd="0" presId="urn:microsoft.com/office/officeart/2005/8/layout/hProcess6"/>
    <dgm:cxn modelId="{5D21518D-9DA7-4156-B45E-5CBCC8E62327}" srcId="{6F889CDB-55BE-4F13-A847-3EBCFBF13A9F}" destId="{0DFB7BDF-F366-48D5-90A1-0A328396F0B9}" srcOrd="2" destOrd="0" parTransId="{156DC39D-12FA-4A96-A28A-2A9D5D2685AC}" sibTransId="{A6C75A33-3DE6-451E-90C8-8DFBD16FBBEE}"/>
    <dgm:cxn modelId="{AC55E98D-D765-42A8-A572-B44BEC4E258A}" type="presOf" srcId="{C2EB30C2-C59A-4AC2-BF2F-3177D690E743}" destId="{24DA8E02-4331-446D-9BA0-0EFCEE6F2C77}" srcOrd="0" destOrd="0" presId="urn:microsoft.com/office/officeart/2005/8/layout/hProcess6"/>
    <dgm:cxn modelId="{D81C3095-24A3-466A-BE9B-1B5FC4D04266}" srcId="{C2EB30C2-C59A-4AC2-BF2F-3177D690E743}" destId="{65AA2E77-7133-41F9-97B2-4DF6B7A64ABD}" srcOrd="0" destOrd="0" parTransId="{31488424-EBB7-4FE1-A46A-D707EB399C12}" sibTransId="{DD6144A9-D487-4121-8023-1729DE513363}"/>
    <dgm:cxn modelId="{9356B3AD-5225-4E5A-AEE8-0E8832BEBD32}" type="presOf" srcId="{65AA2E77-7133-41F9-97B2-4DF6B7A64ABD}" destId="{6FDB669E-6895-4B19-A470-D7938B9C3AA3}" srcOrd="1" destOrd="0" presId="urn:microsoft.com/office/officeart/2005/8/layout/hProcess6"/>
    <dgm:cxn modelId="{C79952DD-F3ED-44CE-A978-79A7066C47C1}" type="presOf" srcId="{D70DF70B-387D-4C39-AD29-BD8B43741D4E}" destId="{19EC3F33-FA9A-4D93-930D-34001EF390F8}" srcOrd="1" destOrd="0" presId="urn:microsoft.com/office/officeart/2005/8/layout/hProcess6"/>
    <dgm:cxn modelId="{5FA646E5-FE19-4DB1-868D-0C2E7CA6E61F}" type="presOf" srcId="{D70DF70B-387D-4C39-AD29-BD8B43741D4E}" destId="{88B89618-33C8-4142-9F90-CDF99A8DCE25}" srcOrd="0" destOrd="0" presId="urn:microsoft.com/office/officeart/2005/8/layout/hProcess6"/>
    <dgm:cxn modelId="{226A76E5-49F8-4983-9FAA-2B3C41006B32}" srcId="{6F889CDB-55BE-4F13-A847-3EBCFBF13A9F}" destId="{C2EB30C2-C59A-4AC2-BF2F-3177D690E743}" srcOrd="1" destOrd="0" parTransId="{21346D31-FD95-4BB6-8F88-6FFB0922F7AA}" sibTransId="{3FAB72B7-BD60-4CF8-AEAC-BA94BA69F99D}"/>
    <dgm:cxn modelId="{77C2C2FE-CA3F-498C-993E-36907ED8027E}" type="presOf" srcId="{48D47BB1-0F9D-4EF9-861F-43A3E82ED23B}" destId="{148D3772-062C-4FFB-A0F5-1AC416DAC5DE}" srcOrd="0" destOrd="0" presId="urn:microsoft.com/office/officeart/2005/8/layout/hProcess6"/>
    <dgm:cxn modelId="{C54103FB-807A-4885-AD71-672E2C9EA0F0}" type="presParOf" srcId="{29648656-04DE-46A5-AFB5-33CCFE2A1688}" destId="{476A788E-44E4-4235-8055-CB7E49E6F2FE}" srcOrd="0" destOrd="0" presId="urn:microsoft.com/office/officeart/2005/8/layout/hProcess6"/>
    <dgm:cxn modelId="{4BAB5277-E05C-4932-9676-6FA69C5BF3FA}" type="presParOf" srcId="{476A788E-44E4-4235-8055-CB7E49E6F2FE}" destId="{E34C678A-6003-4917-AC3C-88F19ED613EA}" srcOrd="0" destOrd="0" presId="urn:microsoft.com/office/officeart/2005/8/layout/hProcess6"/>
    <dgm:cxn modelId="{B44FB828-4FA9-4575-81D8-922D8828F1E0}" type="presParOf" srcId="{476A788E-44E4-4235-8055-CB7E49E6F2FE}" destId="{B5834159-5005-4EE7-9288-B36BFA812E9C}" srcOrd="1" destOrd="0" presId="urn:microsoft.com/office/officeart/2005/8/layout/hProcess6"/>
    <dgm:cxn modelId="{DE578783-DD65-4C32-A165-430875A09A25}" type="presParOf" srcId="{476A788E-44E4-4235-8055-CB7E49E6F2FE}" destId="{7A7C61B2-BC3B-4CDD-BB32-AC8C96A9B94E}" srcOrd="2" destOrd="0" presId="urn:microsoft.com/office/officeart/2005/8/layout/hProcess6"/>
    <dgm:cxn modelId="{FFB70329-149C-41E0-8E52-943844117316}" type="presParOf" srcId="{476A788E-44E4-4235-8055-CB7E49E6F2FE}" destId="{148D3772-062C-4FFB-A0F5-1AC416DAC5DE}" srcOrd="3" destOrd="0" presId="urn:microsoft.com/office/officeart/2005/8/layout/hProcess6"/>
    <dgm:cxn modelId="{5E920B8A-1177-4F23-9844-A265FD5D3DB7}" type="presParOf" srcId="{29648656-04DE-46A5-AFB5-33CCFE2A1688}" destId="{73A03617-8100-4D99-8313-6264CE032E85}" srcOrd="1" destOrd="0" presId="urn:microsoft.com/office/officeart/2005/8/layout/hProcess6"/>
    <dgm:cxn modelId="{35A3CA69-4784-4FE2-848B-E52D97B8E33F}" type="presParOf" srcId="{29648656-04DE-46A5-AFB5-33CCFE2A1688}" destId="{C2851DCA-6AD6-4667-BAA3-6FA20D7E2E81}" srcOrd="2" destOrd="0" presId="urn:microsoft.com/office/officeart/2005/8/layout/hProcess6"/>
    <dgm:cxn modelId="{A5BC3CD1-1452-4A95-AB99-5ADB82CF952B}" type="presParOf" srcId="{C2851DCA-6AD6-4667-BAA3-6FA20D7E2E81}" destId="{E649190E-F65F-4FDD-AF01-87CF0C80A9B9}" srcOrd="0" destOrd="0" presId="urn:microsoft.com/office/officeart/2005/8/layout/hProcess6"/>
    <dgm:cxn modelId="{0ED497AA-0BC4-4974-B49B-0BA247B694D3}" type="presParOf" srcId="{C2851DCA-6AD6-4667-BAA3-6FA20D7E2E81}" destId="{7DD7968C-7DED-411B-8998-41CC82E1D01E}" srcOrd="1" destOrd="0" presId="urn:microsoft.com/office/officeart/2005/8/layout/hProcess6"/>
    <dgm:cxn modelId="{161CE7EC-78A7-4541-AC18-DFA25A56A6B9}" type="presParOf" srcId="{C2851DCA-6AD6-4667-BAA3-6FA20D7E2E81}" destId="{6FDB669E-6895-4B19-A470-D7938B9C3AA3}" srcOrd="2" destOrd="0" presId="urn:microsoft.com/office/officeart/2005/8/layout/hProcess6"/>
    <dgm:cxn modelId="{175B1728-FD5A-4EC6-B61D-DA02A55580B4}" type="presParOf" srcId="{C2851DCA-6AD6-4667-BAA3-6FA20D7E2E81}" destId="{24DA8E02-4331-446D-9BA0-0EFCEE6F2C77}" srcOrd="3" destOrd="0" presId="urn:microsoft.com/office/officeart/2005/8/layout/hProcess6"/>
    <dgm:cxn modelId="{3C35246A-784B-4C4E-85DE-0E2F7262DEAB}" type="presParOf" srcId="{29648656-04DE-46A5-AFB5-33CCFE2A1688}" destId="{71C6CBEE-6CCD-45DA-A2B5-9D0C48407B67}" srcOrd="3" destOrd="0" presId="urn:microsoft.com/office/officeart/2005/8/layout/hProcess6"/>
    <dgm:cxn modelId="{2CCE37CA-5D1C-44FB-AE58-BA0DC6DBAF4A}" type="presParOf" srcId="{29648656-04DE-46A5-AFB5-33CCFE2A1688}" destId="{708C9F5B-A6D4-4EAE-9E9A-0DFCC56011DA}" srcOrd="4" destOrd="0" presId="urn:microsoft.com/office/officeart/2005/8/layout/hProcess6"/>
    <dgm:cxn modelId="{5F89B42F-6B24-4B8B-9481-5E2795A1DC5C}" type="presParOf" srcId="{708C9F5B-A6D4-4EAE-9E9A-0DFCC56011DA}" destId="{84129DE8-9306-4D3F-B32F-3BA58C94198F}" srcOrd="0" destOrd="0" presId="urn:microsoft.com/office/officeart/2005/8/layout/hProcess6"/>
    <dgm:cxn modelId="{05BDA3B0-7731-43A1-82BB-11F018DF1C99}" type="presParOf" srcId="{708C9F5B-A6D4-4EAE-9E9A-0DFCC56011DA}" destId="{88B89618-33C8-4142-9F90-CDF99A8DCE25}" srcOrd="1" destOrd="0" presId="urn:microsoft.com/office/officeart/2005/8/layout/hProcess6"/>
    <dgm:cxn modelId="{FFC65690-75AA-41BA-963E-8582CA3DF023}" type="presParOf" srcId="{708C9F5B-A6D4-4EAE-9E9A-0DFCC56011DA}" destId="{19EC3F33-FA9A-4D93-930D-34001EF390F8}" srcOrd="2" destOrd="0" presId="urn:microsoft.com/office/officeart/2005/8/layout/hProcess6"/>
    <dgm:cxn modelId="{42538B8F-7EF5-4FF7-9355-C98D2D1970E7}" type="presParOf" srcId="{708C9F5B-A6D4-4EAE-9E9A-0DFCC56011DA}" destId="{496F9E64-F4FB-4189-8163-181F7189DF0C}" srcOrd="3" destOrd="0" presId="urn:microsoft.com/office/officeart/2005/8/layout/hProcess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889CDB-55BE-4F13-A847-3EBCFBF13A9F}"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sv-SE"/>
        </a:p>
      </dgm:t>
    </dgm:pt>
    <dgm:pt modelId="{48D47BB1-0F9D-4EF9-861F-43A3E82ED23B}">
      <dgm:prSet phldrT="[Text]" custT="1"/>
      <dgm:spPr/>
      <dgm:t>
        <a:bodyPr/>
        <a:lstStyle/>
        <a:p>
          <a:r>
            <a:rPr lang="sv-SE" sz="1000"/>
            <a:t>Steg 1</a:t>
          </a:r>
        </a:p>
      </dgm:t>
    </dgm:pt>
    <dgm:pt modelId="{78FCA37D-3E78-4F0C-AA20-E868E3F8CE19}" type="parTrans" cxnId="{D6C60E76-D352-4E89-A682-5C26146F9082}">
      <dgm:prSet/>
      <dgm:spPr/>
      <dgm:t>
        <a:bodyPr/>
        <a:lstStyle/>
        <a:p>
          <a:endParaRPr lang="sv-SE"/>
        </a:p>
      </dgm:t>
    </dgm:pt>
    <dgm:pt modelId="{5AA8B2B5-C5CD-4BA5-AC65-210F142D67A1}" type="sibTrans" cxnId="{D6C60E76-D352-4E89-A682-5C26146F9082}">
      <dgm:prSet/>
      <dgm:spPr/>
      <dgm:t>
        <a:bodyPr/>
        <a:lstStyle/>
        <a:p>
          <a:endParaRPr lang="sv-SE"/>
        </a:p>
      </dgm:t>
    </dgm:pt>
    <dgm:pt modelId="{C2EB30C2-C59A-4AC2-BF2F-3177D690E743}">
      <dgm:prSet phldrT="[Text]" custT="1"/>
      <dgm:spPr/>
      <dgm:t>
        <a:bodyPr/>
        <a:lstStyle/>
        <a:p>
          <a:r>
            <a:rPr lang="sv-SE" sz="1000"/>
            <a:t>Steg 2</a:t>
          </a:r>
        </a:p>
      </dgm:t>
    </dgm:pt>
    <dgm:pt modelId="{21346D31-FD95-4BB6-8F88-6FFB0922F7AA}" type="parTrans" cxnId="{226A76E5-49F8-4983-9FAA-2B3C41006B32}">
      <dgm:prSet/>
      <dgm:spPr/>
      <dgm:t>
        <a:bodyPr/>
        <a:lstStyle/>
        <a:p>
          <a:endParaRPr lang="sv-SE"/>
        </a:p>
      </dgm:t>
    </dgm:pt>
    <dgm:pt modelId="{3FAB72B7-BD60-4CF8-AEAC-BA94BA69F99D}" type="sibTrans" cxnId="{226A76E5-49F8-4983-9FAA-2B3C41006B32}">
      <dgm:prSet/>
      <dgm:spPr/>
      <dgm:t>
        <a:bodyPr/>
        <a:lstStyle/>
        <a:p>
          <a:endParaRPr lang="sv-SE"/>
        </a:p>
      </dgm:t>
    </dgm:pt>
    <dgm:pt modelId="{0DFB7BDF-F366-48D5-90A1-0A328396F0B9}">
      <dgm:prSet phldrT="[Text]" custT="1"/>
      <dgm:spPr/>
      <dgm:t>
        <a:bodyPr/>
        <a:lstStyle/>
        <a:p>
          <a:r>
            <a:rPr lang="sv-SE" sz="1000"/>
            <a:t>Steg 3</a:t>
          </a:r>
        </a:p>
      </dgm:t>
    </dgm:pt>
    <dgm:pt modelId="{156DC39D-12FA-4A96-A28A-2A9D5D2685AC}" type="parTrans" cxnId="{5D21518D-9DA7-4156-B45E-5CBCC8E62327}">
      <dgm:prSet/>
      <dgm:spPr/>
      <dgm:t>
        <a:bodyPr/>
        <a:lstStyle/>
        <a:p>
          <a:endParaRPr lang="sv-SE"/>
        </a:p>
      </dgm:t>
    </dgm:pt>
    <dgm:pt modelId="{A6C75A33-3DE6-451E-90C8-8DFBD16FBBEE}" type="sibTrans" cxnId="{5D21518D-9DA7-4156-B45E-5CBCC8E62327}">
      <dgm:prSet/>
      <dgm:spPr/>
      <dgm:t>
        <a:bodyPr/>
        <a:lstStyle/>
        <a:p>
          <a:endParaRPr lang="sv-SE"/>
        </a:p>
      </dgm:t>
    </dgm:pt>
    <dgm:pt modelId="{D70DF70B-387D-4C39-AD29-BD8B43741D4E}">
      <dgm:prSet phldrT="[Text]"/>
      <dgm:spPr/>
      <dgm:t>
        <a:bodyPr/>
        <a:lstStyle/>
        <a:p>
          <a:pPr algn="l"/>
          <a:r>
            <a:rPr lang="sv-SE"/>
            <a:t>Samråd med styrelse, beslut om konsekvenser, i sista steg porta vårdnadshavare</a:t>
          </a:r>
        </a:p>
      </dgm:t>
    </dgm:pt>
    <dgm:pt modelId="{BA9FCDF9-40E3-4184-9D0A-1E3E8BC95B4E}" type="parTrans" cxnId="{5784FF43-B748-4B6A-8535-D94D6FC401CB}">
      <dgm:prSet/>
      <dgm:spPr/>
      <dgm:t>
        <a:bodyPr/>
        <a:lstStyle/>
        <a:p>
          <a:endParaRPr lang="sv-SE"/>
        </a:p>
      </dgm:t>
    </dgm:pt>
    <dgm:pt modelId="{0587B6D6-BF69-4536-820C-AFB583920367}" type="sibTrans" cxnId="{5784FF43-B748-4B6A-8535-D94D6FC401CB}">
      <dgm:prSet/>
      <dgm:spPr/>
      <dgm:t>
        <a:bodyPr/>
        <a:lstStyle/>
        <a:p>
          <a:endParaRPr lang="sv-SE"/>
        </a:p>
      </dgm:t>
    </dgm:pt>
    <dgm:pt modelId="{E96EE889-2192-45A2-98C6-2D51C3272219}">
      <dgm:prSet/>
      <dgm:spPr/>
      <dgm:t>
        <a:bodyPr/>
        <a:lstStyle/>
        <a:p>
          <a:pPr algn="l"/>
          <a:endParaRPr lang="sv-SE"/>
        </a:p>
      </dgm:t>
    </dgm:pt>
    <dgm:pt modelId="{E16725CD-3388-46AF-B8CC-D7B910CEC3D5}" type="parTrans" cxnId="{5C955C15-A02D-42FF-8EAE-2B342F21D474}">
      <dgm:prSet/>
      <dgm:spPr/>
      <dgm:t>
        <a:bodyPr/>
        <a:lstStyle/>
        <a:p>
          <a:endParaRPr lang="sv-SE"/>
        </a:p>
      </dgm:t>
    </dgm:pt>
    <dgm:pt modelId="{96C94EAB-37B2-425A-B00F-981701EB071A}" type="sibTrans" cxnId="{5C955C15-A02D-42FF-8EAE-2B342F21D474}">
      <dgm:prSet/>
      <dgm:spPr/>
      <dgm:t>
        <a:bodyPr/>
        <a:lstStyle/>
        <a:p>
          <a:endParaRPr lang="sv-SE"/>
        </a:p>
      </dgm:t>
    </dgm:pt>
    <dgm:pt modelId="{65AA2E77-7133-41F9-97B2-4DF6B7A64ABD}">
      <dgm:prSet/>
      <dgm:spPr/>
      <dgm:t>
        <a:bodyPr/>
        <a:lstStyle/>
        <a:p>
          <a:pPr algn="l"/>
          <a:r>
            <a:rPr lang="sv-SE"/>
            <a:t>Kontakta styrelse, ta hjälp av annan</a:t>
          </a:r>
          <a:r>
            <a:rPr lang="sv-SE">
              <a:solidFill>
                <a:srgbClr val="FFFF00"/>
              </a:solidFill>
            </a:rPr>
            <a:t> vuxen </a:t>
          </a:r>
          <a:r>
            <a:rPr lang="sv-SE"/>
            <a:t>utanför laget.</a:t>
          </a:r>
        </a:p>
      </dgm:t>
    </dgm:pt>
    <dgm:pt modelId="{31488424-EBB7-4FE1-A46A-D707EB399C12}" type="parTrans" cxnId="{D81C3095-24A3-466A-BE9B-1B5FC4D04266}">
      <dgm:prSet/>
      <dgm:spPr/>
      <dgm:t>
        <a:bodyPr/>
        <a:lstStyle/>
        <a:p>
          <a:endParaRPr lang="sv-SE"/>
        </a:p>
      </dgm:t>
    </dgm:pt>
    <dgm:pt modelId="{DD6144A9-D487-4121-8023-1729DE513363}" type="sibTrans" cxnId="{D81C3095-24A3-466A-BE9B-1B5FC4D04266}">
      <dgm:prSet/>
      <dgm:spPr/>
      <dgm:t>
        <a:bodyPr/>
        <a:lstStyle/>
        <a:p>
          <a:endParaRPr lang="sv-SE"/>
        </a:p>
      </dgm:t>
    </dgm:pt>
    <dgm:pt modelId="{F49F8871-39CD-4958-B348-9976E8E79A41}">
      <dgm:prSet/>
      <dgm:spPr/>
      <dgm:t>
        <a:bodyPr/>
        <a:lstStyle/>
        <a:p>
          <a:pPr algn="l"/>
          <a:endParaRPr lang="sv-SE"/>
        </a:p>
      </dgm:t>
    </dgm:pt>
    <dgm:pt modelId="{C81D91AB-B8D6-4A5E-9B04-1C602BCE66A6}" type="parTrans" cxnId="{FFB99B0E-4A4C-44DF-B819-787ADFC236DD}">
      <dgm:prSet/>
      <dgm:spPr/>
      <dgm:t>
        <a:bodyPr/>
        <a:lstStyle/>
        <a:p>
          <a:endParaRPr lang="sv-SE"/>
        </a:p>
      </dgm:t>
    </dgm:pt>
    <dgm:pt modelId="{6F2B6DBC-C81E-4D56-B2EB-08577E6AAF8C}" type="sibTrans" cxnId="{FFB99B0E-4A4C-44DF-B819-787ADFC236DD}">
      <dgm:prSet/>
      <dgm:spPr/>
      <dgm:t>
        <a:bodyPr/>
        <a:lstStyle/>
        <a:p>
          <a:endParaRPr lang="sv-SE"/>
        </a:p>
      </dgm:t>
    </dgm:pt>
    <dgm:pt modelId="{CFCB499B-DE33-49C4-BD1A-7548C98C6FB9}">
      <dgm:prSet/>
      <dgm:spPr/>
      <dgm:t>
        <a:bodyPr/>
        <a:lstStyle/>
        <a:p>
          <a:pPr algn="l"/>
          <a:endParaRPr lang="sv-SE"/>
        </a:p>
      </dgm:t>
    </dgm:pt>
    <dgm:pt modelId="{BF6424D7-252A-4B0A-86A3-A3A990911F4E}" type="parTrans" cxnId="{63710067-2449-4FA8-BB36-D411C6AC82DB}">
      <dgm:prSet/>
      <dgm:spPr/>
      <dgm:t>
        <a:bodyPr/>
        <a:lstStyle/>
        <a:p>
          <a:endParaRPr lang="sv-SE"/>
        </a:p>
      </dgm:t>
    </dgm:pt>
    <dgm:pt modelId="{DBB05614-A369-4BA6-BA82-755519294597}" type="sibTrans" cxnId="{63710067-2449-4FA8-BB36-D411C6AC82DB}">
      <dgm:prSet/>
      <dgm:spPr/>
      <dgm:t>
        <a:bodyPr/>
        <a:lstStyle/>
        <a:p>
          <a:endParaRPr lang="sv-SE"/>
        </a:p>
      </dgm:t>
    </dgm:pt>
    <dgm:pt modelId="{31106EE3-6CA0-41CB-ADCD-56BC8205C714}">
      <dgm:prSet/>
      <dgm:spPr/>
      <dgm:t>
        <a:bodyPr/>
        <a:lstStyle/>
        <a:p>
          <a:pPr algn="l"/>
          <a:r>
            <a:rPr lang="sv-SE"/>
            <a:t>Samtal med vårdnadshavare, påminn om värdegrunden och vad som sagts på föräldramöte</a:t>
          </a:r>
        </a:p>
      </dgm:t>
    </dgm:pt>
    <dgm:pt modelId="{8C7701B9-C496-40D6-BB1F-8F1A5D0BFA41}" type="parTrans" cxnId="{EEC4DC8A-6875-4B9B-92FB-9DEBCF1106F2}">
      <dgm:prSet/>
      <dgm:spPr/>
      <dgm:t>
        <a:bodyPr/>
        <a:lstStyle/>
        <a:p>
          <a:endParaRPr lang="sv-SE"/>
        </a:p>
      </dgm:t>
    </dgm:pt>
    <dgm:pt modelId="{011ACBC0-10B4-4A1F-B2B0-A30F631336FC}" type="sibTrans" cxnId="{EEC4DC8A-6875-4B9B-92FB-9DEBCF1106F2}">
      <dgm:prSet/>
      <dgm:spPr/>
      <dgm:t>
        <a:bodyPr/>
        <a:lstStyle/>
        <a:p>
          <a:endParaRPr lang="sv-SE"/>
        </a:p>
      </dgm:t>
    </dgm:pt>
    <dgm:pt modelId="{29648656-04DE-46A5-AFB5-33CCFE2A1688}" type="pres">
      <dgm:prSet presAssocID="{6F889CDB-55BE-4F13-A847-3EBCFBF13A9F}" presName="theList" presStyleCnt="0">
        <dgm:presLayoutVars>
          <dgm:dir/>
          <dgm:animLvl val="lvl"/>
          <dgm:resizeHandles val="exact"/>
        </dgm:presLayoutVars>
      </dgm:prSet>
      <dgm:spPr/>
    </dgm:pt>
    <dgm:pt modelId="{476A788E-44E4-4235-8055-CB7E49E6F2FE}" type="pres">
      <dgm:prSet presAssocID="{48D47BB1-0F9D-4EF9-861F-43A3E82ED23B}" presName="compNode" presStyleCnt="0"/>
      <dgm:spPr/>
    </dgm:pt>
    <dgm:pt modelId="{E34C678A-6003-4917-AC3C-88F19ED613EA}" type="pres">
      <dgm:prSet presAssocID="{48D47BB1-0F9D-4EF9-861F-43A3E82ED23B}" presName="noGeometry" presStyleCnt="0"/>
      <dgm:spPr/>
    </dgm:pt>
    <dgm:pt modelId="{B5834159-5005-4EE7-9288-B36BFA812E9C}" type="pres">
      <dgm:prSet presAssocID="{48D47BB1-0F9D-4EF9-861F-43A3E82ED23B}" presName="childTextVisible" presStyleLbl="bgAccFollowNode1" presStyleIdx="0" presStyleCnt="3" custLinFactNeighborX="-4078" custLinFactNeighborY="518">
        <dgm:presLayoutVars>
          <dgm:bulletEnabled val="1"/>
        </dgm:presLayoutVars>
      </dgm:prSet>
      <dgm:spPr/>
    </dgm:pt>
    <dgm:pt modelId="{7A7C61B2-BC3B-4CDD-BB32-AC8C96A9B94E}" type="pres">
      <dgm:prSet presAssocID="{48D47BB1-0F9D-4EF9-861F-43A3E82ED23B}" presName="childTextHidden" presStyleLbl="bgAccFollowNode1" presStyleIdx="0" presStyleCnt="3"/>
      <dgm:spPr/>
    </dgm:pt>
    <dgm:pt modelId="{148D3772-062C-4FFB-A0F5-1AC416DAC5DE}" type="pres">
      <dgm:prSet presAssocID="{48D47BB1-0F9D-4EF9-861F-43A3E82ED23B}" presName="parentText" presStyleLbl="node1" presStyleIdx="0" presStyleCnt="3">
        <dgm:presLayoutVars>
          <dgm:chMax val="1"/>
          <dgm:bulletEnabled val="1"/>
        </dgm:presLayoutVars>
      </dgm:prSet>
      <dgm:spPr/>
    </dgm:pt>
    <dgm:pt modelId="{73A03617-8100-4D99-8313-6264CE032E85}" type="pres">
      <dgm:prSet presAssocID="{48D47BB1-0F9D-4EF9-861F-43A3E82ED23B}" presName="aSpace" presStyleCnt="0"/>
      <dgm:spPr/>
    </dgm:pt>
    <dgm:pt modelId="{C2851DCA-6AD6-4667-BAA3-6FA20D7E2E81}" type="pres">
      <dgm:prSet presAssocID="{C2EB30C2-C59A-4AC2-BF2F-3177D690E743}" presName="compNode" presStyleCnt="0"/>
      <dgm:spPr/>
    </dgm:pt>
    <dgm:pt modelId="{E649190E-F65F-4FDD-AF01-87CF0C80A9B9}" type="pres">
      <dgm:prSet presAssocID="{C2EB30C2-C59A-4AC2-BF2F-3177D690E743}" presName="noGeometry" presStyleCnt="0"/>
      <dgm:spPr/>
    </dgm:pt>
    <dgm:pt modelId="{7DD7968C-7DED-411B-8998-41CC82E1D01E}" type="pres">
      <dgm:prSet presAssocID="{C2EB30C2-C59A-4AC2-BF2F-3177D690E743}" presName="childTextVisible" presStyleLbl="bgAccFollowNode1" presStyleIdx="1" presStyleCnt="3">
        <dgm:presLayoutVars>
          <dgm:bulletEnabled val="1"/>
        </dgm:presLayoutVars>
      </dgm:prSet>
      <dgm:spPr/>
    </dgm:pt>
    <dgm:pt modelId="{6FDB669E-6895-4B19-A470-D7938B9C3AA3}" type="pres">
      <dgm:prSet presAssocID="{C2EB30C2-C59A-4AC2-BF2F-3177D690E743}" presName="childTextHidden" presStyleLbl="bgAccFollowNode1" presStyleIdx="1" presStyleCnt="3"/>
      <dgm:spPr/>
    </dgm:pt>
    <dgm:pt modelId="{24DA8E02-4331-446D-9BA0-0EFCEE6F2C77}" type="pres">
      <dgm:prSet presAssocID="{C2EB30C2-C59A-4AC2-BF2F-3177D690E743}" presName="parentText" presStyleLbl="node1" presStyleIdx="1" presStyleCnt="3">
        <dgm:presLayoutVars>
          <dgm:chMax val="1"/>
          <dgm:bulletEnabled val="1"/>
        </dgm:presLayoutVars>
      </dgm:prSet>
      <dgm:spPr/>
    </dgm:pt>
    <dgm:pt modelId="{71C6CBEE-6CCD-45DA-A2B5-9D0C48407B67}" type="pres">
      <dgm:prSet presAssocID="{C2EB30C2-C59A-4AC2-BF2F-3177D690E743}" presName="aSpace" presStyleCnt="0"/>
      <dgm:spPr/>
    </dgm:pt>
    <dgm:pt modelId="{708C9F5B-A6D4-4EAE-9E9A-0DFCC56011DA}" type="pres">
      <dgm:prSet presAssocID="{0DFB7BDF-F366-48D5-90A1-0A328396F0B9}" presName="compNode" presStyleCnt="0"/>
      <dgm:spPr/>
    </dgm:pt>
    <dgm:pt modelId="{84129DE8-9306-4D3F-B32F-3BA58C94198F}" type="pres">
      <dgm:prSet presAssocID="{0DFB7BDF-F366-48D5-90A1-0A328396F0B9}" presName="noGeometry" presStyleCnt="0"/>
      <dgm:spPr/>
    </dgm:pt>
    <dgm:pt modelId="{88B89618-33C8-4142-9F90-CDF99A8DCE25}" type="pres">
      <dgm:prSet presAssocID="{0DFB7BDF-F366-48D5-90A1-0A328396F0B9}" presName="childTextVisible" presStyleLbl="bgAccFollowNode1" presStyleIdx="2" presStyleCnt="3">
        <dgm:presLayoutVars>
          <dgm:bulletEnabled val="1"/>
        </dgm:presLayoutVars>
      </dgm:prSet>
      <dgm:spPr/>
    </dgm:pt>
    <dgm:pt modelId="{19EC3F33-FA9A-4D93-930D-34001EF390F8}" type="pres">
      <dgm:prSet presAssocID="{0DFB7BDF-F366-48D5-90A1-0A328396F0B9}" presName="childTextHidden" presStyleLbl="bgAccFollowNode1" presStyleIdx="2" presStyleCnt="3"/>
      <dgm:spPr/>
    </dgm:pt>
    <dgm:pt modelId="{496F9E64-F4FB-4189-8163-181F7189DF0C}" type="pres">
      <dgm:prSet presAssocID="{0DFB7BDF-F366-48D5-90A1-0A328396F0B9}" presName="parentText" presStyleLbl="node1" presStyleIdx="2" presStyleCnt="3">
        <dgm:presLayoutVars>
          <dgm:chMax val="1"/>
          <dgm:bulletEnabled val="1"/>
        </dgm:presLayoutVars>
      </dgm:prSet>
      <dgm:spPr/>
    </dgm:pt>
  </dgm:ptLst>
  <dgm:cxnLst>
    <dgm:cxn modelId="{9B502304-D27F-4F39-AF2A-11D4CEEA89D2}" type="presOf" srcId="{F49F8871-39CD-4958-B348-9976E8E79A41}" destId="{B5834159-5005-4EE7-9288-B36BFA812E9C}" srcOrd="0" destOrd="3" presId="urn:microsoft.com/office/officeart/2005/8/layout/hProcess6"/>
    <dgm:cxn modelId="{DCDDB704-686F-43D5-BFD3-C37084B1A049}" type="presOf" srcId="{E96EE889-2192-45A2-98C6-2D51C3272219}" destId="{7A7C61B2-BC3B-4CDD-BB32-AC8C96A9B94E}" srcOrd="1" destOrd="0" presId="urn:microsoft.com/office/officeart/2005/8/layout/hProcess6"/>
    <dgm:cxn modelId="{FFB99B0E-4A4C-44DF-B819-787ADFC236DD}" srcId="{48D47BB1-0F9D-4EF9-861F-43A3E82ED23B}" destId="{F49F8871-39CD-4958-B348-9976E8E79A41}" srcOrd="3" destOrd="0" parTransId="{C81D91AB-B8D6-4A5E-9B04-1C602BCE66A6}" sibTransId="{6F2B6DBC-C81E-4D56-B2EB-08577E6AAF8C}"/>
    <dgm:cxn modelId="{5C955C15-A02D-42FF-8EAE-2B342F21D474}" srcId="{48D47BB1-0F9D-4EF9-861F-43A3E82ED23B}" destId="{E96EE889-2192-45A2-98C6-2D51C3272219}" srcOrd="0" destOrd="0" parTransId="{E16725CD-3388-46AF-B8CC-D7B910CEC3D5}" sibTransId="{96C94EAB-37B2-425A-B00F-981701EB071A}"/>
    <dgm:cxn modelId="{9C16513A-91E9-4D54-996E-888082ABD000}" type="presOf" srcId="{F49F8871-39CD-4958-B348-9976E8E79A41}" destId="{7A7C61B2-BC3B-4CDD-BB32-AC8C96A9B94E}" srcOrd="1" destOrd="3" presId="urn:microsoft.com/office/officeart/2005/8/layout/hProcess6"/>
    <dgm:cxn modelId="{5784FF43-B748-4B6A-8535-D94D6FC401CB}" srcId="{0DFB7BDF-F366-48D5-90A1-0A328396F0B9}" destId="{D70DF70B-387D-4C39-AD29-BD8B43741D4E}" srcOrd="0" destOrd="0" parTransId="{BA9FCDF9-40E3-4184-9D0A-1E3E8BC95B4E}" sibTransId="{0587B6D6-BF69-4536-820C-AFB583920367}"/>
    <dgm:cxn modelId="{63710067-2449-4FA8-BB36-D411C6AC82DB}" srcId="{48D47BB1-0F9D-4EF9-861F-43A3E82ED23B}" destId="{CFCB499B-DE33-49C4-BD1A-7548C98C6FB9}" srcOrd="1" destOrd="0" parTransId="{BF6424D7-252A-4B0A-86A3-A3A990911F4E}" sibTransId="{DBB05614-A369-4BA6-BA82-755519294597}"/>
    <dgm:cxn modelId="{F48DA867-2AFA-471C-AD32-29D615D5582F}" type="presOf" srcId="{65AA2E77-7133-41F9-97B2-4DF6B7A64ABD}" destId="{7DD7968C-7DED-411B-8998-41CC82E1D01E}" srcOrd="0" destOrd="0" presId="urn:microsoft.com/office/officeart/2005/8/layout/hProcess6"/>
    <dgm:cxn modelId="{BD6CB950-4B2A-405A-A4D3-A9EACDD2B963}" type="presOf" srcId="{0DFB7BDF-F366-48D5-90A1-0A328396F0B9}" destId="{496F9E64-F4FB-4189-8163-181F7189DF0C}" srcOrd="0" destOrd="0" presId="urn:microsoft.com/office/officeart/2005/8/layout/hProcess6"/>
    <dgm:cxn modelId="{4A845A75-A1F8-4E07-8876-85AED8777DF3}" type="presOf" srcId="{31106EE3-6CA0-41CB-ADCD-56BC8205C714}" destId="{7A7C61B2-BC3B-4CDD-BB32-AC8C96A9B94E}" srcOrd="1" destOrd="2" presId="urn:microsoft.com/office/officeart/2005/8/layout/hProcess6"/>
    <dgm:cxn modelId="{D6C60E76-D352-4E89-A682-5C26146F9082}" srcId="{6F889CDB-55BE-4F13-A847-3EBCFBF13A9F}" destId="{48D47BB1-0F9D-4EF9-861F-43A3E82ED23B}" srcOrd="0" destOrd="0" parTransId="{78FCA37D-3E78-4F0C-AA20-E868E3F8CE19}" sibTransId="{5AA8B2B5-C5CD-4BA5-AC65-210F142D67A1}"/>
    <dgm:cxn modelId="{ABA4C158-624D-45BC-9FD1-2CBA935AD8C6}" type="presOf" srcId="{CFCB499B-DE33-49C4-BD1A-7548C98C6FB9}" destId="{B5834159-5005-4EE7-9288-B36BFA812E9C}" srcOrd="0" destOrd="1" presId="urn:microsoft.com/office/officeart/2005/8/layout/hProcess6"/>
    <dgm:cxn modelId="{1F723F59-ACA1-42F8-BBAE-EBCF88EF92BB}" type="presOf" srcId="{E96EE889-2192-45A2-98C6-2D51C3272219}" destId="{B5834159-5005-4EE7-9288-B36BFA812E9C}" srcOrd="0" destOrd="0" presId="urn:microsoft.com/office/officeart/2005/8/layout/hProcess6"/>
    <dgm:cxn modelId="{D1EC927A-F801-4FC4-92F8-FE62206E9399}" type="presOf" srcId="{6F889CDB-55BE-4F13-A847-3EBCFBF13A9F}" destId="{29648656-04DE-46A5-AFB5-33CCFE2A1688}" srcOrd="0" destOrd="0" presId="urn:microsoft.com/office/officeart/2005/8/layout/hProcess6"/>
    <dgm:cxn modelId="{EEC4DC8A-6875-4B9B-92FB-9DEBCF1106F2}" srcId="{48D47BB1-0F9D-4EF9-861F-43A3E82ED23B}" destId="{31106EE3-6CA0-41CB-ADCD-56BC8205C714}" srcOrd="2" destOrd="0" parTransId="{8C7701B9-C496-40D6-BB1F-8F1A5D0BFA41}" sibTransId="{011ACBC0-10B4-4A1F-B2B0-A30F631336FC}"/>
    <dgm:cxn modelId="{5D21518D-9DA7-4156-B45E-5CBCC8E62327}" srcId="{6F889CDB-55BE-4F13-A847-3EBCFBF13A9F}" destId="{0DFB7BDF-F366-48D5-90A1-0A328396F0B9}" srcOrd="2" destOrd="0" parTransId="{156DC39D-12FA-4A96-A28A-2A9D5D2685AC}" sibTransId="{A6C75A33-3DE6-451E-90C8-8DFBD16FBBEE}"/>
    <dgm:cxn modelId="{AC55E98D-D765-42A8-A572-B44BEC4E258A}" type="presOf" srcId="{C2EB30C2-C59A-4AC2-BF2F-3177D690E743}" destId="{24DA8E02-4331-446D-9BA0-0EFCEE6F2C77}" srcOrd="0" destOrd="0" presId="urn:microsoft.com/office/officeart/2005/8/layout/hProcess6"/>
    <dgm:cxn modelId="{D81C3095-24A3-466A-BE9B-1B5FC4D04266}" srcId="{C2EB30C2-C59A-4AC2-BF2F-3177D690E743}" destId="{65AA2E77-7133-41F9-97B2-4DF6B7A64ABD}" srcOrd="0" destOrd="0" parTransId="{31488424-EBB7-4FE1-A46A-D707EB399C12}" sibTransId="{DD6144A9-D487-4121-8023-1729DE513363}"/>
    <dgm:cxn modelId="{9356B3AD-5225-4E5A-AEE8-0E8832BEBD32}" type="presOf" srcId="{65AA2E77-7133-41F9-97B2-4DF6B7A64ABD}" destId="{6FDB669E-6895-4B19-A470-D7938B9C3AA3}" srcOrd="1" destOrd="0" presId="urn:microsoft.com/office/officeart/2005/8/layout/hProcess6"/>
    <dgm:cxn modelId="{AD673FAF-A0A0-4205-B3ED-639812EC8F9F}" type="presOf" srcId="{CFCB499B-DE33-49C4-BD1A-7548C98C6FB9}" destId="{7A7C61B2-BC3B-4CDD-BB32-AC8C96A9B94E}" srcOrd="1" destOrd="1" presId="urn:microsoft.com/office/officeart/2005/8/layout/hProcess6"/>
    <dgm:cxn modelId="{C79952DD-F3ED-44CE-A978-79A7066C47C1}" type="presOf" srcId="{D70DF70B-387D-4C39-AD29-BD8B43741D4E}" destId="{19EC3F33-FA9A-4D93-930D-34001EF390F8}" srcOrd="1" destOrd="0" presId="urn:microsoft.com/office/officeart/2005/8/layout/hProcess6"/>
    <dgm:cxn modelId="{E9A08FE3-47F4-47C1-8391-77C3C6B52A94}" type="presOf" srcId="{31106EE3-6CA0-41CB-ADCD-56BC8205C714}" destId="{B5834159-5005-4EE7-9288-B36BFA812E9C}" srcOrd="0" destOrd="2" presId="urn:microsoft.com/office/officeart/2005/8/layout/hProcess6"/>
    <dgm:cxn modelId="{5FA646E5-FE19-4DB1-868D-0C2E7CA6E61F}" type="presOf" srcId="{D70DF70B-387D-4C39-AD29-BD8B43741D4E}" destId="{88B89618-33C8-4142-9F90-CDF99A8DCE25}" srcOrd="0" destOrd="0" presId="urn:microsoft.com/office/officeart/2005/8/layout/hProcess6"/>
    <dgm:cxn modelId="{226A76E5-49F8-4983-9FAA-2B3C41006B32}" srcId="{6F889CDB-55BE-4F13-A847-3EBCFBF13A9F}" destId="{C2EB30C2-C59A-4AC2-BF2F-3177D690E743}" srcOrd="1" destOrd="0" parTransId="{21346D31-FD95-4BB6-8F88-6FFB0922F7AA}" sibTransId="{3FAB72B7-BD60-4CF8-AEAC-BA94BA69F99D}"/>
    <dgm:cxn modelId="{77C2C2FE-CA3F-498C-993E-36907ED8027E}" type="presOf" srcId="{48D47BB1-0F9D-4EF9-861F-43A3E82ED23B}" destId="{148D3772-062C-4FFB-A0F5-1AC416DAC5DE}" srcOrd="0" destOrd="0" presId="urn:microsoft.com/office/officeart/2005/8/layout/hProcess6"/>
    <dgm:cxn modelId="{C54103FB-807A-4885-AD71-672E2C9EA0F0}" type="presParOf" srcId="{29648656-04DE-46A5-AFB5-33CCFE2A1688}" destId="{476A788E-44E4-4235-8055-CB7E49E6F2FE}" srcOrd="0" destOrd="0" presId="urn:microsoft.com/office/officeart/2005/8/layout/hProcess6"/>
    <dgm:cxn modelId="{4BAB5277-E05C-4932-9676-6FA69C5BF3FA}" type="presParOf" srcId="{476A788E-44E4-4235-8055-CB7E49E6F2FE}" destId="{E34C678A-6003-4917-AC3C-88F19ED613EA}" srcOrd="0" destOrd="0" presId="urn:microsoft.com/office/officeart/2005/8/layout/hProcess6"/>
    <dgm:cxn modelId="{B44FB828-4FA9-4575-81D8-922D8828F1E0}" type="presParOf" srcId="{476A788E-44E4-4235-8055-CB7E49E6F2FE}" destId="{B5834159-5005-4EE7-9288-B36BFA812E9C}" srcOrd="1" destOrd="0" presId="urn:microsoft.com/office/officeart/2005/8/layout/hProcess6"/>
    <dgm:cxn modelId="{DE578783-DD65-4C32-A165-430875A09A25}" type="presParOf" srcId="{476A788E-44E4-4235-8055-CB7E49E6F2FE}" destId="{7A7C61B2-BC3B-4CDD-BB32-AC8C96A9B94E}" srcOrd="2" destOrd="0" presId="urn:microsoft.com/office/officeart/2005/8/layout/hProcess6"/>
    <dgm:cxn modelId="{FFB70329-149C-41E0-8E52-943844117316}" type="presParOf" srcId="{476A788E-44E4-4235-8055-CB7E49E6F2FE}" destId="{148D3772-062C-4FFB-A0F5-1AC416DAC5DE}" srcOrd="3" destOrd="0" presId="urn:microsoft.com/office/officeart/2005/8/layout/hProcess6"/>
    <dgm:cxn modelId="{5E920B8A-1177-4F23-9844-A265FD5D3DB7}" type="presParOf" srcId="{29648656-04DE-46A5-AFB5-33CCFE2A1688}" destId="{73A03617-8100-4D99-8313-6264CE032E85}" srcOrd="1" destOrd="0" presId="urn:microsoft.com/office/officeart/2005/8/layout/hProcess6"/>
    <dgm:cxn modelId="{35A3CA69-4784-4FE2-848B-E52D97B8E33F}" type="presParOf" srcId="{29648656-04DE-46A5-AFB5-33CCFE2A1688}" destId="{C2851DCA-6AD6-4667-BAA3-6FA20D7E2E81}" srcOrd="2" destOrd="0" presId="urn:microsoft.com/office/officeart/2005/8/layout/hProcess6"/>
    <dgm:cxn modelId="{A5BC3CD1-1452-4A95-AB99-5ADB82CF952B}" type="presParOf" srcId="{C2851DCA-6AD6-4667-BAA3-6FA20D7E2E81}" destId="{E649190E-F65F-4FDD-AF01-87CF0C80A9B9}" srcOrd="0" destOrd="0" presId="urn:microsoft.com/office/officeart/2005/8/layout/hProcess6"/>
    <dgm:cxn modelId="{0ED497AA-0BC4-4974-B49B-0BA247B694D3}" type="presParOf" srcId="{C2851DCA-6AD6-4667-BAA3-6FA20D7E2E81}" destId="{7DD7968C-7DED-411B-8998-41CC82E1D01E}" srcOrd="1" destOrd="0" presId="urn:microsoft.com/office/officeart/2005/8/layout/hProcess6"/>
    <dgm:cxn modelId="{161CE7EC-78A7-4541-AC18-DFA25A56A6B9}" type="presParOf" srcId="{C2851DCA-6AD6-4667-BAA3-6FA20D7E2E81}" destId="{6FDB669E-6895-4B19-A470-D7938B9C3AA3}" srcOrd="2" destOrd="0" presId="urn:microsoft.com/office/officeart/2005/8/layout/hProcess6"/>
    <dgm:cxn modelId="{175B1728-FD5A-4EC6-B61D-DA02A55580B4}" type="presParOf" srcId="{C2851DCA-6AD6-4667-BAA3-6FA20D7E2E81}" destId="{24DA8E02-4331-446D-9BA0-0EFCEE6F2C77}" srcOrd="3" destOrd="0" presId="urn:microsoft.com/office/officeart/2005/8/layout/hProcess6"/>
    <dgm:cxn modelId="{3C35246A-784B-4C4E-85DE-0E2F7262DEAB}" type="presParOf" srcId="{29648656-04DE-46A5-AFB5-33CCFE2A1688}" destId="{71C6CBEE-6CCD-45DA-A2B5-9D0C48407B67}" srcOrd="3" destOrd="0" presId="urn:microsoft.com/office/officeart/2005/8/layout/hProcess6"/>
    <dgm:cxn modelId="{2CCE37CA-5D1C-44FB-AE58-BA0DC6DBAF4A}" type="presParOf" srcId="{29648656-04DE-46A5-AFB5-33CCFE2A1688}" destId="{708C9F5B-A6D4-4EAE-9E9A-0DFCC56011DA}" srcOrd="4" destOrd="0" presId="urn:microsoft.com/office/officeart/2005/8/layout/hProcess6"/>
    <dgm:cxn modelId="{5F89B42F-6B24-4B8B-9481-5E2795A1DC5C}" type="presParOf" srcId="{708C9F5B-A6D4-4EAE-9E9A-0DFCC56011DA}" destId="{84129DE8-9306-4D3F-B32F-3BA58C94198F}" srcOrd="0" destOrd="0" presId="urn:microsoft.com/office/officeart/2005/8/layout/hProcess6"/>
    <dgm:cxn modelId="{05BDA3B0-7731-43A1-82BB-11F018DF1C99}" type="presParOf" srcId="{708C9F5B-A6D4-4EAE-9E9A-0DFCC56011DA}" destId="{88B89618-33C8-4142-9F90-CDF99A8DCE25}" srcOrd="1" destOrd="0" presId="urn:microsoft.com/office/officeart/2005/8/layout/hProcess6"/>
    <dgm:cxn modelId="{FFC65690-75AA-41BA-963E-8582CA3DF023}" type="presParOf" srcId="{708C9F5B-A6D4-4EAE-9E9A-0DFCC56011DA}" destId="{19EC3F33-FA9A-4D93-930D-34001EF390F8}" srcOrd="2" destOrd="0" presId="urn:microsoft.com/office/officeart/2005/8/layout/hProcess6"/>
    <dgm:cxn modelId="{42538B8F-7EF5-4FF7-9355-C98D2D1970E7}" type="presParOf" srcId="{708C9F5B-A6D4-4EAE-9E9A-0DFCC56011DA}" destId="{496F9E64-F4FB-4189-8163-181F7189DF0C}" srcOrd="3" destOrd="0" presId="urn:microsoft.com/office/officeart/2005/8/layout/hProcess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34159-5005-4EE7-9288-B36BFA812E9C}">
      <dsp:nvSpPr>
        <dsp:cNvPr id="0" name=""/>
        <dsp:cNvSpPr/>
      </dsp:nvSpPr>
      <dsp:spPr>
        <a:xfrm>
          <a:off x="352995"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sv-SE" sz="600" kern="1200"/>
            <a:t>Uppmärksamma beteendet, ta det direkt med ledaren eller koppla in någon från styrelsen</a:t>
          </a:r>
        </a:p>
      </dsp:txBody>
      <dsp:txXfrm>
        <a:off x="703336" y="333260"/>
        <a:ext cx="683166" cy="857479"/>
      </dsp:txXfrm>
    </dsp:sp>
    <dsp:sp modelId="{148D3772-062C-4FFB-A0F5-1AC416DAC5DE}">
      <dsp:nvSpPr>
        <dsp:cNvPr id="0" name=""/>
        <dsp:cNvSpPr/>
      </dsp:nvSpPr>
      <dsp:spPr>
        <a:xfrm>
          <a:off x="2654"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1</a:t>
          </a:r>
        </a:p>
      </dsp:txBody>
      <dsp:txXfrm>
        <a:off x="105267" y="514271"/>
        <a:ext cx="495456" cy="495456"/>
      </dsp:txXfrm>
    </dsp:sp>
    <dsp:sp modelId="{7DD7968C-7DED-411B-8998-41CC82E1D01E}">
      <dsp:nvSpPr>
        <dsp:cNvPr id="0" name=""/>
        <dsp:cNvSpPr/>
      </dsp:nvSpPr>
      <dsp:spPr>
        <a:xfrm>
          <a:off x="2192287"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sv-SE" sz="600" kern="1200"/>
            <a:t>Allvarligt samtal med ledaren. Beskriv vad som är fel, vad föreningen står för samt varning om beteendet upprepas kommer ledaren att stängas av</a:t>
          </a:r>
        </a:p>
      </dsp:txBody>
      <dsp:txXfrm>
        <a:off x="2542629" y="333260"/>
        <a:ext cx="683166" cy="857479"/>
      </dsp:txXfrm>
    </dsp:sp>
    <dsp:sp modelId="{24DA8E02-4331-446D-9BA0-0EFCEE6F2C77}">
      <dsp:nvSpPr>
        <dsp:cNvPr id="0" name=""/>
        <dsp:cNvSpPr/>
      </dsp:nvSpPr>
      <dsp:spPr>
        <a:xfrm>
          <a:off x="1841946"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2</a:t>
          </a:r>
        </a:p>
      </dsp:txBody>
      <dsp:txXfrm>
        <a:off x="1944559" y="514271"/>
        <a:ext cx="495456" cy="495456"/>
      </dsp:txXfrm>
    </dsp:sp>
    <dsp:sp modelId="{88B89618-33C8-4142-9F90-CDF99A8DCE25}">
      <dsp:nvSpPr>
        <dsp:cNvPr id="0" name=""/>
        <dsp:cNvSpPr/>
      </dsp:nvSpPr>
      <dsp:spPr>
        <a:xfrm>
          <a:off x="4031580"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sv-SE" sz="600" kern="1200"/>
            <a:t>Omplacering eller avstängning (Polisanmälan vid allvarlig händelse</a:t>
          </a:r>
        </a:p>
      </dsp:txBody>
      <dsp:txXfrm>
        <a:off x="4381921" y="333260"/>
        <a:ext cx="683166" cy="857479"/>
      </dsp:txXfrm>
    </dsp:sp>
    <dsp:sp modelId="{496F9E64-F4FB-4189-8163-181F7189DF0C}">
      <dsp:nvSpPr>
        <dsp:cNvPr id="0" name=""/>
        <dsp:cNvSpPr/>
      </dsp:nvSpPr>
      <dsp:spPr>
        <a:xfrm>
          <a:off x="3681238"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3</a:t>
          </a:r>
        </a:p>
      </dsp:txBody>
      <dsp:txXfrm>
        <a:off x="3783851" y="514271"/>
        <a:ext cx="495456" cy="495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34159-5005-4EE7-9288-B36BFA812E9C}">
      <dsp:nvSpPr>
        <dsp:cNvPr id="0" name=""/>
        <dsp:cNvSpPr/>
      </dsp:nvSpPr>
      <dsp:spPr>
        <a:xfrm>
          <a:off x="295847" y="155860"/>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l" defTabSz="266700">
            <a:lnSpc>
              <a:spcPct val="90000"/>
            </a:lnSpc>
            <a:spcBef>
              <a:spcPct val="0"/>
            </a:spcBef>
            <a:spcAft>
              <a:spcPct val="15000"/>
            </a:spcAft>
            <a:buChar char="•"/>
          </a:pPr>
          <a:endParaRPr lang="sv-SE" sz="600" kern="1200"/>
        </a:p>
        <a:p>
          <a:pPr marL="57150" lvl="1" indent="-57150" algn="l" defTabSz="266700">
            <a:lnSpc>
              <a:spcPct val="90000"/>
            </a:lnSpc>
            <a:spcBef>
              <a:spcPct val="0"/>
            </a:spcBef>
            <a:spcAft>
              <a:spcPct val="15000"/>
            </a:spcAft>
            <a:buChar char="•"/>
          </a:pPr>
          <a:r>
            <a:rPr lang="sv-SE" sz="600" kern="1200"/>
            <a:t>Fördjupat samtal, och vid minderårig; informera vårdnadshavare</a:t>
          </a:r>
        </a:p>
      </dsp:txBody>
      <dsp:txXfrm>
        <a:off x="646189" y="339605"/>
        <a:ext cx="683166" cy="857479"/>
      </dsp:txXfrm>
    </dsp:sp>
    <dsp:sp modelId="{148D3772-062C-4FFB-A0F5-1AC416DAC5DE}">
      <dsp:nvSpPr>
        <dsp:cNvPr id="0" name=""/>
        <dsp:cNvSpPr/>
      </dsp:nvSpPr>
      <dsp:spPr>
        <a:xfrm>
          <a:off x="2654"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1</a:t>
          </a:r>
        </a:p>
      </dsp:txBody>
      <dsp:txXfrm>
        <a:off x="105267" y="514271"/>
        <a:ext cx="495456" cy="495456"/>
      </dsp:txXfrm>
    </dsp:sp>
    <dsp:sp modelId="{7DD7968C-7DED-411B-8998-41CC82E1D01E}">
      <dsp:nvSpPr>
        <dsp:cNvPr id="0" name=""/>
        <dsp:cNvSpPr/>
      </dsp:nvSpPr>
      <dsp:spPr>
        <a:xfrm>
          <a:off x="2192287"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sv-SE" sz="600" kern="1200"/>
            <a:t>Fortsatt kommunikation med vårdnadshavare samt ev. koppla in styrelse</a:t>
          </a:r>
        </a:p>
      </dsp:txBody>
      <dsp:txXfrm>
        <a:off x="2542629" y="333260"/>
        <a:ext cx="683166" cy="857479"/>
      </dsp:txXfrm>
    </dsp:sp>
    <dsp:sp modelId="{24DA8E02-4331-446D-9BA0-0EFCEE6F2C77}">
      <dsp:nvSpPr>
        <dsp:cNvPr id="0" name=""/>
        <dsp:cNvSpPr/>
      </dsp:nvSpPr>
      <dsp:spPr>
        <a:xfrm>
          <a:off x="1841946"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2</a:t>
          </a:r>
        </a:p>
      </dsp:txBody>
      <dsp:txXfrm>
        <a:off x="1944559" y="514271"/>
        <a:ext cx="495456" cy="495456"/>
      </dsp:txXfrm>
    </dsp:sp>
    <dsp:sp modelId="{88B89618-33C8-4142-9F90-CDF99A8DCE25}">
      <dsp:nvSpPr>
        <dsp:cNvPr id="0" name=""/>
        <dsp:cNvSpPr/>
      </dsp:nvSpPr>
      <dsp:spPr>
        <a:xfrm>
          <a:off x="4031580"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None/>
          </a:pPr>
          <a:r>
            <a:rPr lang="sv-SE" sz="600" kern="1200"/>
            <a:t>Samråd med styrelse, spelare och vårdnadshavare, beslut om eventuella konsekvenser, sista steg: avstängning</a:t>
          </a:r>
        </a:p>
      </dsp:txBody>
      <dsp:txXfrm>
        <a:off x="4381921" y="333260"/>
        <a:ext cx="683166" cy="857479"/>
      </dsp:txXfrm>
    </dsp:sp>
    <dsp:sp modelId="{496F9E64-F4FB-4189-8163-181F7189DF0C}">
      <dsp:nvSpPr>
        <dsp:cNvPr id="0" name=""/>
        <dsp:cNvSpPr/>
      </dsp:nvSpPr>
      <dsp:spPr>
        <a:xfrm>
          <a:off x="3681238"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3</a:t>
          </a:r>
        </a:p>
      </dsp:txBody>
      <dsp:txXfrm>
        <a:off x="3783851" y="514271"/>
        <a:ext cx="495456" cy="4954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34159-5005-4EE7-9288-B36BFA812E9C}">
      <dsp:nvSpPr>
        <dsp:cNvPr id="0" name=""/>
        <dsp:cNvSpPr/>
      </dsp:nvSpPr>
      <dsp:spPr>
        <a:xfrm>
          <a:off x="295847" y="155860"/>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57150" lvl="1" indent="-57150" algn="l" defTabSz="222250">
            <a:lnSpc>
              <a:spcPct val="90000"/>
            </a:lnSpc>
            <a:spcBef>
              <a:spcPct val="0"/>
            </a:spcBef>
            <a:spcAft>
              <a:spcPct val="15000"/>
            </a:spcAft>
            <a:buChar char="•"/>
          </a:pPr>
          <a:endParaRPr lang="sv-SE" sz="500" kern="1200"/>
        </a:p>
        <a:p>
          <a:pPr marL="57150" lvl="1" indent="-57150" algn="l" defTabSz="222250">
            <a:lnSpc>
              <a:spcPct val="90000"/>
            </a:lnSpc>
            <a:spcBef>
              <a:spcPct val="0"/>
            </a:spcBef>
            <a:spcAft>
              <a:spcPct val="15000"/>
            </a:spcAft>
            <a:buChar char="•"/>
          </a:pPr>
          <a:endParaRPr lang="sv-SE" sz="500" kern="1200"/>
        </a:p>
        <a:p>
          <a:pPr marL="57150" lvl="1" indent="-57150" algn="l" defTabSz="222250">
            <a:lnSpc>
              <a:spcPct val="90000"/>
            </a:lnSpc>
            <a:spcBef>
              <a:spcPct val="0"/>
            </a:spcBef>
            <a:spcAft>
              <a:spcPct val="15000"/>
            </a:spcAft>
            <a:buChar char="•"/>
          </a:pPr>
          <a:r>
            <a:rPr lang="sv-SE" sz="500" kern="1200"/>
            <a:t>Samtal med vårdnadshavare, påminn om värdegrunden och vad som sagts på föräldramöte</a:t>
          </a:r>
        </a:p>
        <a:p>
          <a:pPr marL="57150" lvl="1" indent="-57150" algn="l" defTabSz="222250">
            <a:lnSpc>
              <a:spcPct val="90000"/>
            </a:lnSpc>
            <a:spcBef>
              <a:spcPct val="0"/>
            </a:spcBef>
            <a:spcAft>
              <a:spcPct val="15000"/>
            </a:spcAft>
            <a:buChar char="•"/>
          </a:pPr>
          <a:endParaRPr lang="sv-SE" sz="500" kern="1200"/>
        </a:p>
      </dsp:txBody>
      <dsp:txXfrm>
        <a:off x="646189" y="339605"/>
        <a:ext cx="683166" cy="857479"/>
      </dsp:txXfrm>
    </dsp:sp>
    <dsp:sp modelId="{148D3772-062C-4FFB-A0F5-1AC416DAC5DE}">
      <dsp:nvSpPr>
        <dsp:cNvPr id="0" name=""/>
        <dsp:cNvSpPr/>
      </dsp:nvSpPr>
      <dsp:spPr>
        <a:xfrm>
          <a:off x="2654"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1</a:t>
          </a:r>
        </a:p>
      </dsp:txBody>
      <dsp:txXfrm>
        <a:off x="105267" y="514271"/>
        <a:ext cx="495456" cy="495456"/>
      </dsp:txXfrm>
    </dsp:sp>
    <dsp:sp modelId="{7DD7968C-7DED-411B-8998-41CC82E1D01E}">
      <dsp:nvSpPr>
        <dsp:cNvPr id="0" name=""/>
        <dsp:cNvSpPr/>
      </dsp:nvSpPr>
      <dsp:spPr>
        <a:xfrm>
          <a:off x="2192287"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0" lvl="0" indent="0" algn="l" defTabSz="222250">
            <a:lnSpc>
              <a:spcPct val="90000"/>
            </a:lnSpc>
            <a:spcBef>
              <a:spcPct val="0"/>
            </a:spcBef>
            <a:spcAft>
              <a:spcPct val="35000"/>
            </a:spcAft>
            <a:buNone/>
          </a:pPr>
          <a:r>
            <a:rPr lang="sv-SE" sz="500" kern="1200"/>
            <a:t>Kontakta styrelse, ta hjälp av annan</a:t>
          </a:r>
          <a:r>
            <a:rPr lang="sv-SE" sz="500" kern="1200">
              <a:solidFill>
                <a:srgbClr val="FFFF00"/>
              </a:solidFill>
            </a:rPr>
            <a:t> vuxen </a:t>
          </a:r>
          <a:r>
            <a:rPr lang="sv-SE" sz="500" kern="1200"/>
            <a:t>utanför laget.</a:t>
          </a:r>
        </a:p>
      </dsp:txBody>
      <dsp:txXfrm>
        <a:off x="2542629" y="333260"/>
        <a:ext cx="683166" cy="857479"/>
      </dsp:txXfrm>
    </dsp:sp>
    <dsp:sp modelId="{24DA8E02-4331-446D-9BA0-0EFCEE6F2C77}">
      <dsp:nvSpPr>
        <dsp:cNvPr id="0" name=""/>
        <dsp:cNvSpPr/>
      </dsp:nvSpPr>
      <dsp:spPr>
        <a:xfrm>
          <a:off x="1841946"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2</a:t>
          </a:r>
        </a:p>
      </dsp:txBody>
      <dsp:txXfrm>
        <a:off x="1944559" y="514271"/>
        <a:ext cx="495456" cy="495456"/>
      </dsp:txXfrm>
    </dsp:sp>
    <dsp:sp modelId="{88B89618-33C8-4142-9F90-CDF99A8DCE25}">
      <dsp:nvSpPr>
        <dsp:cNvPr id="0" name=""/>
        <dsp:cNvSpPr/>
      </dsp:nvSpPr>
      <dsp:spPr>
        <a:xfrm>
          <a:off x="4031580" y="149515"/>
          <a:ext cx="1401365" cy="122496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6350" bIns="3175" numCol="1" spcCol="1270" anchor="ctr" anchorCtr="0">
          <a:noAutofit/>
        </a:bodyPr>
        <a:lstStyle/>
        <a:p>
          <a:pPr marL="0" lvl="0" indent="0" algn="l" defTabSz="222250">
            <a:lnSpc>
              <a:spcPct val="90000"/>
            </a:lnSpc>
            <a:spcBef>
              <a:spcPct val="0"/>
            </a:spcBef>
            <a:spcAft>
              <a:spcPct val="35000"/>
            </a:spcAft>
            <a:buNone/>
          </a:pPr>
          <a:r>
            <a:rPr lang="sv-SE" sz="500" kern="1200"/>
            <a:t>Samråd med styrelse, beslut om konsekvenser, i sista steg porta vårdnadshavare</a:t>
          </a:r>
        </a:p>
      </dsp:txBody>
      <dsp:txXfrm>
        <a:off x="4381921" y="333260"/>
        <a:ext cx="683166" cy="857479"/>
      </dsp:txXfrm>
    </dsp:sp>
    <dsp:sp modelId="{496F9E64-F4FB-4189-8163-181F7189DF0C}">
      <dsp:nvSpPr>
        <dsp:cNvPr id="0" name=""/>
        <dsp:cNvSpPr/>
      </dsp:nvSpPr>
      <dsp:spPr>
        <a:xfrm>
          <a:off x="3681238" y="411658"/>
          <a:ext cx="700682" cy="700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v-SE" sz="1000" kern="1200"/>
            <a:t>Steg 3</a:t>
          </a:r>
        </a:p>
      </dsp:txBody>
      <dsp:txXfrm>
        <a:off x="3783851" y="514271"/>
        <a:ext cx="495456" cy="4954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SIF">
      <a:dk1>
        <a:srgbClr val="000000"/>
      </a:dk1>
      <a:lt1>
        <a:srgbClr val="FFFFFF"/>
      </a:lt1>
      <a:dk2>
        <a:srgbClr val="002850"/>
      </a:dk2>
      <a:lt2>
        <a:srgbClr val="FFD200"/>
      </a:lt2>
      <a:accent1>
        <a:srgbClr val="0F59EB"/>
      </a:accent1>
      <a:accent2>
        <a:srgbClr val="7DE1EB"/>
      </a:accent2>
      <a:accent3>
        <a:srgbClr val="FF4600"/>
      </a:accent3>
      <a:accent4>
        <a:srgbClr val="19DC82"/>
      </a:accent4>
      <a:accent5>
        <a:srgbClr val="002850"/>
      </a:accent5>
      <a:accent6>
        <a:srgbClr val="FFD200"/>
      </a:accent6>
      <a:hlink>
        <a:srgbClr val="002850"/>
      </a:hlink>
      <a:folHlink>
        <a:srgbClr val="0E5AEB"/>
      </a:folHlink>
    </a:clrScheme>
    <a:fontScheme name="SIF">
      <a:majorFont>
        <a:latin typeface="Flex Display 100 Black"/>
        <a:ea typeface=""/>
        <a:cs typeface=""/>
      </a:majorFont>
      <a:minorFont>
        <a:latin typeface="Flex 70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59B3D-5BB3-4CCF-B4E5-95FCEA39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Region-Norr-ishockeyförbund-Mall-fram-och-baksida</Template>
  <TotalTime>4120</TotalTime>
  <Pages>28</Pages>
  <Words>6744</Words>
  <Characters>35747</Characters>
  <Application>Microsoft Office Word</Application>
  <DocSecurity>0</DocSecurity>
  <Lines>297</Lines>
  <Paragraphs>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Åström</dc:creator>
  <cp:keywords/>
  <dc:description/>
  <cp:lastModifiedBy>Ingela Asplund</cp:lastModifiedBy>
  <cp:revision>648</cp:revision>
  <cp:lastPrinted>2025-04-18T03:58:00Z</cp:lastPrinted>
  <dcterms:created xsi:type="dcterms:W3CDTF">2025-05-28T15:38:00Z</dcterms:created>
  <dcterms:modified xsi:type="dcterms:W3CDTF">2025-08-20T09:58:00Z</dcterms:modified>
</cp:coreProperties>
</file>