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13E17" w14:textId="77777777" w:rsidR="00D06BEB" w:rsidRDefault="00D06BEB" w:rsidP="00847126">
      <w:pPr>
        <w:pStyle w:val="Rubrik"/>
      </w:pPr>
    </w:p>
    <w:p w14:paraId="5C179CB2" w14:textId="77777777" w:rsidR="00430D25" w:rsidRPr="00ED641B" w:rsidRDefault="00430D25" w:rsidP="002D285A">
      <w:pPr>
        <w:spacing w:line="240" w:lineRule="auto"/>
        <w:rPr>
          <w:sz w:val="24"/>
          <w:szCs w:val="24"/>
        </w:rPr>
      </w:pPr>
      <w:r w:rsidRPr="00ED641B">
        <w:rPr>
          <w:sz w:val="24"/>
          <w:szCs w:val="24"/>
        </w:rPr>
        <w:t>Plats</w:t>
      </w:r>
      <w:r w:rsidR="002D285A" w:rsidRPr="00ED641B">
        <w:rPr>
          <w:sz w:val="24"/>
          <w:szCs w:val="24"/>
        </w:rPr>
        <w:t>:</w:t>
      </w:r>
      <w:r w:rsidRPr="00ED641B">
        <w:rPr>
          <w:sz w:val="24"/>
          <w:szCs w:val="24"/>
        </w:rPr>
        <w:tab/>
      </w:r>
      <w:r w:rsidR="00B03041" w:rsidRPr="00ED641B">
        <w:rPr>
          <w:sz w:val="24"/>
          <w:szCs w:val="24"/>
        </w:rPr>
        <w:t>Klubblokalen</w:t>
      </w:r>
    </w:p>
    <w:p w14:paraId="10E3362E" w14:textId="77777777" w:rsidR="00430D25" w:rsidRPr="00ED641B" w:rsidRDefault="00430D25" w:rsidP="002D285A">
      <w:pPr>
        <w:spacing w:line="240" w:lineRule="auto"/>
        <w:rPr>
          <w:sz w:val="24"/>
          <w:szCs w:val="24"/>
        </w:rPr>
      </w:pPr>
      <w:r w:rsidRPr="00ED641B">
        <w:rPr>
          <w:sz w:val="24"/>
          <w:szCs w:val="24"/>
        </w:rPr>
        <w:t>Datum</w:t>
      </w:r>
      <w:r w:rsidR="002D285A" w:rsidRPr="00ED641B">
        <w:rPr>
          <w:sz w:val="24"/>
          <w:szCs w:val="24"/>
        </w:rPr>
        <w:t>:</w:t>
      </w:r>
      <w:r w:rsidRPr="00ED641B">
        <w:rPr>
          <w:sz w:val="24"/>
          <w:szCs w:val="24"/>
        </w:rPr>
        <w:tab/>
      </w:r>
      <w:r w:rsidR="00B03041" w:rsidRPr="00ED641B">
        <w:rPr>
          <w:sz w:val="24"/>
          <w:szCs w:val="24"/>
        </w:rPr>
        <w:t>2024-0</w:t>
      </w:r>
      <w:r w:rsidR="004113F8">
        <w:rPr>
          <w:sz w:val="24"/>
          <w:szCs w:val="24"/>
        </w:rPr>
        <w:t>9</w:t>
      </w:r>
      <w:r w:rsidR="00B03041" w:rsidRPr="00ED641B">
        <w:rPr>
          <w:sz w:val="24"/>
          <w:szCs w:val="24"/>
        </w:rPr>
        <w:t>-0</w:t>
      </w:r>
      <w:r w:rsidR="004113F8">
        <w:rPr>
          <w:sz w:val="24"/>
          <w:szCs w:val="24"/>
        </w:rPr>
        <w:t>1</w:t>
      </w:r>
    </w:p>
    <w:p w14:paraId="77A235A9" w14:textId="77777777" w:rsidR="00847126" w:rsidRPr="00ED641B" w:rsidRDefault="00430D25" w:rsidP="002D285A">
      <w:pPr>
        <w:spacing w:line="240" w:lineRule="auto"/>
        <w:rPr>
          <w:sz w:val="24"/>
          <w:szCs w:val="24"/>
        </w:rPr>
      </w:pPr>
      <w:r w:rsidRPr="00ED641B">
        <w:rPr>
          <w:sz w:val="24"/>
          <w:szCs w:val="24"/>
        </w:rPr>
        <w:t>Tid</w:t>
      </w:r>
      <w:r w:rsidRPr="00ED641B">
        <w:rPr>
          <w:sz w:val="24"/>
          <w:szCs w:val="24"/>
        </w:rPr>
        <w:tab/>
      </w:r>
      <w:r w:rsidR="00B03041" w:rsidRPr="00ED641B">
        <w:rPr>
          <w:sz w:val="24"/>
          <w:szCs w:val="24"/>
        </w:rPr>
        <w:t>18:30</w:t>
      </w:r>
    </w:p>
    <w:p w14:paraId="24F18204" w14:textId="77777777" w:rsidR="00430D25" w:rsidRPr="00ED641B" w:rsidRDefault="00430D25" w:rsidP="00847126">
      <w:pPr>
        <w:rPr>
          <w:sz w:val="24"/>
          <w:szCs w:val="24"/>
        </w:rPr>
      </w:pPr>
    </w:p>
    <w:p w14:paraId="6015A366" w14:textId="77777777" w:rsidR="00AD5EDE" w:rsidRPr="00ED641B" w:rsidRDefault="00430D25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Mötets öppnande</w:t>
      </w:r>
    </w:p>
    <w:p w14:paraId="392A78FD" w14:textId="77777777" w:rsidR="00AD5EDE" w:rsidRPr="00ED641B" w:rsidRDefault="00430D25" w:rsidP="001E36F7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Val av ordförande</w:t>
      </w:r>
      <w:r w:rsidR="001E36F7" w:rsidRPr="00ED641B">
        <w:rPr>
          <w:sz w:val="24"/>
          <w:szCs w:val="24"/>
        </w:rPr>
        <w:t xml:space="preserve"> och </w:t>
      </w:r>
      <w:r w:rsidRPr="00ED641B">
        <w:rPr>
          <w:sz w:val="24"/>
          <w:szCs w:val="24"/>
        </w:rPr>
        <w:t>sekreterare</w:t>
      </w:r>
      <w:r w:rsidR="001E36F7" w:rsidRPr="00ED641B">
        <w:rPr>
          <w:sz w:val="24"/>
          <w:szCs w:val="24"/>
        </w:rPr>
        <w:t xml:space="preserve"> (normalt ordinarie)</w:t>
      </w:r>
    </w:p>
    <w:p w14:paraId="2D706232" w14:textId="77777777" w:rsidR="00AD5EDE" w:rsidRPr="00ED641B" w:rsidRDefault="00430D25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Val av justerare</w:t>
      </w:r>
    </w:p>
    <w:p w14:paraId="4B73DB4D" w14:textId="77777777" w:rsidR="00430D25" w:rsidRPr="00ED641B" w:rsidRDefault="00430D25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Godkännande av dagordning</w:t>
      </w:r>
    </w:p>
    <w:p w14:paraId="36B0E939" w14:textId="77777777" w:rsidR="00B03041" w:rsidRPr="00ED641B" w:rsidRDefault="00430D25" w:rsidP="0054231A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Föregående möte</w:t>
      </w:r>
    </w:p>
    <w:p w14:paraId="3BEFF7CA" w14:textId="77777777" w:rsidR="0054231A" w:rsidRPr="00ED641B" w:rsidRDefault="00430D25" w:rsidP="0054231A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Ekonomi</w:t>
      </w:r>
    </w:p>
    <w:p w14:paraId="0001D030" w14:textId="77777777" w:rsidR="00587030" w:rsidRPr="00ED641B" w:rsidRDefault="00587030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Diskussioner mm på messengergruppen - ”tagna beslut”?</w:t>
      </w:r>
    </w:p>
    <w:p w14:paraId="609C5FB5" w14:textId="77777777" w:rsidR="004113F8" w:rsidRDefault="004113F8" w:rsidP="00DB4383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Skrivelsen till HFF </w:t>
      </w:r>
      <w:r w:rsidR="005D203E">
        <w:rPr>
          <w:sz w:val="24"/>
          <w:szCs w:val="24"/>
        </w:rPr>
        <w:t>beslutad</w:t>
      </w:r>
      <w:r>
        <w:rPr>
          <w:sz w:val="24"/>
          <w:szCs w:val="24"/>
        </w:rPr>
        <w:t xml:space="preserve"> och inskickad</w:t>
      </w:r>
    </w:p>
    <w:p w14:paraId="6A108B47" w14:textId="77777777" w:rsidR="00CA3822" w:rsidRPr="005D203E" w:rsidRDefault="004113F8" w:rsidP="005D203E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Ny dammsugare köps in</w:t>
      </w:r>
    </w:p>
    <w:p w14:paraId="17BC1968" w14:textId="77777777" w:rsidR="00587030" w:rsidRPr="00ED641B" w:rsidRDefault="00587030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Utvärdering genomförd verksamhet</w:t>
      </w:r>
    </w:p>
    <w:p w14:paraId="262772DD" w14:textId="77777777" w:rsidR="00A77582" w:rsidRPr="00DC2198" w:rsidRDefault="004113F8" w:rsidP="00DC2198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</w:t>
      </w:r>
    </w:p>
    <w:p w14:paraId="526E5815" w14:textId="77777777" w:rsidR="00CA24A6" w:rsidRPr="00ED641B" w:rsidRDefault="00587030" w:rsidP="0054231A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 xml:space="preserve">Inkomna </w:t>
      </w:r>
      <w:r w:rsidR="003A1825">
        <w:rPr>
          <w:sz w:val="24"/>
          <w:szCs w:val="24"/>
        </w:rPr>
        <w:t>ärenden</w:t>
      </w:r>
      <w:r w:rsidR="00DC2198">
        <w:rPr>
          <w:sz w:val="24"/>
          <w:szCs w:val="24"/>
        </w:rPr>
        <w:t>/frågor</w:t>
      </w:r>
    </w:p>
    <w:p w14:paraId="6E3608A0" w14:textId="77777777" w:rsidR="004113F8" w:rsidRDefault="004113F8" w:rsidP="004113F8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4113F8">
        <w:rPr>
          <w:sz w:val="24"/>
          <w:szCs w:val="24"/>
        </w:rPr>
        <w:t>Toaletten i do</w:t>
      </w:r>
      <w:r>
        <w:rPr>
          <w:sz w:val="24"/>
          <w:szCs w:val="24"/>
        </w:rPr>
        <w:t>m</w:t>
      </w:r>
      <w:r w:rsidRPr="004113F8">
        <w:rPr>
          <w:sz w:val="24"/>
          <w:szCs w:val="24"/>
        </w:rPr>
        <w:t xml:space="preserve">arrummet. Står elcentral på kan vi sätta en toalettskylt också? Kanske missad vid städningen det var smutsigt där inne. </w:t>
      </w:r>
    </w:p>
    <w:p w14:paraId="29F5CAA7" w14:textId="77777777" w:rsidR="004113F8" w:rsidRPr="004113F8" w:rsidRDefault="004113F8" w:rsidP="004113F8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4113F8">
        <w:rPr>
          <w:sz w:val="24"/>
          <w:szCs w:val="24"/>
        </w:rPr>
        <w:t xml:space="preserve">Vad får man som ny medlem? Har vi ”välkomstbrev”/hänvisar vi till ny i föreningen på </w:t>
      </w:r>
      <w:hyperlink r:id="rId8" w:tgtFrame="_blank" w:history="1">
        <w:r w:rsidRPr="004113F8">
          <w:rPr>
            <w:rStyle w:val="Hyperlnk"/>
            <w:sz w:val="24"/>
            <w:szCs w:val="24"/>
          </w:rPr>
          <w:t>laget.se?</w:t>
        </w:r>
      </w:hyperlink>
    </w:p>
    <w:p w14:paraId="556C2B21" w14:textId="77777777" w:rsidR="004113F8" w:rsidRDefault="004113F8" w:rsidP="004113F8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4113F8">
        <w:rPr>
          <w:sz w:val="24"/>
          <w:szCs w:val="24"/>
        </w:rPr>
        <w:t xml:space="preserve">Höstens försäljning- Cancerarmband </w:t>
      </w:r>
    </w:p>
    <w:p w14:paraId="31BF6F40" w14:textId="77777777" w:rsidR="004113F8" w:rsidRDefault="004113F8" w:rsidP="004113F8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4113F8">
        <w:rPr>
          <w:sz w:val="24"/>
          <w:szCs w:val="24"/>
        </w:rPr>
        <w:t>Ungdomsengagemang som stöd till plan och anläggning - Testköra hösten -24. Ta fram en plan för säsong -25 7/9.</w:t>
      </w:r>
    </w:p>
    <w:p w14:paraId="181BB10F" w14:textId="77777777" w:rsidR="004113F8" w:rsidRDefault="004113F8" w:rsidP="004113F8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Pr="004113F8">
        <w:rPr>
          <w:sz w:val="24"/>
          <w:szCs w:val="24"/>
        </w:rPr>
        <w:t>idragsansökningar. Vilka har vi sökt, vilka kan vi söka? Vi behöver t ex söka bidrag till nya robotklippare. De gamla börjar ge upp och är dyra att laga</w:t>
      </w:r>
    </w:p>
    <w:p w14:paraId="796458DF" w14:textId="77777777" w:rsidR="00455561" w:rsidRDefault="00455561" w:rsidP="00455561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Läge och fortsatt arbete </w:t>
      </w:r>
    </w:p>
    <w:p w14:paraId="19B26DB5" w14:textId="77777777" w:rsidR="00455561" w:rsidRDefault="00455561" w:rsidP="00455561">
      <w:pPr>
        <w:pStyle w:val="Liststycke"/>
        <w:numPr>
          <w:ilvl w:val="2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Offerter högtalaranläggning?</w:t>
      </w:r>
    </w:p>
    <w:p w14:paraId="6D27749F" w14:textId="77777777" w:rsidR="00455561" w:rsidRDefault="00455561" w:rsidP="00455561">
      <w:pPr>
        <w:pStyle w:val="Liststycke"/>
        <w:numPr>
          <w:ilvl w:val="2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Klubblokalen?</w:t>
      </w:r>
    </w:p>
    <w:p w14:paraId="1DB1D6A0" w14:textId="77777777" w:rsidR="00455561" w:rsidRDefault="00455561" w:rsidP="00455561">
      <w:pPr>
        <w:pStyle w:val="Liststycke"/>
        <w:numPr>
          <w:ilvl w:val="2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Klubbkollen?</w:t>
      </w:r>
    </w:p>
    <w:p w14:paraId="4A8369F4" w14:textId="77777777" w:rsidR="00AD5EDE" w:rsidRDefault="00AD5EDE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Övriga frågor</w:t>
      </w:r>
    </w:p>
    <w:p w14:paraId="2E848777" w14:textId="77777777" w:rsidR="00455561" w:rsidRDefault="00455561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Mötets fattade beslut</w:t>
      </w:r>
    </w:p>
    <w:p w14:paraId="2D4DA132" w14:textId="77777777" w:rsidR="00AD5EDE" w:rsidRPr="00ED641B" w:rsidRDefault="00AD5EDE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Nästa möte</w:t>
      </w:r>
    </w:p>
    <w:p w14:paraId="162DC126" w14:textId="77777777" w:rsidR="00612AB6" w:rsidRPr="00ED641B" w:rsidRDefault="00BE2C00" w:rsidP="00612AB6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Sön</w:t>
      </w:r>
      <w:r w:rsidR="00612AB6" w:rsidRPr="00ED641B">
        <w:rPr>
          <w:sz w:val="24"/>
          <w:szCs w:val="24"/>
        </w:rPr>
        <w:t xml:space="preserve">dag </w:t>
      </w:r>
      <w:r w:rsidR="005D203E">
        <w:rPr>
          <w:sz w:val="24"/>
          <w:szCs w:val="24"/>
        </w:rPr>
        <w:t>6</w:t>
      </w:r>
      <w:r w:rsidR="001E36F7" w:rsidRPr="00ED641B">
        <w:rPr>
          <w:sz w:val="24"/>
          <w:szCs w:val="24"/>
        </w:rPr>
        <w:t xml:space="preserve"> </w:t>
      </w:r>
      <w:r w:rsidR="005D203E">
        <w:rPr>
          <w:sz w:val="24"/>
          <w:szCs w:val="24"/>
        </w:rPr>
        <w:t>okt</w:t>
      </w:r>
      <w:r w:rsidR="00612AB6" w:rsidRPr="00ED641B">
        <w:rPr>
          <w:sz w:val="24"/>
          <w:szCs w:val="24"/>
        </w:rPr>
        <w:t xml:space="preserve"> kl 18:30 i klubblokalen?</w:t>
      </w:r>
    </w:p>
    <w:p w14:paraId="74579B4E" w14:textId="77777777" w:rsidR="00ED641B" w:rsidRPr="00ED641B" w:rsidRDefault="00ED641B" w:rsidP="00612AB6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Fikaansvarig?</w:t>
      </w:r>
    </w:p>
    <w:p w14:paraId="5FEDEAA2" w14:textId="77777777" w:rsidR="00AD5EDE" w:rsidRPr="00ED641B" w:rsidRDefault="00AD5EDE" w:rsidP="00AD5EDE">
      <w:pPr>
        <w:pStyle w:val="Liststycke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D641B">
        <w:rPr>
          <w:sz w:val="24"/>
          <w:szCs w:val="24"/>
        </w:rPr>
        <w:t>Mötet avslut</w:t>
      </w:r>
      <w:r w:rsidR="00A77582">
        <w:rPr>
          <w:sz w:val="24"/>
          <w:szCs w:val="24"/>
        </w:rPr>
        <w:t>as</w:t>
      </w:r>
    </w:p>
    <w:sectPr w:rsidR="00AD5EDE" w:rsidRPr="00ED641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62AF5F" w14:textId="77777777" w:rsidR="00380EFF" w:rsidRDefault="00380EFF" w:rsidP="00847126">
      <w:pPr>
        <w:spacing w:after="0" w:line="240" w:lineRule="auto"/>
      </w:pPr>
      <w:r>
        <w:separator/>
      </w:r>
    </w:p>
  </w:endnote>
  <w:endnote w:type="continuationSeparator" w:id="0">
    <w:p w14:paraId="08484ED8" w14:textId="77777777" w:rsidR="00380EFF" w:rsidRDefault="00380EFF" w:rsidP="0084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068DF" w14:textId="77777777" w:rsidR="00380EFF" w:rsidRDefault="00380EFF" w:rsidP="00847126">
      <w:pPr>
        <w:spacing w:after="0" w:line="240" w:lineRule="auto"/>
      </w:pPr>
      <w:r>
        <w:separator/>
      </w:r>
    </w:p>
  </w:footnote>
  <w:footnote w:type="continuationSeparator" w:id="0">
    <w:p w14:paraId="3DC45FC8" w14:textId="77777777" w:rsidR="00380EFF" w:rsidRDefault="00380EFF" w:rsidP="00847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2E3F0" w14:textId="77777777" w:rsidR="00847126" w:rsidRPr="002D285A" w:rsidRDefault="00455561">
    <w:pPr>
      <w:pStyle w:val="Sidhuvud"/>
      <w:rPr>
        <w:sz w:val="32"/>
        <w:szCs w:val="32"/>
      </w:rPr>
    </w:pPr>
    <w:r w:rsidRPr="00455561">
      <w:rPr>
        <w:noProof/>
      </w:rPr>
      <w:drawing>
        <wp:inline distT="0" distB="0" distL="0" distR="0" wp14:anchorId="62709136" wp14:editId="137FA461">
          <wp:extent cx="637314" cy="686559"/>
          <wp:effectExtent l="0" t="0" r="0" b="0"/>
          <wp:docPr id="1094080732" name="Bildobjekt 1" descr="En bild som visar emblem, logotyp, symbol, prydnad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080732" name="Bildobjekt 1" descr="En bild som visar emblem, logotyp, symbol, prydnad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32" cy="749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D25">
      <w:tab/>
    </w:r>
    <w:r w:rsidR="00430D25" w:rsidRPr="002D285A">
      <w:rPr>
        <w:sz w:val="32"/>
        <w:szCs w:val="32"/>
      </w:rPr>
      <w:t>Dagordning</w:t>
    </w:r>
    <w:r w:rsidR="002D285A" w:rsidRPr="002D285A">
      <w:rPr>
        <w:sz w:val="32"/>
        <w:szCs w:val="32"/>
      </w:rPr>
      <w:t xml:space="preserve"> styrelsemöte</w:t>
    </w:r>
  </w:p>
  <w:p w14:paraId="036F4A0E" w14:textId="77777777" w:rsidR="00AD5EDE" w:rsidRDefault="00AD5ED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159D6"/>
    <w:multiLevelType w:val="hybridMultilevel"/>
    <w:tmpl w:val="48F42D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CC4062"/>
    <w:multiLevelType w:val="hybridMultilevel"/>
    <w:tmpl w:val="51CC5F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523488">
    <w:abstractNumId w:val="0"/>
  </w:num>
  <w:num w:numId="2" w16cid:durableId="2073652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6A3"/>
    <w:rsid w:val="000239A0"/>
    <w:rsid w:val="000A0842"/>
    <w:rsid w:val="0019480F"/>
    <w:rsid w:val="001E36F7"/>
    <w:rsid w:val="002D285A"/>
    <w:rsid w:val="00380EFF"/>
    <w:rsid w:val="003A01DE"/>
    <w:rsid w:val="003A1825"/>
    <w:rsid w:val="003F628E"/>
    <w:rsid w:val="004113F8"/>
    <w:rsid w:val="00430D25"/>
    <w:rsid w:val="00443008"/>
    <w:rsid w:val="00455561"/>
    <w:rsid w:val="0054231A"/>
    <w:rsid w:val="00587030"/>
    <w:rsid w:val="00595B76"/>
    <w:rsid w:val="005B471D"/>
    <w:rsid w:val="005D203E"/>
    <w:rsid w:val="005F3A8A"/>
    <w:rsid w:val="00612AB6"/>
    <w:rsid w:val="006227CD"/>
    <w:rsid w:val="00626F1F"/>
    <w:rsid w:val="006B09D9"/>
    <w:rsid w:val="006C6FE7"/>
    <w:rsid w:val="007571C0"/>
    <w:rsid w:val="007D766E"/>
    <w:rsid w:val="007E4CFA"/>
    <w:rsid w:val="007F4784"/>
    <w:rsid w:val="00804CA6"/>
    <w:rsid w:val="00810972"/>
    <w:rsid w:val="00847126"/>
    <w:rsid w:val="009421D2"/>
    <w:rsid w:val="00963C10"/>
    <w:rsid w:val="009958F1"/>
    <w:rsid w:val="00A612CD"/>
    <w:rsid w:val="00A77582"/>
    <w:rsid w:val="00A8563B"/>
    <w:rsid w:val="00AD5EDE"/>
    <w:rsid w:val="00B03041"/>
    <w:rsid w:val="00B62F75"/>
    <w:rsid w:val="00B666FD"/>
    <w:rsid w:val="00B731CB"/>
    <w:rsid w:val="00B95A05"/>
    <w:rsid w:val="00BE2C00"/>
    <w:rsid w:val="00CA24A6"/>
    <w:rsid w:val="00CA3822"/>
    <w:rsid w:val="00CB5F9B"/>
    <w:rsid w:val="00CC7DA7"/>
    <w:rsid w:val="00D06BEB"/>
    <w:rsid w:val="00D20143"/>
    <w:rsid w:val="00DB4383"/>
    <w:rsid w:val="00DC2198"/>
    <w:rsid w:val="00E066A3"/>
    <w:rsid w:val="00E83303"/>
    <w:rsid w:val="00ED641B"/>
    <w:rsid w:val="00FC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0A0519"/>
  <w15:chartTrackingRefBased/>
  <w15:docId w15:val="{DDF00BB9-18B0-F545-BA07-4FF0F258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7126"/>
  </w:style>
  <w:style w:type="paragraph" w:styleId="Sidfot">
    <w:name w:val="footer"/>
    <w:basedOn w:val="Normal"/>
    <w:link w:val="SidfotChar"/>
    <w:uiPriority w:val="99"/>
    <w:unhideWhenUsed/>
    <w:rsid w:val="0084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7126"/>
  </w:style>
  <w:style w:type="paragraph" w:styleId="Rubrik">
    <w:name w:val="Title"/>
    <w:basedOn w:val="Normal"/>
    <w:next w:val="Normal"/>
    <w:link w:val="RubrikChar"/>
    <w:uiPriority w:val="10"/>
    <w:qFormat/>
    <w:rsid w:val="008471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471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430D2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9958F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95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5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.messenger.com/l.php?u=http%3A%2F%2Flaget.se%2F&amp;h=AT1LWK7OQM6vKW71MbfEo_MHLtD_hGbTvny7Mh9QrxeKrbvtX3-YKCk-wjT5Y4sLE9e4PMg5Tk6faDZL9h85zwB07x_6DoGrrGvULxQV7Gb_zhb6pkPrtyvI6pJf3puv2B10zxQR6vd5v3AkTIMYWr3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NICKES/Slo&#776;inge%20GoIF/3.%20Verksamhet/Styrelsemo&#776;ten/2024/Dagordning-1%20sep-2024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17320-C7B6-4BCC-B004-F958C9F9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Dagordning-1 sep-2024.dotx</Template>
  <TotalTime>1</TotalTime>
  <Pages>2</Pages>
  <Words>211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Niklas Udden</dc:creator>
  <cp:keywords/>
  <dc:description/>
  <cp:lastModifiedBy>Niklas Uddén</cp:lastModifiedBy>
  <cp:revision>1</cp:revision>
  <dcterms:created xsi:type="dcterms:W3CDTF">2024-08-31T19:26:00Z</dcterms:created>
  <dcterms:modified xsi:type="dcterms:W3CDTF">2024-08-31T19:27:00Z</dcterms:modified>
</cp:coreProperties>
</file>