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2430"/>
        <w:gridCol w:w="1877"/>
        <w:gridCol w:w="2081"/>
      </w:tblGrid>
      <w:tr w:rsidR="000172E5" w:rsidRPr="00637200" w14:paraId="453AF071" w14:textId="77777777" w:rsidTr="00707C54">
        <w:tc>
          <w:tcPr>
            <w:tcW w:w="5000" w:type="pct"/>
            <w:gridSpan w:val="4"/>
            <w:shd w:val="clear" w:color="auto" w:fill="0F3B59" w:themeFill="accent1" w:themeFillShade="BF"/>
            <w:vAlign w:val="bottom"/>
          </w:tcPr>
          <w:p w14:paraId="516FB336" w14:textId="48D63BC2" w:rsidR="000172E5" w:rsidRPr="00637200" w:rsidRDefault="00707C54" w:rsidP="00707C54">
            <w:r>
              <w:t xml:space="preserve">Uttagna spelare i SK Höjdens representationslag på dam och herrsidan har möjlighet att få ett materialbidrag på max 2000kr/säsong. Utlägg ska styrkas med kvitto. </w:t>
            </w:r>
          </w:p>
        </w:tc>
      </w:tr>
      <w:tr w:rsidR="00707C54" w:rsidRPr="00846B76" w14:paraId="6469F49F" w14:textId="77777777" w:rsidTr="00707C54">
        <w:tc>
          <w:tcPr>
            <w:tcW w:w="1461" w:type="pct"/>
            <w:vAlign w:val="bottom"/>
          </w:tcPr>
          <w:p w14:paraId="78E71EB4" w14:textId="77777777" w:rsidR="00707C54" w:rsidRDefault="00707C54" w:rsidP="00637200">
            <w:pPr>
              <w:pStyle w:val="Normaltindrag"/>
            </w:pPr>
          </w:p>
          <w:p w14:paraId="0126F705" w14:textId="07F5B9D7" w:rsidR="000172E5" w:rsidRPr="00637200" w:rsidRDefault="00707C54" w:rsidP="00637200">
            <w:pPr>
              <w:pStyle w:val="Normaltindrag"/>
            </w:pPr>
            <w:r>
              <w:t>Namn</w:t>
            </w:r>
          </w:p>
        </w:tc>
        <w:tc>
          <w:tcPr>
            <w:tcW w:w="3539" w:type="pct"/>
            <w:gridSpan w:val="3"/>
            <w:tcBorders>
              <w:bottom w:val="single" w:sz="4" w:space="0" w:color="auto"/>
            </w:tcBorders>
            <w:vAlign w:val="bottom"/>
          </w:tcPr>
          <w:p w14:paraId="4EDF37BC" w14:textId="279F83A9" w:rsidR="000172E5" w:rsidRPr="00846B76" w:rsidRDefault="000172E5" w:rsidP="00311D4F"/>
        </w:tc>
      </w:tr>
      <w:tr w:rsidR="00707C54" w:rsidRPr="00846B76" w14:paraId="724890B1" w14:textId="77777777" w:rsidTr="00707C54">
        <w:tc>
          <w:tcPr>
            <w:tcW w:w="1461" w:type="pct"/>
            <w:vAlign w:val="bottom"/>
          </w:tcPr>
          <w:p w14:paraId="4FDA6E73" w14:textId="0A658516" w:rsidR="000172E5" w:rsidRPr="00637200" w:rsidRDefault="00707C54" w:rsidP="00637200">
            <w:pPr>
              <w:pStyle w:val="Normaltindrag"/>
            </w:pPr>
            <w:r>
              <w:t>Telefon</w:t>
            </w:r>
          </w:p>
        </w:tc>
        <w:tc>
          <w:tcPr>
            <w:tcW w:w="353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CC00D5" w14:textId="77777777" w:rsidR="000172E5" w:rsidRPr="00846B76" w:rsidRDefault="000172E5" w:rsidP="00311D4F"/>
        </w:tc>
      </w:tr>
      <w:tr w:rsidR="00707C54" w:rsidRPr="00846B76" w14:paraId="22E6C4A3" w14:textId="77777777" w:rsidTr="00707C54">
        <w:tc>
          <w:tcPr>
            <w:tcW w:w="1461" w:type="pct"/>
            <w:vAlign w:val="bottom"/>
          </w:tcPr>
          <w:p w14:paraId="64E3C1AC" w14:textId="6CEEC955" w:rsidR="000172E5" w:rsidRPr="00637200" w:rsidRDefault="00707C54" w:rsidP="00637200">
            <w:pPr>
              <w:pStyle w:val="Normaltindrag"/>
            </w:pPr>
            <w:r>
              <w:t>Bank</w:t>
            </w:r>
          </w:p>
        </w:tc>
        <w:tc>
          <w:tcPr>
            <w:tcW w:w="134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89C891" w14:textId="77777777" w:rsidR="000172E5" w:rsidRPr="00846B76" w:rsidRDefault="000172E5" w:rsidP="00311D4F"/>
        </w:tc>
        <w:tc>
          <w:tcPr>
            <w:tcW w:w="1040" w:type="pct"/>
            <w:tcBorders>
              <w:top w:val="single" w:sz="4" w:space="0" w:color="auto"/>
            </w:tcBorders>
            <w:vAlign w:val="bottom"/>
          </w:tcPr>
          <w:p w14:paraId="10E0176E" w14:textId="59EDAD7E" w:rsidR="000172E5" w:rsidRDefault="00707C54" w:rsidP="00311D4F">
            <w:r>
              <w:t>Kontonummer</w:t>
            </w:r>
          </w:p>
        </w:tc>
        <w:tc>
          <w:tcPr>
            <w:tcW w:w="11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EF85A3" w14:textId="77777777" w:rsidR="000172E5" w:rsidRPr="00846B76" w:rsidRDefault="000172E5" w:rsidP="00311D4F"/>
        </w:tc>
      </w:tr>
      <w:tr w:rsidR="000172E5" w:rsidRPr="00846B76" w14:paraId="3EF43D8A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CF14517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07C54" w:rsidRPr="00846B76" w14:paraId="35E1EF49" w14:textId="77777777" w:rsidTr="00707C54">
        <w:trPr>
          <w:gridAfter w:val="3"/>
          <w:wAfter w:w="3539" w:type="pct"/>
        </w:trPr>
        <w:tc>
          <w:tcPr>
            <w:tcW w:w="1461" w:type="pct"/>
            <w:vAlign w:val="bottom"/>
          </w:tcPr>
          <w:p w14:paraId="7B53352F" w14:textId="34C6A712" w:rsidR="00707C54" w:rsidRPr="00846B76" w:rsidRDefault="00707C54" w:rsidP="00311D4F">
            <w:pPr>
              <w:pStyle w:val="Normaltindrag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0427F1" wp14:editId="2E9B9DF1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136525</wp:posOffset>
                      </wp:positionV>
                      <wp:extent cx="4946650" cy="4095750"/>
                      <wp:effectExtent l="0" t="0" r="25400" b="19050"/>
                      <wp:wrapNone/>
                      <wp:docPr id="2" name="Textru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46650" cy="409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9431DBF" w14:textId="58E7A3B2" w:rsidR="00707C54" w:rsidRDefault="00E20C8B">
                                  <w:r>
                                    <w:t xml:space="preserve">Kvitto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0427F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left:0;text-align:left;margin-left:36.6pt;margin-top:10.75pt;width:389.5pt;height:3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" fillcolor="white [3201]" strokeweight=".5pt">
                      <v:textbox>
                        <w:txbxContent>
                          <w:p w14:paraId="39431DBF" w14:textId="58E7A3B2" w:rsidR="00707C54" w:rsidRDefault="00E20C8B">
                            <w:r>
                              <w:t xml:space="preserve">Kvitto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7C54" w:rsidRPr="00846B76" w14:paraId="08C4CA90" w14:textId="77777777" w:rsidTr="00707C54">
        <w:trPr>
          <w:gridAfter w:val="3"/>
          <w:wAfter w:w="3539" w:type="pct"/>
        </w:trPr>
        <w:tc>
          <w:tcPr>
            <w:tcW w:w="1461" w:type="pct"/>
            <w:vAlign w:val="bottom"/>
          </w:tcPr>
          <w:p w14:paraId="37A598A4" w14:textId="01290409" w:rsidR="00707C54" w:rsidRPr="00846B76" w:rsidRDefault="00707C54" w:rsidP="00311D4F">
            <w:pPr>
              <w:pStyle w:val="Normaltindrag"/>
            </w:pPr>
          </w:p>
        </w:tc>
      </w:tr>
      <w:tr w:rsidR="00707C54" w:rsidRPr="00846B76" w14:paraId="7AAC081C" w14:textId="77777777" w:rsidTr="00707C54">
        <w:trPr>
          <w:gridAfter w:val="3"/>
          <w:wAfter w:w="3539" w:type="pct"/>
        </w:trPr>
        <w:tc>
          <w:tcPr>
            <w:tcW w:w="1461" w:type="pct"/>
            <w:vAlign w:val="bottom"/>
          </w:tcPr>
          <w:p w14:paraId="4C23752A" w14:textId="0705F26A" w:rsidR="00707C54" w:rsidRDefault="00707C54" w:rsidP="00311D4F">
            <w:pPr>
              <w:pStyle w:val="Normaltindrag"/>
            </w:pPr>
            <w:r>
              <w:t>T</w:t>
            </w:r>
          </w:p>
          <w:p w14:paraId="29D96345" w14:textId="77777777" w:rsidR="00707C54" w:rsidRDefault="00707C54" w:rsidP="00311D4F">
            <w:pPr>
              <w:pStyle w:val="Normaltindrag"/>
            </w:pPr>
          </w:p>
          <w:p w14:paraId="009BBC14" w14:textId="0A318C20" w:rsidR="00707C54" w:rsidRPr="00846B76" w:rsidRDefault="00707C54" w:rsidP="00311D4F">
            <w:pPr>
              <w:pStyle w:val="Normaltindrag"/>
            </w:pPr>
          </w:p>
        </w:tc>
      </w:tr>
      <w:tr w:rsidR="00707C54" w:rsidRPr="00846B76" w14:paraId="556837B4" w14:textId="77777777" w:rsidTr="00707C54">
        <w:tc>
          <w:tcPr>
            <w:tcW w:w="1461" w:type="pct"/>
            <w:vAlign w:val="bottom"/>
          </w:tcPr>
          <w:p w14:paraId="34C008D8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39" w:type="pct"/>
            <w:gridSpan w:val="3"/>
            <w:vAlign w:val="bottom"/>
          </w:tcPr>
          <w:p w14:paraId="462004E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3523A75" w14:textId="45B830F1" w:rsidR="000172E5" w:rsidRDefault="000172E5" w:rsidP="00637200"/>
    <w:p w14:paraId="463A6C1C" w14:textId="77777777" w:rsidR="00707C54" w:rsidRPr="0006568A" w:rsidRDefault="00707C54" w:rsidP="00637200"/>
    <w:sectPr w:rsidR="00707C54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D9F3D" w14:textId="77777777" w:rsidR="00786417" w:rsidRDefault="00786417" w:rsidP="000172E5">
      <w:pPr>
        <w:spacing w:after="0" w:line="240" w:lineRule="auto"/>
      </w:pPr>
      <w:r>
        <w:separator/>
      </w:r>
    </w:p>
  </w:endnote>
  <w:endnote w:type="continuationSeparator" w:id="0">
    <w:p w14:paraId="2EAB180F" w14:textId="77777777" w:rsidR="00786417" w:rsidRDefault="0078641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02677F-3588-4D4D-8E57-0F70C2A1946E}"/>
    <w:embedBold r:id="rId2" w:fontKey="{01B72B77-3069-4B53-BBA1-4FC9C165B8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FCE39F0-2CAC-47D5-85CA-DC73C3944CD3}"/>
    <w:embedBold r:id="rId4" w:fontKey="{0DDA6201-5112-4AF0-9B8F-0660F8E61C94}"/>
    <w:embedItalic r:id="rId5" w:fontKey="{3FE445DC-1312-4ECC-B68C-9686AAC8FF4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65B2C77-9CF6-483D-91B7-B7D7B9F759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D5FF07B-AEEA-4F07-B84E-2555C691C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71" w:type="dxa"/>
      <w:tblLook w:val="04A0" w:firstRow="1" w:lastRow="0" w:firstColumn="1" w:lastColumn="0" w:noHBand="0" w:noVBand="1"/>
    </w:tblPr>
    <w:tblGrid>
      <w:gridCol w:w="5305"/>
      <w:gridCol w:w="5166"/>
    </w:tblGrid>
    <w:tr w:rsidR="00311D4F" w:rsidRPr="00311D4F" w14:paraId="3150094B" w14:textId="77777777" w:rsidTr="00707C54">
      <w:trPr>
        <w:trHeight w:val="1280"/>
      </w:trPr>
      <w:tc>
        <w:tcPr>
          <w:tcW w:w="5305" w:type="dxa"/>
          <w:vAlign w:val="center"/>
        </w:tcPr>
        <w:p w14:paraId="0A188469" w14:textId="0E4D985B" w:rsidR="00311D4F" w:rsidRPr="00707C54" w:rsidRDefault="00707C54" w:rsidP="00637200">
          <w:pPr>
            <w:pStyle w:val="Sidfot"/>
            <w:rPr>
              <w:sz w:val="28"/>
              <w:szCs w:val="28"/>
            </w:rPr>
          </w:pPr>
          <w:r w:rsidRPr="00707C54">
            <w:rPr>
              <w:sz w:val="28"/>
              <w:szCs w:val="28"/>
            </w:rPr>
            <w:t xml:space="preserve">Blanketten skickas till </w:t>
          </w:r>
          <w:hyperlink r:id="rId1" w:history="1">
            <w:r w:rsidRPr="00707C54">
              <w:rPr>
                <w:rStyle w:val="Hyperlnk"/>
                <w:sz w:val="28"/>
                <w:szCs w:val="28"/>
              </w:rPr>
              <w:t>faktura@skhojden.se</w:t>
            </w:r>
          </w:hyperlink>
          <w:r w:rsidRPr="00707C54">
            <w:rPr>
              <w:sz w:val="28"/>
              <w:szCs w:val="28"/>
            </w:rPr>
            <w:t xml:space="preserve"> eller läggs i blå brevlådan i klubbstugan</w:t>
          </w:r>
        </w:p>
      </w:tc>
      <w:tc>
        <w:tcPr>
          <w:tcW w:w="5166" w:type="dxa"/>
          <w:vAlign w:val="center"/>
        </w:tcPr>
        <w:p w14:paraId="699C6EB5" w14:textId="51DA9C05" w:rsidR="00311D4F" w:rsidRPr="00311D4F" w:rsidRDefault="00311D4F" w:rsidP="00637200">
          <w:pPr>
            <w:pStyle w:val="Sidfot"/>
            <w:jc w:val="right"/>
          </w:pPr>
        </w:p>
      </w:tc>
    </w:tr>
  </w:tbl>
  <w:p w14:paraId="66815F88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DB482" w14:textId="77777777" w:rsidR="00786417" w:rsidRDefault="00786417" w:rsidP="000172E5">
      <w:pPr>
        <w:spacing w:after="0" w:line="240" w:lineRule="auto"/>
      </w:pPr>
      <w:r>
        <w:separator/>
      </w:r>
    </w:p>
  </w:footnote>
  <w:footnote w:type="continuationSeparator" w:id="0">
    <w:p w14:paraId="299F3CC0" w14:textId="77777777" w:rsidR="00786417" w:rsidRDefault="0078641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1380" w:type="dxa"/>
      <w:tblLook w:val="04A0" w:firstRow="1" w:lastRow="0" w:firstColumn="1" w:lastColumn="0" w:noHBand="0" w:noVBand="1"/>
    </w:tblPr>
    <w:tblGrid>
      <w:gridCol w:w="1098"/>
      <w:gridCol w:w="6586"/>
    </w:tblGrid>
    <w:tr w:rsidR="00B337A2" w:rsidRPr="00637200" w14:paraId="06120D3B" w14:textId="77777777" w:rsidTr="00E20C8B">
      <w:trPr>
        <w:trHeight w:val="1029"/>
      </w:trPr>
      <w:tc>
        <w:tcPr>
          <w:tcW w:w="1098" w:type="dxa"/>
          <w:vAlign w:val="center"/>
        </w:tcPr>
        <w:p w14:paraId="427A13BB" w14:textId="3637F0D9" w:rsidR="00B337A2" w:rsidRPr="00637200" w:rsidRDefault="00B337A2" w:rsidP="00637200">
          <w:pPr>
            <w:pStyle w:val="Sidhuvud"/>
          </w:pPr>
        </w:p>
      </w:tc>
      <w:tc>
        <w:tcPr>
          <w:tcW w:w="6586" w:type="dxa"/>
          <w:vAlign w:val="center"/>
        </w:tcPr>
        <w:p w14:paraId="11CCE8A9" w14:textId="4EA6A711" w:rsidR="00E20C8B" w:rsidRDefault="00E20C8B" w:rsidP="00637200">
          <w:pPr>
            <w:pStyle w:val="Sidhuvud"/>
            <w:rPr>
              <w:noProof/>
              <w:lang w:eastAsia="sv-SE"/>
            </w:rPr>
          </w:pPr>
        </w:p>
        <w:p w14:paraId="232FFF7D" w14:textId="42D62329" w:rsidR="00E20C8B" w:rsidRDefault="00E20C8B" w:rsidP="00637200">
          <w:pPr>
            <w:pStyle w:val="Sidhuvud"/>
            <w:rPr>
              <w:color w:val="0F3B59" w:themeColor="accent1" w:themeShade="BF"/>
            </w:rPr>
          </w:pPr>
        </w:p>
        <w:p w14:paraId="731369C9" w14:textId="5D322123" w:rsidR="00B337A2" w:rsidRDefault="00707C54" w:rsidP="00637200">
          <w:pPr>
            <w:pStyle w:val="Sidhuvud"/>
            <w:rPr>
              <w:color w:val="0F3B59" w:themeColor="accent1" w:themeShade="BF"/>
            </w:rPr>
          </w:pPr>
          <w:r w:rsidRPr="00707C54">
            <w:rPr>
              <w:color w:val="0F3B59" w:themeColor="accent1" w:themeShade="BF"/>
            </w:rPr>
            <w:t>Materialbidrag</w:t>
          </w:r>
          <w:r w:rsidR="00E20C8B">
            <w:rPr>
              <w:noProof/>
              <w:lang w:eastAsia="sv-SE"/>
            </w:rPr>
            <w:t xml:space="preserve"> </w:t>
          </w:r>
        </w:p>
        <w:p w14:paraId="6053B34A" w14:textId="650C9BB9" w:rsidR="00E20C8B" w:rsidRPr="00637200" w:rsidRDefault="00E20C8B" w:rsidP="00637200">
          <w:pPr>
            <w:pStyle w:val="Sidhuvud"/>
          </w:pPr>
        </w:p>
      </w:tc>
    </w:tr>
  </w:tbl>
  <w:p w14:paraId="7D9240C2" w14:textId="2C0FB057" w:rsidR="000172E5" w:rsidRPr="00311D4F" w:rsidRDefault="00E20C8B" w:rsidP="00311D4F">
    <w:pPr>
      <w:pStyle w:val="Ingetavstnd"/>
    </w:pPr>
    <w:r>
      <w:rPr>
        <w:noProof/>
        <w:lang w:eastAsia="sv-SE"/>
      </w:rPr>
      <w:drawing>
        <wp:anchor distT="0" distB="0" distL="114300" distR="114300" simplePos="0" relativeHeight="251659264" behindDoc="1" locked="0" layoutInCell="1" allowOverlap="1" wp14:anchorId="65BA54D9" wp14:editId="45E4511F">
          <wp:simplePos x="0" y="0"/>
          <wp:positionH relativeFrom="margin">
            <wp:posOffset>4639310</wp:posOffset>
          </wp:positionH>
          <wp:positionV relativeFrom="margin">
            <wp:posOffset>-1394460</wp:posOffset>
          </wp:positionV>
          <wp:extent cx="1130300" cy="1130300"/>
          <wp:effectExtent l="0" t="0" r="0" b="0"/>
          <wp:wrapTight wrapText="bothSides">
            <wp:wrapPolygon edited="0">
              <wp:start x="0" y="0"/>
              <wp:lineTo x="0" y="21115"/>
              <wp:lineTo x="21115" y="21115"/>
              <wp:lineTo x="21115" y="0"/>
              <wp:lineTo x="0" y="0"/>
            </wp:wrapPolygon>
          </wp:wrapTight>
          <wp:docPr id="1" name="Bildobjekt 1" descr="C:\Users\xmkari\AppData\Local\Microsoft\Windows\INetCache\Content.MSO\5F9BC93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xmkari\AppData\Local\Microsoft\Windows\INetCache\Content.MSO\5F9BC93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59806156">
    <w:abstractNumId w:val="11"/>
  </w:num>
  <w:num w:numId="2" w16cid:durableId="491603053">
    <w:abstractNumId w:val="7"/>
  </w:num>
  <w:num w:numId="3" w16cid:durableId="1227495500">
    <w:abstractNumId w:val="15"/>
  </w:num>
  <w:num w:numId="4" w16cid:durableId="1628006670">
    <w:abstractNumId w:val="12"/>
  </w:num>
  <w:num w:numId="5" w16cid:durableId="290013431">
    <w:abstractNumId w:val="13"/>
  </w:num>
  <w:num w:numId="6" w16cid:durableId="109398774">
    <w:abstractNumId w:val="19"/>
  </w:num>
  <w:num w:numId="7" w16cid:durableId="1563103586">
    <w:abstractNumId w:val="6"/>
  </w:num>
  <w:num w:numId="8" w16cid:durableId="1612780009">
    <w:abstractNumId w:val="10"/>
  </w:num>
  <w:num w:numId="9" w16cid:durableId="1305282952">
    <w:abstractNumId w:val="17"/>
  </w:num>
  <w:num w:numId="10" w16cid:durableId="1983147334">
    <w:abstractNumId w:val="1"/>
  </w:num>
  <w:num w:numId="11" w16cid:durableId="944119877">
    <w:abstractNumId w:val="5"/>
  </w:num>
  <w:num w:numId="12" w16cid:durableId="254360968">
    <w:abstractNumId w:val="0"/>
  </w:num>
  <w:num w:numId="13" w16cid:durableId="1463839276">
    <w:abstractNumId w:val="2"/>
  </w:num>
  <w:num w:numId="14" w16cid:durableId="300382708">
    <w:abstractNumId w:val="9"/>
  </w:num>
  <w:num w:numId="15" w16cid:durableId="890965301">
    <w:abstractNumId w:val="8"/>
  </w:num>
  <w:num w:numId="16" w16cid:durableId="1303920727">
    <w:abstractNumId w:val="16"/>
  </w:num>
  <w:num w:numId="17" w16cid:durableId="375591821">
    <w:abstractNumId w:val="3"/>
  </w:num>
  <w:num w:numId="18" w16cid:durableId="1101996014">
    <w:abstractNumId w:val="21"/>
  </w:num>
  <w:num w:numId="19" w16cid:durableId="1095247443">
    <w:abstractNumId w:val="18"/>
  </w:num>
  <w:num w:numId="20" w16cid:durableId="893467789">
    <w:abstractNumId w:val="14"/>
  </w:num>
  <w:num w:numId="21" w16cid:durableId="127675668">
    <w:abstractNumId w:val="20"/>
  </w:num>
  <w:num w:numId="22" w16cid:durableId="1907572227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C54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07C54"/>
    <w:rsid w:val="007147D7"/>
    <w:rsid w:val="00770F25"/>
    <w:rsid w:val="00786417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71EC"/>
    <w:rsid w:val="00E20C8B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BD9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rsid w:val="00707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aktura@skhojden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l1119\AppData\Roaming\microsoft\templates\Medlemsans&#246;ka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34</Words>
  <Characters>185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2023-11-06T20:17:00Z</dcterms:created>
  <dcterms:modified xsi:type="dcterms:W3CDTF">2023-11-06T20:32:00Z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