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F52" w:rsidRDefault="00536F52" w:rsidP="00991A16">
      <w:pPr>
        <w:rPr>
          <w:b/>
          <w:i/>
          <w:sz w:val="36"/>
          <w:szCs w:val="36"/>
        </w:rPr>
      </w:pPr>
    </w:p>
    <w:p w:rsidR="00536F52" w:rsidRPr="008577D3" w:rsidRDefault="00536F52" w:rsidP="00991A16">
      <w:pPr>
        <w:ind w:left="1304"/>
        <w:rPr>
          <w:b/>
          <w:i/>
          <w:sz w:val="36"/>
          <w:szCs w:val="36"/>
        </w:rPr>
      </w:pPr>
      <w:r w:rsidRPr="008577D3">
        <w:rPr>
          <w:b/>
          <w:i/>
          <w:sz w:val="36"/>
          <w:szCs w:val="36"/>
        </w:rPr>
        <w:t xml:space="preserve">VERKSAMHETSBERÄTTELSE </w:t>
      </w:r>
    </w:p>
    <w:p w:rsidR="00536F52" w:rsidRDefault="00536F52" w:rsidP="00240B2A">
      <w:pPr>
        <w:pStyle w:val="Heading7"/>
        <w:ind w:firstLine="1304"/>
        <w:jc w:val="left"/>
        <w:rPr>
          <w:b/>
          <w:sz w:val="36"/>
          <w:szCs w:val="36"/>
        </w:rPr>
      </w:pPr>
      <w:r>
        <w:rPr>
          <w:b/>
          <w:sz w:val="36"/>
          <w:szCs w:val="36"/>
        </w:rPr>
        <w:t xml:space="preserve">    Örebro SK Bandy 2016 – 2017</w:t>
      </w:r>
    </w:p>
    <w:p w:rsidR="00536F52" w:rsidRDefault="00536F52" w:rsidP="00991A16">
      <w:pPr>
        <w:rPr>
          <w:i/>
          <w:sz w:val="28"/>
        </w:rPr>
      </w:pPr>
    </w:p>
    <w:p w:rsidR="00536F52" w:rsidRDefault="00536F52" w:rsidP="00991A16">
      <w:pPr>
        <w:rPr>
          <w:i/>
          <w:sz w:val="28"/>
        </w:rPr>
      </w:pPr>
    </w:p>
    <w:p w:rsidR="00536F52" w:rsidRPr="000F6B19" w:rsidRDefault="00536F52" w:rsidP="00991A16">
      <w:pPr>
        <w:pStyle w:val="Heading8"/>
        <w:rPr>
          <w:sz w:val="36"/>
          <w:szCs w:val="36"/>
        </w:rPr>
      </w:pPr>
      <w:r w:rsidRPr="000F6B19">
        <w:rPr>
          <w:sz w:val="36"/>
          <w:szCs w:val="36"/>
        </w:rPr>
        <w:t>Organisation</w:t>
      </w:r>
    </w:p>
    <w:p w:rsidR="00536F52" w:rsidRDefault="00536F52" w:rsidP="00991A16"/>
    <w:p w:rsidR="00536F52" w:rsidRDefault="00536F52" w:rsidP="00991A16">
      <w:pPr>
        <w:rPr>
          <w:b/>
          <w:i/>
          <w:sz w:val="32"/>
          <w:szCs w:val="32"/>
        </w:rPr>
      </w:pPr>
      <w:r>
        <w:rPr>
          <w:b/>
          <w:i/>
          <w:sz w:val="32"/>
          <w:szCs w:val="32"/>
        </w:rPr>
        <w:t>Styrelse</w:t>
      </w:r>
    </w:p>
    <w:p w:rsidR="00536F52" w:rsidRDefault="00536F52" w:rsidP="00991A16">
      <w:pPr>
        <w:rPr>
          <w:b/>
          <w:sz w:val="28"/>
        </w:rPr>
      </w:pPr>
    </w:p>
    <w:p w:rsidR="00536F52" w:rsidRDefault="00536F52" w:rsidP="00991A16">
      <w:r>
        <w:t>ÖSK Bandys styrelse har under verksamhetsåret bestått av Göran Liljegren, ordförande, Peter Larsson, vice ordförande, Åke Bredberg, kassör, Ulrika Rang, sekreterare, Per-Anders Säfström, ledamot, Lennart Eriksson, ledamot. Suppleanter har varit Anders Borehed och Tomas Eriksson. Tomas adjungerades efter årsmötet som suppleant.</w:t>
      </w:r>
    </w:p>
    <w:p w:rsidR="00536F52" w:rsidRDefault="00536F52" w:rsidP="00991A16"/>
    <w:p w:rsidR="00536F52" w:rsidRDefault="00536F52" w:rsidP="00991A16">
      <w:pPr>
        <w:rPr>
          <w:b/>
          <w:i/>
          <w:sz w:val="32"/>
          <w:szCs w:val="32"/>
        </w:rPr>
      </w:pPr>
      <w:r>
        <w:rPr>
          <w:b/>
          <w:i/>
          <w:sz w:val="32"/>
          <w:szCs w:val="32"/>
        </w:rPr>
        <w:t>Styrelsearbete</w:t>
      </w:r>
    </w:p>
    <w:p w:rsidR="00536F52" w:rsidRDefault="00536F52" w:rsidP="00991A16">
      <w:pPr>
        <w:rPr>
          <w:b/>
          <w:sz w:val="28"/>
        </w:rPr>
      </w:pPr>
    </w:p>
    <w:p w:rsidR="00536F52" w:rsidRDefault="00536F52" w:rsidP="00991A16">
      <w:r>
        <w:t>Styrelsens arbete har, som tidigare år, kommit att präglas av diskussioner och åtgärder kring ekonomin och utveckling av sponsorarbetet. Samtidigt gjordes stora ansträngningar för att få ett lag som skulle kunna hävda sig i serien och kvalificera laget för spel i den kommande Bandyallsvenskan utan att tvingas till kvalspel som föregående år.</w:t>
      </w:r>
    </w:p>
    <w:p w:rsidR="00536F52" w:rsidRDefault="00536F52" w:rsidP="00991A16"/>
    <w:p w:rsidR="00536F52" w:rsidRDefault="00536F52" w:rsidP="00991A16">
      <w:r>
        <w:t xml:space="preserve">Bakom årets ekonomiska resultat återfinns stora insatser från privatpersoner och sponsorer som trotts utgångsläget ändå trott på ÖSK Bandy som ett elitlag i svensk bandy i framtiden. </w:t>
      </w:r>
    </w:p>
    <w:p w:rsidR="00536F52" w:rsidRDefault="00536F52" w:rsidP="00991A16"/>
    <w:p w:rsidR="00536F52" w:rsidRDefault="00536F52" w:rsidP="00991A16">
      <w:r>
        <w:t xml:space="preserve">Samarbetet med Örebro kommun och fastighetsbolaget Örebroporten har varit aktivt genom de ändringsförslag av omklädningsrummen som kommit. Det finns nu en plan för att vidareutveckla arenan på olika sätt. Marknadsgruppen har under ledning av Peter Larsson genom ett uppskattat samarbete med Arenaservice kunnat erbjuda sponsorer och publik bättre förutsättningar att nyttja restaurangen i Behrn Arena under våra hemmamatcher än tidigare.  </w:t>
      </w:r>
    </w:p>
    <w:p w:rsidR="00536F52" w:rsidRDefault="00536F52" w:rsidP="00991A16"/>
    <w:p w:rsidR="00536F52" w:rsidRDefault="00536F52" w:rsidP="00991A16">
      <w:r>
        <w:t xml:space="preserve">Styrelsen har under verksamhetsåret genomfört 9 protokollförda sammanträden samt ett antal informella träffar där protokoll inte har förts.  </w:t>
      </w:r>
    </w:p>
    <w:p w:rsidR="00536F52" w:rsidRDefault="00536F52" w:rsidP="00991A16"/>
    <w:p w:rsidR="00536F52" w:rsidRDefault="00536F52" w:rsidP="00991A16"/>
    <w:p w:rsidR="00536F52" w:rsidRDefault="00536F52" w:rsidP="00991A16">
      <w:pPr>
        <w:rPr>
          <w:b/>
          <w:i/>
          <w:sz w:val="28"/>
          <w:szCs w:val="28"/>
        </w:rPr>
      </w:pPr>
      <w:r>
        <w:rPr>
          <w:b/>
          <w:i/>
          <w:sz w:val="28"/>
          <w:szCs w:val="28"/>
        </w:rPr>
        <w:t>Marknad</w:t>
      </w:r>
    </w:p>
    <w:p w:rsidR="00536F52" w:rsidRDefault="00536F52" w:rsidP="00991A16">
      <w:pPr>
        <w:rPr>
          <w:b/>
          <w:i/>
          <w:sz w:val="28"/>
          <w:szCs w:val="28"/>
        </w:rPr>
      </w:pPr>
    </w:p>
    <w:p w:rsidR="00536F52" w:rsidRPr="000F6B19" w:rsidRDefault="00536F52" w:rsidP="0010454D">
      <w:pPr>
        <w:pStyle w:val="Header"/>
        <w:tabs>
          <w:tab w:val="clear" w:pos="4536"/>
          <w:tab w:val="clear" w:pos="9072"/>
        </w:tabs>
        <w:rPr>
          <w:sz w:val="24"/>
          <w:szCs w:val="24"/>
        </w:rPr>
      </w:pPr>
      <w:r w:rsidRPr="000F6B19">
        <w:rPr>
          <w:sz w:val="24"/>
          <w:szCs w:val="24"/>
        </w:rPr>
        <w:t>Marknadsarbetet har efter flera år av svagt resultat lyckats vända utvecklingen och gruppen</w:t>
      </w:r>
      <w:r>
        <w:rPr>
          <w:sz w:val="24"/>
          <w:szCs w:val="24"/>
        </w:rPr>
        <w:t xml:space="preserve"> under ledning av Peter Larsson</w:t>
      </w:r>
      <w:r w:rsidRPr="000F6B19">
        <w:rPr>
          <w:sz w:val="24"/>
          <w:szCs w:val="24"/>
        </w:rPr>
        <w:t xml:space="preserve"> har lyckats återupprätta vårt förtroende bland tidigare och nya samarbetspartners. Under slutet av </w:t>
      </w:r>
      <w:r>
        <w:rPr>
          <w:sz w:val="24"/>
          <w:szCs w:val="24"/>
        </w:rPr>
        <w:t>föregående verksamhetsår hade</w:t>
      </w:r>
      <w:r w:rsidRPr="000F6B19">
        <w:rPr>
          <w:sz w:val="24"/>
          <w:szCs w:val="24"/>
        </w:rPr>
        <w:t xml:space="preserve"> Peter Johansson knutits till grup</w:t>
      </w:r>
      <w:r>
        <w:rPr>
          <w:sz w:val="24"/>
          <w:szCs w:val="24"/>
        </w:rPr>
        <w:t>pen vilket inte kom att ge de resultat som förväntats. Istället tecknades i april månad (2017) ett avtal med Park1 Hospitality AB om sponsorförsäljning</w:t>
      </w:r>
      <w:r w:rsidRPr="000F6B19">
        <w:rPr>
          <w:sz w:val="24"/>
          <w:szCs w:val="24"/>
        </w:rPr>
        <w:t>.</w:t>
      </w:r>
      <w:r>
        <w:rPr>
          <w:sz w:val="24"/>
          <w:szCs w:val="24"/>
        </w:rPr>
        <w:t xml:space="preserve"> Därmed har en professionell säljare på ett aktivt sätt börjat bearbeta och kontakta både nya och gamla sponsorer.</w:t>
      </w:r>
    </w:p>
    <w:p w:rsidR="00536F52" w:rsidRDefault="00536F52" w:rsidP="00991A16"/>
    <w:p w:rsidR="00536F52" w:rsidRDefault="00536F52" w:rsidP="00991A16">
      <w:pPr>
        <w:rPr>
          <w:b/>
          <w:i/>
          <w:sz w:val="32"/>
          <w:szCs w:val="32"/>
        </w:rPr>
      </w:pPr>
      <w:r>
        <w:rPr>
          <w:b/>
          <w:i/>
          <w:sz w:val="32"/>
          <w:szCs w:val="32"/>
        </w:rPr>
        <w:t>Arenafrågan</w:t>
      </w:r>
    </w:p>
    <w:p w:rsidR="00536F52" w:rsidRDefault="00536F52" w:rsidP="00991A16">
      <w:pPr>
        <w:rPr>
          <w:b/>
          <w:sz w:val="28"/>
          <w:szCs w:val="28"/>
        </w:rPr>
      </w:pPr>
    </w:p>
    <w:p w:rsidR="00536F52" w:rsidRDefault="00536F52" w:rsidP="0014253B">
      <w:r>
        <w:t xml:space="preserve">Bandyhallen har varit disponibel för spel sedan slutet av september. Insikten kvarstår emellertid att det fortfarande finns mycket att utveckla i arenan för att den ska upplevas attraktiv av vår publik och våra sponsorer. Diskussioner om detta har förts med Örebro kommun och fastighetsägaren Örebroporten. Det som åstadkommits är en plan för förändringar av omklädningsrum för vårt lag och försäljningsställen till publiken. De medel som avsatts för 2016  kommer inte att märkas kommande år på annat sätt att en viss uppsnyggning av A-lagets omklädningsrum och vårt materialrum kommer till stånd.  </w:t>
      </w:r>
    </w:p>
    <w:p w:rsidR="00536F52" w:rsidRDefault="00536F52" w:rsidP="0014253B">
      <w:r>
        <w:t>Under senhösten cirkulerade rykten om att bandyhallen skulle tas över av ishockeyn en ny bandyhall byggas på Trängens IP. Initiativet kom från Örebro Hockey. Denna förändring motsatte ÖSK Bandy sig och vid ett möte med alla inblandade parter beslutade Örebro kommun att skrinlägga dessa planer.</w:t>
      </w:r>
    </w:p>
    <w:p w:rsidR="00536F52" w:rsidRDefault="00536F52" w:rsidP="0014253B">
      <w:r>
        <w:t xml:space="preserve">Det sedan tidigare av Örebro kommun uppsagda hyresavtalet har ännu inte förnyats.  </w:t>
      </w:r>
    </w:p>
    <w:p w:rsidR="00536F52" w:rsidRDefault="00536F52" w:rsidP="0014253B"/>
    <w:p w:rsidR="00536F52" w:rsidRPr="0014253B" w:rsidRDefault="00536F52" w:rsidP="00E93BA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i1027" type="#_x0000_t75" style="width:464.25pt;height:207pt;visibility:visible;mso-position-horizontal-relative:char;mso-position-vertical-relative:line">
            <v:imagedata r:id="rId7" o:title=""/>
          </v:shape>
        </w:pict>
      </w:r>
    </w:p>
    <w:p w:rsidR="00536F52" w:rsidRPr="009B12D6" w:rsidRDefault="00536F52" w:rsidP="00991A16">
      <w:pPr>
        <w:rPr>
          <w:szCs w:val="24"/>
        </w:rPr>
      </w:pPr>
      <w:r w:rsidRPr="00274675">
        <w:rPr>
          <w:noProof/>
          <w:szCs w:val="24"/>
          <w:lang w:eastAsia="sv-SE"/>
        </w:rPr>
        <w:pict>
          <v:shape id="Bild 10" o:spid="_x0000_i1028" type="#_x0000_t75" style="width:468pt;height:324.75pt;visibility:visible">
            <v:imagedata r:id="rId8" o:title=""/>
          </v:shape>
        </w:pict>
      </w:r>
      <w:r>
        <w:rPr>
          <w:szCs w:val="24"/>
        </w:rPr>
        <w:t>Lars Buskqvist i full aktion mot Falun</w:t>
      </w:r>
    </w:p>
    <w:p w:rsidR="00536F52" w:rsidRDefault="00536F52" w:rsidP="00991A16">
      <w:pPr>
        <w:rPr>
          <w:b/>
          <w:sz w:val="32"/>
          <w:szCs w:val="32"/>
        </w:rPr>
      </w:pPr>
    </w:p>
    <w:p w:rsidR="00536F52" w:rsidRDefault="00536F52" w:rsidP="00991A16">
      <w:pPr>
        <w:rPr>
          <w:b/>
          <w:sz w:val="32"/>
          <w:szCs w:val="32"/>
        </w:rPr>
      </w:pPr>
    </w:p>
    <w:p w:rsidR="00536F52" w:rsidRDefault="00536F52" w:rsidP="00991A16">
      <w:pPr>
        <w:rPr>
          <w:b/>
          <w:sz w:val="32"/>
          <w:szCs w:val="32"/>
        </w:rPr>
      </w:pPr>
    </w:p>
    <w:p w:rsidR="00536F52" w:rsidRDefault="00536F52" w:rsidP="00991A16">
      <w:pPr>
        <w:rPr>
          <w:b/>
          <w:sz w:val="32"/>
          <w:szCs w:val="32"/>
        </w:rPr>
      </w:pPr>
    </w:p>
    <w:p w:rsidR="00536F52" w:rsidRDefault="00536F52" w:rsidP="00991A16">
      <w:pPr>
        <w:rPr>
          <w:b/>
          <w:sz w:val="28"/>
        </w:rPr>
      </w:pPr>
      <w:r>
        <w:rPr>
          <w:b/>
          <w:sz w:val="32"/>
          <w:szCs w:val="32"/>
        </w:rPr>
        <w:t>Kansli</w:t>
      </w:r>
    </w:p>
    <w:p w:rsidR="00536F52" w:rsidRDefault="00536F52" w:rsidP="00991A16">
      <w:pPr>
        <w:rPr>
          <w:b/>
          <w:i/>
          <w:sz w:val="32"/>
          <w:szCs w:val="32"/>
        </w:rPr>
      </w:pPr>
    </w:p>
    <w:p w:rsidR="00536F52" w:rsidRDefault="00536F52" w:rsidP="00991A16">
      <w:pPr>
        <w:rPr>
          <w:b/>
          <w:i/>
          <w:sz w:val="32"/>
          <w:szCs w:val="32"/>
        </w:rPr>
      </w:pPr>
      <w:r>
        <w:rPr>
          <w:b/>
          <w:i/>
          <w:sz w:val="32"/>
          <w:szCs w:val="32"/>
        </w:rPr>
        <w:t>Kansliverksamhet</w:t>
      </w:r>
    </w:p>
    <w:p w:rsidR="00536F52" w:rsidRDefault="00536F52" w:rsidP="00991A16">
      <w:pPr>
        <w:rPr>
          <w:b/>
          <w:sz w:val="28"/>
        </w:rPr>
      </w:pPr>
    </w:p>
    <w:p w:rsidR="00536F52" w:rsidRDefault="00536F52" w:rsidP="00991A16">
      <w:r>
        <w:t xml:space="preserve">På kansliet har Åke Bredberg utfört ett stort ideellt arbete med att hålla ordning på ekonomin, kontakter med Sv. Bandyförbundet, Bandyförbundet region mitt. Åke har också haft god hjälp av vår sekreterare Ulrika Rang. Allsvenska serieföreningen har Göran Liljegren haft kontakter med i och med att han invaldes till suppleant i dess styrelse. Arbetet har huvudsakligen rört den kommande Bandyallsvenskan och den allsvenska supercupen. Kansliet har som föregående år varit inrymt i pressläktaren i bandyhallen. </w:t>
      </w:r>
    </w:p>
    <w:p w:rsidR="00536F52" w:rsidRDefault="00536F52" w:rsidP="00991A16">
      <w:pPr>
        <w:rPr>
          <w:b/>
          <w:sz w:val="28"/>
        </w:rPr>
      </w:pPr>
    </w:p>
    <w:p w:rsidR="00536F52" w:rsidRDefault="00536F52" w:rsidP="00991A16">
      <w:pPr>
        <w:pStyle w:val="Header"/>
        <w:tabs>
          <w:tab w:val="clear" w:pos="4536"/>
          <w:tab w:val="clear" w:pos="9072"/>
        </w:tabs>
        <w:rPr>
          <w:b/>
          <w:i/>
          <w:sz w:val="32"/>
          <w:szCs w:val="32"/>
        </w:rPr>
      </w:pPr>
    </w:p>
    <w:p w:rsidR="00536F52" w:rsidRDefault="00536F52" w:rsidP="00991A16">
      <w:pPr>
        <w:pStyle w:val="Header"/>
        <w:tabs>
          <w:tab w:val="clear" w:pos="4536"/>
          <w:tab w:val="clear" w:pos="9072"/>
        </w:tabs>
        <w:rPr>
          <w:b/>
          <w:i/>
          <w:szCs w:val="24"/>
        </w:rPr>
      </w:pPr>
      <w:r>
        <w:rPr>
          <w:b/>
          <w:i/>
          <w:sz w:val="32"/>
          <w:szCs w:val="32"/>
        </w:rPr>
        <w:t>Medlemmar</w:t>
      </w:r>
    </w:p>
    <w:p w:rsidR="00536F52" w:rsidRDefault="00536F52" w:rsidP="00991A16">
      <w:pPr>
        <w:pStyle w:val="Header"/>
        <w:tabs>
          <w:tab w:val="clear" w:pos="4536"/>
          <w:tab w:val="clear" w:pos="9072"/>
        </w:tabs>
        <w:rPr>
          <w:b/>
          <w:szCs w:val="24"/>
        </w:rPr>
      </w:pPr>
    </w:p>
    <w:p w:rsidR="00536F52" w:rsidRPr="00B8302B" w:rsidRDefault="00536F52" w:rsidP="00DF2FE2">
      <w:pPr>
        <w:pStyle w:val="Header"/>
        <w:tabs>
          <w:tab w:val="clear" w:pos="4536"/>
          <w:tab w:val="clear" w:pos="9072"/>
        </w:tabs>
        <w:rPr>
          <w:color w:val="FF0000"/>
          <w:sz w:val="24"/>
          <w:szCs w:val="24"/>
        </w:rPr>
      </w:pPr>
      <w:r>
        <w:rPr>
          <w:sz w:val="24"/>
          <w:szCs w:val="24"/>
        </w:rPr>
        <w:t>Antalet medlemmar uppgår till c:a 15</w:t>
      </w:r>
      <w:r w:rsidRPr="00B8302B">
        <w:rPr>
          <w:sz w:val="24"/>
          <w:szCs w:val="24"/>
        </w:rPr>
        <w:t xml:space="preserve">0.   </w:t>
      </w:r>
    </w:p>
    <w:p w:rsidR="00536F52" w:rsidRDefault="00536F52" w:rsidP="00991A16">
      <w:pPr>
        <w:rPr>
          <w:b/>
          <w:i/>
          <w:sz w:val="32"/>
          <w:szCs w:val="32"/>
        </w:rPr>
      </w:pPr>
    </w:p>
    <w:p w:rsidR="00536F52" w:rsidRDefault="00536F52" w:rsidP="00991A16">
      <w:pPr>
        <w:rPr>
          <w:b/>
          <w:i/>
          <w:sz w:val="32"/>
          <w:szCs w:val="32"/>
        </w:rPr>
      </w:pPr>
    </w:p>
    <w:p w:rsidR="00536F52" w:rsidRDefault="00536F52" w:rsidP="00991A16">
      <w:pPr>
        <w:rPr>
          <w:b/>
          <w:i/>
          <w:sz w:val="32"/>
          <w:szCs w:val="32"/>
        </w:rPr>
      </w:pPr>
      <w:r>
        <w:rPr>
          <w:b/>
          <w:i/>
          <w:sz w:val="32"/>
          <w:szCs w:val="32"/>
        </w:rPr>
        <w:t>Kommittéer</w:t>
      </w:r>
    </w:p>
    <w:p w:rsidR="00536F52" w:rsidRDefault="00536F52" w:rsidP="00991A16"/>
    <w:p w:rsidR="00536F52" w:rsidRDefault="00536F52" w:rsidP="00991A16">
      <w:r>
        <w:t xml:space="preserve">Kommittéer har funnits för matcharrangemangen i Allsvenskan och runt lotteriförsäljningen. Deltagarna i kommittéerna har varierat något och frivilliga krafter har deltagit i båda kommittéerna </w:t>
      </w:r>
    </w:p>
    <w:p w:rsidR="00536F52" w:rsidRDefault="00536F52" w:rsidP="00991A16">
      <w:r>
        <w:t>Under hela året har sportgruppen varit mycket aktiv för att skapa förutsättningar för ett så slagkraftigt lag som de ekonomiska förutsättningarna har medgivit.</w:t>
      </w:r>
    </w:p>
    <w:p w:rsidR="00536F52" w:rsidRDefault="00536F52" w:rsidP="00991A16"/>
    <w:p w:rsidR="00536F52" w:rsidRDefault="00536F52" w:rsidP="00991A16">
      <w:pPr>
        <w:rPr>
          <w:b/>
          <w:sz w:val="32"/>
        </w:rPr>
      </w:pPr>
      <w:r w:rsidRPr="00274675">
        <w:rPr>
          <w:b/>
          <w:noProof/>
          <w:sz w:val="32"/>
          <w:lang w:eastAsia="sv-SE"/>
        </w:rPr>
        <w:pict>
          <v:shape id="Bild 12" o:spid="_x0000_i1029" type="#_x0000_t75" style="width:450pt;height:282pt;visibility:visible">
            <v:imagedata r:id="rId9" o:title=""/>
          </v:shape>
        </w:pict>
      </w:r>
    </w:p>
    <w:p w:rsidR="00536F52" w:rsidRPr="00670FD7" w:rsidRDefault="00536F52" w:rsidP="00991A16">
      <w:pPr>
        <w:rPr>
          <w:szCs w:val="24"/>
        </w:rPr>
      </w:pPr>
      <w:r w:rsidRPr="00670FD7">
        <w:rPr>
          <w:szCs w:val="24"/>
        </w:rPr>
        <w:t>Johannes Camilton kämpar om bollen mot en Falunspelare</w:t>
      </w:r>
    </w:p>
    <w:p w:rsidR="00536F52" w:rsidRDefault="00536F52" w:rsidP="00991A16">
      <w:pPr>
        <w:rPr>
          <w:b/>
          <w:sz w:val="32"/>
        </w:rPr>
      </w:pPr>
    </w:p>
    <w:p w:rsidR="00536F52" w:rsidRDefault="00536F52" w:rsidP="00991A16">
      <w:pPr>
        <w:rPr>
          <w:b/>
          <w:sz w:val="32"/>
        </w:rPr>
      </w:pPr>
    </w:p>
    <w:p w:rsidR="00536F52" w:rsidRDefault="00536F52" w:rsidP="00991A16">
      <w:pPr>
        <w:rPr>
          <w:b/>
          <w:sz w:val="32"/>
        </w:rPr>
      </w:pPr>
    </w:p>
    <w:p w:rsidR="00536F52" w:rsidRDefault="00536F52" w:rsidP="00991A16">
      <w:pPr>
        <w:rPr>
          <w:b/>
          <w:sz w:val="32"/>
        </w:rPr>
      </w:pPr>
    </w:p>
    <w:p w:rsidR="00536F52" w:rsidRDefault="00536F52" w:rsidP="00991A16">
      <w:pPr>
        <w:rPr>
          <w:b/>
          <w:sz w:val="32"/>
        </w:rPr>
      </w:pPr>
    </w:p>
    <w:p w:rsidR="00536F52" w:rsidRDefault="00536F52" w:rsidP="00991A16">
      <w:pPr>
        <w:rPr>
          <w:b/>
          <w:sz w:val="32"/>
        </w:rPr>
      </w:pPr>
      <w:r>
        <w:rPr>
          <w:b/>
          <w:sz w:val="32"/>
        </w:rPr>
        <w:t>Sport</w:t>
      </w:r>
    </w:p>
    <w:p w:rsidR="00536F52" w:rsidRDefault="00536F52" w:rsidP="00991A16">
      <w:pPr>
        <w:shd w:val="clear" w:color="auto" w:fill="FFFFFF"/>
        <w:spacing w:line="360" w:lineRule="atLeast"/>
        <w:rPr>
          <w:rStyle w:val="rubriks1"/>
          <w:rFonts w:ascii="Times New Roman" w:hAnsi="Times New Roman"/>
          <w:b w:val="0"/>
          <w:bCs/>
          <w:szCs w:val="32"/>
        </w:rPr>
      </w:pPr>
      <w:r>
        <w:rPr>
          <w:rStyle w:val="rubriks1"/>
          <w:rFonts w:ascii="Times New Roman" w:hAnsi="Times New Roman"/>
          <w:b w:val="0"/>
          <w:bCs/>
          <w:szCs w:val="32"/>
        </w:rPr>
        <w:t>A-truppen och ledare</w:t>
      </w:r>
    </w:p>
    <w:p w:rsidR="00536F52" w:rsidRDefault="00536F52" w:rsidP="00991A16">
      <w:pPr>
        <w:shd w:val="clear" w:color="auto" w:fill="FFFFFF"/>
        <w:spacing w:line="360" w:lineRule="atLeast"/>
        <w:rPr>
          <w:rStyle w:val="rubriks1"/>
          <w:rFonts w:ascii="Times New Roman" w:hAnsi="Times New Roman"/>
          <w:b w:val="0"/>
          <w:bCs/>
          <w:szCs w:val="32"/>
        </w:rPr>
      </w:pPr>
    </w:p>
    <w:p w:rsidR="00536F52" w:rsidRDefault="00536F52" w:rsidP="00991A16">
      <w:pPr>
        <w:shd w:val="clear" w:color="auto" w:fill="FFFFFF"/>
        <w:spacing w:line="360" w:lineRule="atLeast"/>
        <w:rPr>
          <w:rFonts w:ascii="Verdana" w:hAnsi="Verdana"/>
          <w:b/>
          <w:bCs/>
          <w:color w:val="000000"/>
          <w:sz w:val="32"/>
          <w:szCs w:val="32"/>
        </w:rPr>
      </w:pPr>
      <w:r>
        <w:rPr>
          <w:noProof/>
          <w:lang w:eastAsia="sv-SE"/>
        </w:rPr>
        <w:pict>
          <v:shape id="Bild 7" o:spid="_x0000_i1030" type="#_x0000_t75" alt="https://az729104.vo.msecnd.net/6367799.jpg;w=634;format=jpeg;mode=crop;scale=both;anchor=middlecenter;v=1" style="width:475.5pt;height:317.25pt;visibility:visible">
            <v:imagedata r:id="rId10" o:title=""/>
          </v:shape>
        </w:pict>
      </w:r>
    </w:p>
    <w:p w:rsidR="00536F52" w:rsidRDefault="00536F52" w:rsidP="00991A16">
      <w:pPr>
        <w:rPr>
          <w:rFonts w:ascii="Verdana" w:hAnsi="Verdana"/>
          <w:b/>
          <w:bCs/>
          <w:color w:val="000000"/>
          <w:sz w:val="17"/>
        </w:rPr>
      </w:pPr>
      <w:r>
        <w:rPr>
          <w:rFonts w:ascii="Verdana" w:hAnsi="Verdana"/>
          <w:b/>
          <w:bCs/>
          <w:color w:val="000000"/>
          <w:sz w:val="17"/>
        </w:rPr>
        <w:t>Tränare: Per Eriksson, Patrik Twine (ass trän)</w:t>
      </w:r>
    </w:p>
    <w:p w:rsidR="00536F52" w:rsidRDefault="00536F52" w:rsidP="00991A16">
      <w:pPr>
        <w:rPr>
          <w:rFonts w:ascii="Verdana" w:hAnsi="Verdana"/>
          <w:b/>
          <w:bCs/>
          <w:color w:val="000000"/>
          <w:sz w:val="17"/>
        </w:rPr>
      </w:pPr>
      <w:r>
        <w:rPr>
          <w:rFonts w:ascii="Verdana" w:hAnsi="Verdana"/>
          <w:b/>
          <w:bCs/>
          <w:color w:val="000000"/>
          <w:sz w:val="17"/>
        </w:rPr>
        <w:t>Lagledare: Thomas Eriksson, Christer Larsson</w:t>
      </w:r>
    </w:p>
    <w:p w:rsidR="00536F52" w:rsidRPr="00615560" w:rsidRDefault="00536F52" w:rsidP="00F14699">
      <w:pPr>
        <w:rPr>
          <w:rFonts w:ascii="Verdana" w:hAnsi="Verdana"/>
          <w:b/>
          <w:bCs/>
          <w:color w:val="000000"/>
          <w:sz w:val="17"/>
        </w:rPr>
      </w:pPr>
      <w:r>
        <w:rPr>
          <w:rFonts w:ascii="Verdana" w:hAnsi="Verdana"/>
          <w:b/>
          <w:bCs/>
          <w:color w:val="000000"/>
          <w:sz w:val="17"/>
          <w:szCs w:val="17"/>
        </w:rPr>
        <w:t>Material:</w:t>
      </w:r>
      <w:r>
        <w:rPr>
          <w:rFonts w:ascii="Verdana" w:hAnsi="Verdana"/>
          <w:b/>
          <w:bCs/>
          <w:color w:val="000000"/>
          <w:sz w:val="17"/>
        </w:rPr>
        <w:t xml:space="preserve"> Lars-Göran Larsson och Johan Carlsson</w:t>
      </w:r>
    </w:p>
    <w:p w:rsidR="00536F52" w:rsidRDefault="00536F52" w:rsidP="00991A16">
      <w:pPr>
        <w:rPr>
          <w:rFonts w:ascii="Verdana" w:hAnsi="Verdana"/>
          <w:b/>
          <w:bCs/>
          <w:color w:val="000000"/>
          <w:sz w:val="17"/>
        </w:rPr>
      </w:pPr>
    </w:p>
    <w:p w:rsidR="00536F52" w:rsidRDefault="00536F52" w:rsidP="00991A16">
      <w:pPr>
        <w:rPr>
          <w:rFonts w:ascii="Verdana" w:hAnsi="Verdana"/>
          <w:b/>
          <w:bCs/>
          <w:color w:val="000000"/>
          <w:sz w:val="17"/>
        </w:rPr>
      </w:pPr>
      <w:r>
        <w:rPr>
          <w:rFonts w:ascii="Verdana" w:hAnsi="Verdana"/>
          <w:b/>
          <w:bCs/>
          <w:color w:val="000000"/>
          <w:sz w:val="17"/>
        </w:rPr>
        <w:t>Spelare: Jacob Claesson</w:t>
      </w:r>
      <w:r w:rsidRPr="00294F4F">
        <w:rPr>
          <w:rFonts w:ascii="Verdana" w:hAnsi="Verdana"/>
          <w:b/>
          <w:bCs/>
          <w:color w:val="000000"/>
          <w:sz w:val="17"/>
        </w:rPr>
        <w:t xml:space="preserve"> (målv),</w:t>
      </w:r>
      <w:r>
        <w:rPr>
          <w:rFonts w:ascii="Verdana" w:hAnsi="Verdana"/>
          <w:b/>
          <w:bCs/>
          <w:color w:val="000000"/>
          <w:sz w:val="17"/>
        </w:rPr>
        <w:t>Johan Blom</w:t>
      </w:r>
      <w:r w:rsidRPr="00294F4F">
        <w:rPr>
          <w:rFonts w:ascii="Verdana" w:hAnsi="Verdana"/>
          <w:b/>
          <w:bCs/>
          <w:color w:val="000000"/>
          <w:sz w:val="17"/>
        </w:rPr>
        <w:t xml:space="preserve"> (målv)</w:t>
      </w:r>
      <w:r>
        <w:rPr>
          <w:rFonts w:ascii="Verdana" w:hAnsi="Verdana"/>
          <w:b/>
          <w:bCs/>
          <w:color w:val="000000"/>
          <w:sz w:val="17"/>
        </w:rPr>
        <w:t>, Axel Ringblom, Lars Buskq</w:t>
      </w:r>
      <w:r w:rsidRPr="00294F4F">
        <w:rPr>
          <w:rFonts w:ascii="Verdana" w:hAnsi="Verdana"/>
          <w:b/>
          <w:bCs/>
          <w:color w:val="000000"/>
          <w:sz w:val="17"/>
        </w:rPr>
        <w:t xml:space="preserve">vist, </w:t>
      </w:r>
      <w:r>
        <w:rPr>
          <w:rFonts w:ascii="Verdana" w:hAnsi="Verdana"/>
          <w:b/>
          <w:bCs/>
          <w:color w:val="000000"/>
          <w:sz w:val="17"/>
        </w:rPr>
        <w:t>Sebastien Brandt, Niclas Larsson, Johannes Camilton, Jesper Ekström, Alexander Strand</w:t>
      </w:r>
      <w:r w:rsidRPr="00294F4F">
        <w:rPr>
          <w:rFonts w:ascii="Verdana" w:hAnsi="Verdana"/>
          <w:b/>
          <w:bCs/>
          <w:color w:val="000000"/>
          <w:sz w:val="17"/>
        </w:rPr>
        <w:t>,</w:t>
      </w:r>
      <w:r>
        <w:rPr>
          <w:rFonts w:ascii="Verdana" w:hAnsi="Verdana"/>
          <w:b/>
          <w:bCs/>
          <w:color w:val="000000"/>
          <w:sz w:val="17"/>
        </w:rPr>
        <w:t xml:space="preserve"> Andreas Ingemarsson, Max Eriksson, Jacob Edström, Tomas Hedlund, Simon Husby, Jimmy Jeschinsky, Victor Janérs, Alexander Sundström och Mattias Brolin- Munter.</w:t>
      </w:r>
    </w:p>
    <w:p w:rsidR="00536F52" w:rsidRPr="00670FD7" w:rsidRDefault="00536F52" w:rsidP="00991A16">
      <w:pPr>
        <w:rPr>
          <w:rFonts w:ascii="Verdana" w:hAnsi="Verdana"/>
          <w:bCs/>
          <w:i/>
          <w:color w:val="000000"/>
          <w:sz w:val="17"/>
        </w:rPr>
      </w:pPr>
      <w:r>
        <w:rPr>
          <w:rFonts w:ascii="Verdana" w:hAnsi="Verdana"/>
          <w:bCs/>
          <w:i/>
          <w:color w:val="000000"/>
          <w:sz w:val="17"/>
        </w:rPr>
        <w:t>(</w:t>
      </w:r>
      <w:r w:rsidRPr="00670FD7">
        <w:rPr>
          <w:rFonts w:ascii="Verdana" w:hAnsi="Verdana"/>
          <w:bCs/>
          <w:i/>
          <w:color w:val="000000"/>
          <w:sz w:val="17"/>
        </w:rPr>
        <w:t>Med på bilden är också målvakten Anton Sandsjö so</w:t>
      </w:r>
      <w:r>
        <w:rPr>
          <w:rFonts w:ascii="Verdana" w:hAnsi="Verdana"/>
          <w:bCs/>
          <w:i/>
          <w:color w:val="000000"/>
          <w:sz w:val="17"/>
        </w:rPr>
        <w:t>m spelade i Nora under säsongen)</w:t>
      </w:r>
    </w:p>
    <w:p w:rsidR="00536F52" w:rsidRDefault="00536F52" w:rsidP="00991A16">
      <w:pPr>
        <w:rPr>
          <w:b/>
          <w:i/>
          <w:sz w:val="32"/>
          <w:szCs w:val="32"/>
        </w:rPr>
      </w:pPr>
    </w:p>
    <w:p w:rsidR="00536F52" w:rsidRPr="008577D3" w:rsidRDefault="00536F52" w:rsidP="00991A16">
      <w:pPr>
        <w:rPr>
          <w:rFonts w:ascii="Verdana" w:hAnsi="Verdana"/>
          <w:color w:val="000000"/>
          <w:sz w:val="22"/>
          <w:szCs w:val="22"/>
        </w:rPr>
      </w:pPr>
      <w:r>
        <w:rPr>
          <w:b/>
          <w:i/>
          <w:sz w:val="32"/>
          <w:szCs w:val="32"/>
        </w:rPr>
        <w:t>Försäsong:</w:t>
      </w:r>
    </w:p>
    <w:p w:rsidR="00536F52" w:rsidRDefault="00536F52" w:rsidP="00991A16">
      <w:r>
        <w:t>Årets barmarksträning startade under april månad med de spelare som då fanns tillgängliga. Laget kom på is på rink i augusti och i slutet av september började isträningen i Behrn Arena på stor isbana. Även detta år kunde ÖSK därför redan tidigt på säsongen möta starkt motstånd. Åtta träningsmatcher spelades med blandat resultat.</w:t>
      </w:r>
    </w:p>
    <w:p w:rsidR="00536F52" w:rsidRPr="00257699" w:rsidRDefault="00536F52" w:rsidP="00991A16"/>
    <w:p w:rsidR="00536F52" w:rsidRDefault="00536F52" w:rsidP="00991A16">
      <w:pPr>
        <w:shd w:val="clear" w:color="auto" w:fill="FFFFFF"/>
        <w:spacing w:line="360" w:lineRule="atLeast"/>
        <w:rPr>
          <w:b/>
          <w:i/>
          <w:sz w:val="28"/>
          <w:szCs w:val="28"/>
        </w:rPr>
      </w:pPr>
    </w:p>
    <w:p w:rsidR="00536F52" w:rsidRPr="008A2D09" w:rsidRDefault="00536F52" w:rsidP="00991A16">
      <w:pPr>
        <w:shd w:val="clear" w:color="auto" w:fill="FFFFFF"/>
        <w:spacing w:line="360" w:lineRule="atLeast"/>
        <w:rPr>
          <w:rFonts w:ascii="Verdana" w:hAnsi="Verdana"/>
          <w:color w:val="000000"/>
          <w:sz w:val="22"/>
          <w:szCs w:val="22"/>
        </w:rPr>
      </w:pPr>
      <w:r>
        <w:rPr>
          <w:b/>
          <w:i/>
          <w:sz w:val="28"/>
          <w:szCs w:val="28"/>
        </w:rPr>
        <w:t>Sportslig målsättning och resultat</w:t>
      </w:r>
    </w:p>
    <w:p w:rsidR="00536F52" w:rsidRDefault="00536F52" w:rsidP="00991A16"/>
    <w:p w:rsidR="00536F52" w:rsidRDefault="00536F52" w:rsidP="00F81CF1">
      <w:r>
        <w:t>Den gångna säsongen spelade vi åter i den norra allsvenska serien. Styrelsen och lagets målsättning för året var att ÖSK Bandy skulle klara att kvalificera sig till den nya Bandyallsvenskan med god marginal. Vår huvudtränare Pär Eriksson tog sig åter an tränaruppdraget med hjälp av Patrik Twine.</w:t>
      </w:r>
    </w:p>
    <w:p w:rsidR="00536F52" w:rsidRDefault="00536F52" w:rsidP="00991A16"/>
    <w:p w:rsidR="00536F52" w:rsidRDefault="00536F52" w:rsidP="00991A16">
      <w:r>
        <w:t>Seriespelet inleddes med vinst borta mot Peace and love city bandy (Borlänge) med 5-2.</w:t>
      </w:r>
    </w:p>
    <w:p w:rsidR="00536F52" w:rsidRDefault="00536F52" w:rsidP="00862C2A">
      <w:r>
        <w:t>Veckan efter blev det förlust borta mot Gustavsberg men sedan kom två raka segrar mot i tur och ordning Haparanda och Falun. Härefter kom blandade resultat med förlust mot Unik, seger mot Rättvik och oavgjort mot Västanfors.</w:t>
      </w:r>
    </w:p>
    <w:p w:rsidR="00536F52" w:rsidRDefault="00536F52" w:rsidP="00862C2A">
      <w:r>
        <w:t>I länsderbyna mot Nitro/Nora blev det en klar förlust borta på annandagen och endast oavgjort i returen på nyårsafton.</w:t>
      </w:r>
    </w:p>
    <w:p w:rsidR="00536F52" w:rsidRPr="00BE5D48" w:rsidRDefault="00536F52" w:rsidP="00991A16">
      <w:r>
        <w:t>Efter årsskiftet gick det åter tyngre en period och laget fick då hjälp och inspiration av Jonas Holgerson vid träning och coachning ett par veckor.</w:t>
      </w:r>
    </w:p>
    <w:p w:rsidR="00536F52" w:rsidRDefault="00536F52" w:rsidP="00991A16">
      <w:r>
        <w:t>Laget reste sig och avslutade serien starkt med slutplacering som trea endast 1 mål i slutminuten av Falun på Nitro/Nora från att gå till elitseriekval.</w:t>
      </w:r>
    </w:p>
    <w:p w:rsidR="00536F52" w:rsidRDefault="00536F52" w:rsidP="00991A16"/>
    <w:p w:rsidR="00536F52" w:rsidRDefault="00536F52" w:rsidP="009B12D6">
      <w:r>
        <w:t xml:space="preserve">Detaljerad spelarstatistik finns på föreningens hemsida </w:t>
      </w:r>
      <w:hyperlink r:id="rId11" w:history="1">
        <w:r w:rsidRPr="00BA45C4">
          <w:rPr>
            <w:rStyle w:val="Hyperlink"/>
          </w:rPr>
          <w:t>www.oskbandy.se</w:t>
        </w:r>
      </w:hyperlink>
    </w:p>
    <w:p w:rsidR="00536F52" w:rsidRDefault="00536F52" w:rsidP="009B12D6"/>
    <w:p w:rsidR="00536F52" w:rsidRDefault="00536F52" w:rsidP="009B12D6">
      <w:pPr>
        <w:rPr>
          <w:b/>
          <w:i/>
          <w:sz w:val="28"/>
          <w:szCs w:val="28"/>
        </w:rPr>
      </w:pPr>
      <w:r>
        <w:rPr>
          <w:b/>
          <w:i/>
          <w:sz w:val="28"/>
          <w:szCs w:val="28"/>
        </w:rPr>
        <w:t>Far</w:t>
      </w:r>
      <w:r w:rsidRPr="00777F73">
        <w:rPr>
          <w:b/>
          <w:i/>
          <w:sz w:val="28"/>
          <w:szCs w:val="28"/>
        </w:rPr>
        <w:t>marlaget Wadköping</w:t>
      </w:r>
      <w:r>
        <w:rPr>
          <w:b/>
          <w:i/>
          <w:sz w:val="28"/>
          <w:szCs w:val="28"/>
        </w:rPr>
        <w:t>/Askersund BK</w:t>
      </w:r>
    </w:p>
    <w:p w:rsidR="00536F52" w:rsidRDefault="00536F52" w:rsidP="009B12D6">
      <w:pPr>
        <w:rPr>
          <w:b/>
          <w:i/>
          <w:sz w:val="28"/>
          <w:szCs w:val="28"/>
        </w:rPr>
      </w:pPr>
    </w:p>
    <w:p w:rsidR="00536F52" w:rsidRDefault="00536F52" w:rsidP="009B12D6">
      <w:pPr>
        <w:rPr>
          <w:szCs w:val="24"/>
        </w:rPr>
      </w:pPr>
      <w:r>
        <w:rPr>
          <w:szCs w:val="24"/>
        </w:rPr>
        <w:t>Inför säsongstarten beslöt styrelsen att Wadköping/Askersund BK denna säsong skulle ingå i ÖSK Bandys organisation och vara vårt B-lag med spel i division 1 mellersta. Laget ändrade också namn till ÖSK Bandy Wadköping. Laget lockade överraskande många spelare som tidigare spelat bandy eller inte hade ambitionen att elitsatsa i ÖSK samt oerfarna yngre spelare från P-18 laget som behövde känna på att spela seniorbandy. Axel Ringblom åtog sig tränaruppdraget som en del i den elitränarutbildning han anmält sig till och som ÖSK Bandy bidrar med ekonomiskt. Efter hand fick Axel hjälp av Henrik Karlsson med träningar och coachning. Åtta olika spelare från A-truppen deltog också i matcherna. Laget fick utstå stora förluster till en början. Spelet stämde dock allt bättre efter hand och tre segrar bärgades. Slutplacering blev dock 7:e och sista plats vilket medförde kvalspel mot Lidköping AIK:s B-lag. Efter två dramatiska matcher med uddamålsvinst i båda kvalificerade sig laget för fortsatt spel i div. 1.</w:t>
      </w:r>
    </w:p>
    <w:p w:rsidR="00536F52" w:rsidRDefault="00536F52" w:rsidP="009B12D6">
      <w:pPr>
        <w:rPr>
          <w:szCs w:val="24"/>
        </w:rPr>
      </w:pPr>
    </w:p>
    <w:p w:rsidR="00536F52" w:rsidRDefault="00536F52" w:rsidP="009B12D6">
      <w:pPr>
        <w:rPr>
          <w:szCs w:val="24"/>
        </w:rPr>
      </w:pPr>
    </w:p>
    <w:p w:rsidR="00536F52" w:rsidRDefault="00536F52" w:rsidP="009B12D6">
      <w:pPr>
        <w:rPr>
          <w:szCs w:val="24"/>
        </w:rPr>
      </w:pPr>
    </w:p>
    <w:p w:rsidR="00536F52" w:rsidRDefault="00536F52" w:rsidP="009B12D6">
      <w:pPr>
        <w:rPr>
          <w:szCs w:val="24"/>
        </w:rPr>
      </w:pPr>
      <w:r w:rsidRPr="00274675">
        <w:rPr>
          <w:noProof/>
          <w:szCs w:val="24"/>
          <w:lang w:eastAsia="sv-SE"/>
        </w:rPr>
        <w:pict>
          <v:shape id="Bild 13" o:spid="_x0000_i1031" type="#_x0000_t75" style="width:450pt;height:297pt;visibility:visible">
            <v:imagedata r:id="rId12" o:title=""/>
          </v:shape>
        </w:pict>
      </w:r>
    </w:p>
    <w:p w:rsidR="00536F52" w:rsidRDefault="00536F52" w:rsidP="009B12D6">
      <w:pPr>
        <w:rPr>
          <w:szCs w:val="24"/>
        </w:rPr>
      </w:pPr>
      <w:r>
        <w:rPr>
          <w:szCs w:val="24"/>
        </w:rPr>
        <w:t>ÖSK Bandy Wadköping laget som via vinst med 5-4 mot LAIK B klarade sig kvar i 1:an</w:t>
      </w:r>
    </w:p>
    <w:p w:rsidR="00536F52" w:rsidRDefault="00536F52" w:rsidP="009B12D6">
      <w:pPr>
        <w:rPr>
          <w:szCs w:val="24"/>
        </w:rPr>
      </w:pPr>
    </w:p>
    <w:p w:rsidR="00536F52" w:rsidRDefault="00536F52" w:rsidP="009B12D6">
      <w:pPr>
        <w:rPr>
          <w:szCs w:val="24"/>
        </w:rPr>
      </w:pPr>
    </w:p>
    <w:p w:rsidR="00536F52" w:rsidRDefault="00536F52" w:rsidP="009B12D6">
      <w:pPr>
        <w:rPr>
          <w:szCs w:val="24"/>
        </w:rPr>
      </w:pPr>
    </w:p>
    <w:p w:rsidR="00536F52" w:rsidRDefault="00536F52" w:rsidP="009B12D6">
      <w:pPr>
        <w:rPr>
          <w:b/>
          <w:i/>
          <w:sz w:val="28"/>
          <w:szCs w:val="28"/>
        </w:rPr>
      </w:pPr>
      <w:r w:rsidRPr="001926BC">
        <w:rPr>
          <w:b/>
          <w:i/>
          <w:sz w:val="28"/>
          <w:szCs w:val="28"/>
        </w:rPr>
        <w:t>Hemsidan</w:t>
      </w:r>
    </w:p>
    <w:p w:rsidR="00536F52" w:rsidRDefault="00536F52" w:rsidP="009B12D6">
      <w:pPr>
        <w:rPr>
          <w:szCs w:val="24"/>
        </w:rPr>
      </w:pPr>
    </w:p>
    <w:p w:rsidR="00536F52" w:rsidRDefault="00536F52" w:rsidP="009B12D6">
      <w:pPr>
        <w:rPr>
          <w:szCs w:val="24"/>
        </w:rPr>
      </w:pPr>
      <w:r>
        <w:rPr>
          <w:szCs w:val="24"/>
        </w:rPr>
        <w:t xml:space="preserve">Vår hemsida fick under säsongen ett nytt utseende och har skötts av Tomas Carlsson och Peter Larson. Sidan nås via </w:t>
      </w:r>
      <w:hyperlink r:id="rId13" w:history="1">
        <w:r w:rsidRPr="00313979">
          <w:rPr>
            <w:rStyle w:val="Hyperlink"/>
            <w:szCs w:val="24"/>
          </w:rPr>
          <w:t>www.laget.se</w:t>
        </w:r>
      </w:hyperlink>
      <w:r>
        <w:rPr>
          <w:szCs w:val="24"/>
        </w:rPr>
        <w:t>.</w:t>
      </w:r>
    </w:p>
    <w:p w:rsidR="00536F52" w:rsidRPr="001926BC" w:rsidRDefault="00536F52" w:rsidP="009B12D6">
      <w:pPr>
        <w:rPr>
          <w:szCs w:val="24"/>
        </w:rPr>
      </w:pPr>
    </w:p>
    <w:p w:rsidR="00536F52" w:rsidRDefault="00536F52" w:rsidP="00991A16">
      <w:pPr>
        <w:spacing w:before="100" w:beforeAutospacing="1" w:after="100" w:afterAutospacing="1"/>
        <w:rPr>
          <w:szCs w:val="24"/>
        </w:rPr>
      </w:pPr>
      <w:r>
        <w:rPr>
          <w:b/>
          <w:sz w:val="32"/>
        </w:rPr>
        <w:t>Ekonomi</w:t>
      </w:r>
    </w:p>
    <w:p w:rsidR="00536F52" w:rsidRDefault="00536F52" w:rsidP="00970D2F">
      <w:pPr>
        <w:rPr>
          <w:szCs w:val="24"/>
        </w:rPr>
      </w:pPr>
      <w:r>
        <w:rPr>
          <w:szCs w:val="24"/>
        </w:rPr>
        <w:t>Ekonomin har fortsatt att vålla styrelsen huvudbry under året.</w:t>
      </w:r>
      <w:r w:rsidRPr="002160E5">
        <w:rPr>
          <w:szCs w:val="24"/>
        </w:rPr>
        <w:t xml:space="preserve"> </w:t>
      </w:r>
      <w:r>
        <w:rPr>
          <w:szCs w:val="24"/>
        </w:rPr>
        <w:t>Likviditeten har tidvis varit besvärlig. Den sedan tidigare betydande skuldbördan som släpat från tidigare år har nu försvunnit genom den vinst på cirka 160.000 kronor som blev årets resultat. Med årets resultat uppnås ett litet positivt eget kapital vilket krävs för att få elitlicens vilket på sikt också kommer att krävas för spel i Bandyallsvenskan.</w:t>
      </w:r>
    </w:p>
    <w:p w:rsidR="00536F52" w:rsidRDefault="00536F52" w:rsidP="00991A16">
      <w:pPr>
        <w:rPr>
          <w:szCs w:val="24"/>
        </w:rPr>
      </w:pPr>
      <w:r>
        <w:rPr>
          <w:szCs w:val="24"/>
        </w:rPr>
        <w:t>.</w:t>
      </w:r>
    </w:p>
    <w:p w:rsidR="00536F52" w:rsidRDefault="00536F52" w:rsidP="00991A16">
      <w:r>
        <w:t>För detaljer rörande ekonomin, se separat ekonomisk redovisning.</w:t>
      </w:r>
    </w:p>
    <w:p w:rsidR="00536F52" w:rsidRDefault="00536F52" w:rsidP="00991A16">
      <w:pPr>
        <w:rPr>
          <w:b/>
          <w:sz w:val="32"/>
        </w:rPr>
      </w:pPr>
    </w:p>
    <w:p w:rsidR="00536F52" w:rsidRDefault="00536F52" w:rsidP="00991A16">
      <w:pPr>
        <w:rPr>
          <w:b/>
          <w:sz w:val="32"/>
        </w:rPr>
      </w:pPr>
    </w:p>
    <w:p w:rsidR="00536F52" w:rsidRDefault="00536F52" w:rsidP="00991A16">
      <w:pPr>
        <w:rPr>
          <w:szCs w:val="24"/>
        </w:rPr>
      </w:pPr>
      <w:r>
        <w:rPr>
          <w:b/>
          <w:sz w:val="32"/>
        </w:rPr>
        <w:t>Epilog</w:t>
      </w:r>
    </w:p>
    <w:p w:rsidR="00536F52" w:rsidRDefault="00536F52" w:rsidP="00991A16">
      <w:pPr>
        <w:pStyle w:val="Header"/>
        <w:tabs>
          <w:tab w:val="clear" w:pos="4536"/>
          <w:tab w:val="clear" w:pos="9072"/>
        </w:tabs>
      </w:pPr>
    </w:p>
    <w:p w:rsidR="00536F52" w:rsidRDefault="00536F52" w:rsidP="00991A16">
      <w:pPr>
        <w:pStyle w:val="Header"/>
        <w:tabs>
          <w:tab w:val="clear" w:pos="4536"/>
          <w:tab w:val="clear" w:pos="9072"/>
        </w:tabs>
        <w:rPr>
          <w:sz w:val="24"/>
          <w:szCs w:val="24"/>
        </w:rPr>
      </w:pPr>
      <w:r w:rsidRPr="000F6B19">
        <w:rPr>
          <w:sz w:val="24"/>
          <w:szCs w:val="24"/>
        </w:rPr>
        <w:t>Efter säsongens slut har de flesta spelare valt att stanna kvar i föreningen och antingen förnya sina kontrakt eller fortsätta på tidigare uppgörelser.</w:t>
      </w:r>
      <w:r>
        <w:rPr>
          <w:sz w:val="24"/>
          <w:szCs w:val="24"/>
        </w:rPr>
        <w:t xml:space="preserve"> Några har dock lämnat för spel i andra lag två spelare har beslutat sig för att sluta som aktiva</w:t>
      </w:r>
      <w:r w:rsidRPr="000F6B19">
        <w:rPr>
          <w:sz w:val="24"/>
          <w:szCs w:val="24"/>
        </w:rPr>
        <w:t>. Truppen håller på at</w:t>
      </w:r>
      <w:r>
        <w:rPr>
          <w:sz w:val="24"/>
          <w:szCs w:val="24"/>
        </w:rPr>
        <w:t>t förstärkas med flera</w:t>
      </w:r>
      <w:r w:rsidRPr="000F6B19">
        <w:rPr>
          <w:sz w:val="24"/>
          <w:szCs w:val="24"/>
        </w:rPr>
        <w:t xml:space="preserve"> erfarna spelare. </w:t>
      </w:r>
    </w:p>
    <w:p w:rsidR="00536F52" w:rsidRPr="000F6B19" w:rsidRDefault="00536F52" w:rsidP="00991A16">
      <w:pPr>
        <w:pStyle w:val="Header"/>
        <w:tabs>
          <w:tab w:val="clear" w:pos="4536"/>
          <w:tab w:val="clear" w:pos="9072"/>
        </w:tabs>
        <w:rPr>
          <w:sz w:val="24"/>
          <w:szCs w:val="24"/>
        </w:rPr>
      </w:pPr>
      <w:r>
        <w:rPr>
          <w:sz w:val="24"/>
          <w:szCs w:val="24"/>
        </w:rPr>
        <w:t>Ny huvudtränare blir Tomas Rosdahl med Henrik Larsson som assisterande tränare. Pär Eriksson blir lagledare och arbetar tätt ihop med Thomas Eriksson i sportgruppen.</w:t>
      </w:r>
    </w:p>
    <w:p w:rsidR="00536F52" w:rsidRPr="000F6B19" w:rsidRDefault="00536F52" w:rsidP="00991A16">
      <w:pPr>
        <w:pStyle w:val="Header"/>
        <w:tabs>
          <w:tab w:val="clear" w:pos="4536"/>
          <w:tab w:val="clear" w:pos="9072"/>
        </w:tabs>
        <w:rPr>
          <w:sz w:val="24"/>
          <w:szCs w:val="24"/>
        </w:rPr>
      </w:pPr>
      <w:r w:rsidRPr="000F6B19">
        <w:rPr>
          <w:sz w:val="24"/>
          <w:szCs w:val="24"/>
        </w:rPr>
        <w:t>Max Eriksson planerar och leder försäsongsträningen som startade i mitten av April.</w:t>
      </w:r>
    </w:p>
    <w:p w:rsidR="00536F52" w:rsidRPr="000F6B19" w:rsidRDefault="00536F52" w:rsidP="00991A16">
      <w:pPr>
        <w:pStyle w:val="Header"/>
        <w:tabs>
          <w:tab w:val="clear" w:pos="4536"/>
          <w:tab w:val="clear" w:pos="9072"/>
        </w:tabs>
        <w:rPr>
          <w:sz w:val="24"/>
          <w:szCs w:val="24"/>
        </w:rPr>
      </w:pPr>
      <w:r w:rsidRPr="000F6B19">
        <w:rPr>
          <w:sz w:val="24"/>
          <w:szCs w:val="24"/>
        </w:rPr>
        <w:t>Det står också klart att det kommer att bli länsderbyn mot Nitro/Nora</w:t>
      </w:r>
      <w:r>
        <w:rPr>
          <w:sz w:val="24"/>
          <w:szCs w:val="24"/>
        </w:rPr>
        <w:t xml:space="preserve"> i den nya Bandyallsvenskan som startar den 5/11 med hemmapremiär mot Peace and Love City Bandy.</w:t>
      </w:r>
      <w:r w:rsidRPr="000F6B19">
        <w:rPr>
          <w:sz w:val="24"/>
          <w:szCs w:val="24"/>
        </w:rPr>
        <w:t>.</w:t>
      </w:r>
    </w:p>
    <w:p w:rsidR="00536F52" w:rsidRPr="000F6B19" w:rsidRDefault="00536F52" w:rsidP="00991A16">
      <w:pPr>
        <w:pStyle w:val="Header"/>
        <w:tabs>
          <w:tab w:val="clear" w:pos="4536"/>
          <w:tab w:val="clear" w:pos="9072"/>
        </w:tabs>
        <w:rPr>
          <w:sz w:val="24"/>
          <w:szCs w:val="24"/>
        </w:rPr>
      </w:pPr>
      <w:r w:rsidRPr="000F6B19">
        <w:rPr>
          <w:sz w:val="24"/>
          <w:szCs w:val="24"/>
        </w:rPr>
        <w:t xml:space="preserve">Styrelsen har också beslutat att fortsätta satsningen på </w:t>
      </w:r>
      <w:r>
        <w:rPr>
          <w:sz w:val="24"/>
          <w:szCs w:val="24"/>
        </w:rPr>
        <w:t>vårt B-lag ÖSK Bandy Wadköping</w:t>
      </w:r>
      <w:r w:rsidRPr="000F6B19">
        <w:rPr>
          <w:sz w:val="24"/>
          <w:szCs w:val="24"/>
        </w:rPr>
        <w:t>.</w:t>
      </w:r>
      <w:r>
        <w:rPr>
          <w:sz w:val="24"/>
          <w:szCs w:val="24"/>
        </w:rPr>
        <w:t xml:space="preserve"> Huvudtränare  för laget kommer Henrik Karlsson att vara.</w:t>
      </w:r>
    </w:p>
    <w:p w:rsidR="00536F52" w:rsidRPr="000F6B19" w:rsidRDefault="00536F52" w:rsidP="00991A16">
      <w:pPr>
        <w:pStyle w:val="Header"/>
        <w:tabs>
          <w:tab w:val="clear" w:pos="4536"/>
          <w:tab w:val="clear" w:pos="9072"/>
        </w:tabs>
        <w:rPr>
          <w:sz w:val="24"/>
          <w:szCs w:val="24"/>
        </w:rPr>
      </w:pPr>
    </w:p>
    <w:p w:rsidR="00536F52" w:rsidRDefault="00536F52" w:rsidP="00A954F4">
      <w:pPr>
        <w:pStyle w:val="Header"/>
        <w:tabs>
          <w:tab w:val="clear" w:pos="4536"/>
          <w:tab w:val="clear" w:pos="9072"/>
        </w:tabs>
        <w:rPr>
          <w:b/>
          <w:sz w:val="32"/>
          <w:szCs w:val="32"/>
        </w:rPr>
      </w:pPr>
      <w:r w:rsidRPr="00274675">
        <w:rPr>
          <w:b/>
          <w:noProof/>
          <w:sz w:val="32"/>
          <w:szCs w:val="32"/>
          <w:lang w:eastAsia="sv-SE"/>
        </w:rPr>
        <w:pict>
          <v:shape id="Bild 14" o:spid="_x0000_i1032" type="#_x0000_t75" style="width:450pt;height:264pt;visibility:visible">
            <v:imagedata r:id="rId14" o:title=""/>
          </v:shape>
        </w:pict>
      </w:r>
    </w:p>
    <w:p w:rsidR="00536F52" w:rsidRPr="009A076D" w:rsidRDefault="00536F52" w:rsidP="009A076D">
      <w:pPr>
        <w:pStyle w:val="Header"/>
        <w:tabs>
          <w:tab w:val="clear" w:pos="4536"/>
          <w:tab w:val="clear" w:pos="9072"/>
        </w:tabs>
        <w:rPr>
          <w:sz w:val="24"/>
          <w:szCs w:val="24"/>
        </w:rPr>
      </w:pPr>
      <w:r w:rsidRPr="009A076D">
        <w:rPr>
          <w:sz w:val="24"/>
          <w:szCs w:val="24"/>
        </w:rPr>
        <w:t>Sveriges bästa supportrar</w:t>
      </w:r>
      <w:r>
        <w:rPr>
          <w:sz w:val="24"/>
          <w:szCs w:val="24"/>
        </w:rPr>
        <w:t xml:space="preserve"> ”Svampen” stöttar alltid, även vid bortamatcher</w:t>
      </w:r>
    </w:p>
    <w:p w:rsidR="00536F52" w:rsidRDefault="00536F52" w:rsidP="00991A16">
      <w:pPr>
        <w:pStyle w:val="Header"/>
        <w:tabs>
          <w:tab w:val="clear" w:pos="4536"/>
          <w:tab w:val="clear" w:pos="9072"/>
        </w:tabs>
        <w:ind w:left="1304" w:firstLine="1304"/>
        <w:rPr>
          <w:b/>
          <w:sz w:val="32"/>
          <w:szCs w:val="32"/>
        </w:rPr>
      </w:pPr>
    </w:p>
    <w:p w:rsidR="00536F52" w:rsidRDefault="00536F52" w:rsidP="009A076D">
      <w:pPr>
        <w:pStyle w:val="Header"/>
        <w:tabs>
          <w:tab w:val="clear" w:pos="4536"/>
          <w:tab w:val="clear" w:pos="9072"/>
        </w:tabs>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Pr="000F6B19" w:rsidRDefault="00536F52" w:rsidP="005B0C9C">
      <w:pPr>
        <w:pStyle w:val="Header"/>
        <w:tabs>
          <w:tab w:val="clear" w:pos="4536"/>
          <w:tab w:val="clear" w:pos="9072"/>
        </w:tabs>
        <w:rPr>
          <w:sz w:val="24"/>
          <w:szCs w:val="24"/>
        </w:rPr>
      </w:pPr>
      <w:r w:rsidRPr="000F6B19">
        <w:rPr>
          <w:sz w:val="24"/>
          <w:szCs w:val="24"/>
        </w:rPr>
        <w:t>Göran Liljegren</w:t>
      </w:r>
    </w:p>
    <w:p w:rsidR="00536F52" w:rsidRPr="000F6B19" w:rsidRDefault="00536F52" w:rsidP="005B0C9C">
      <w:pPr>
        <w:pStyle w:val="Header"/>
        <w:tabs>
          <w:tab w:val="clear" w:pos="4536"/>
          <w:tab w:val="clear" w:pos="9072"/>
        </w:tabs>
        <w:rPr>
          <w:sz w:val="24"/>
          <w:szCs w:val="24"/>
        </w:rPr>
      </w:pPr>
      <w:r>
        <w:rPr>
          <w:sz w:val="24"/>
          <w:szCs w:val="24"/>
        </w:rPr>
        <w:t>Ordförande</w:t>
      </w:r>
      <w:r w:rsidRPr="000F6B19">
        <w:rPr>
          <w:sz w:val="24"/>
          <w:szCs w:val="24"/>
        </w:rPr>
        <w:t xml:space="preserve"> ÖSK Bandy</w:t>
      </w:r>
    </w:p>
    <w:p w:rsidR="00536F52" w:rsidRDefault="00536F52" w:rsidP="005B0C9C">
      <w:pPr>
        <w:pStyle w:val="Header"/>
        <w:tabs>
          <w:tab w:val="clear" w:pos="4536"/>
          <w:tab w:val="clear" w:pos="9072"/>
        </w:tabs>
        <w:rPr>
          <w:b/>
          <w:sz w:val="32"/>
          <w:szCs w:val="32"/>
        </w:rPr>
      </w:pPr>
    </w:p>
    <w:p w:rsidR="00536F52" w:rsidRDefault="00536F52" w:rsidP="003A2DB8">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r>
        <w:rPr>
          <w:noProof/>
          <w:lang w:eastAsia="sv-SE"/>
        </w:rPr>
        <w:pict>
          <v:shape id="Bildobjekt 3" o:spid="_x0000_s1026" type="#_x0000_t75" style="position:absolute;left:0;text-align:left;margin-left:64.8pt;margin-top:18.8pt;width:352.95pt;height:367.5pt;z-index:-251658240;visibility:visible;mso-position-horizontal-relative:page" wrapcoords="0 0 0 21512 21481 21512 21481 0 0 0">
            <v:imagedata r:id="rId15" o:title=""/>
            <w10:wrap type="tight" anchorx="page"/>
          </v:shape>
        </w:pict>
      </w:r>
    </w:p>
    <w:p w:rsidR="00536F52" w:rsidRDefault="00536F52" w:rsidP="003A2DB8">
      <w:pPr>
        <w:pStyle w:val="Header"/>
        <w:tabs>
          <w:tab w:val="clear" w:pos="4536"/>
          <w:tab w:val="clear" w:pos="9072"/>
        </w:tabs>
        <w:ind w:left="1304"/>
        <w:rPr>
          <w:sz w:val="28"/>
          <w:szCs w:val="28"/>
        </w:rPr>
      </w:pPr>
      <w:r w:rsidRPr="003A2DB8">
        <w:rPr>
          <w:sz w:val="28"/>
          <w:szCs w:val="28"/>
        </w:rPr>
        <w:t xml:space="preserve">Lars Buskqvist förärades </w:t>
      </w:r>
      <w:r>
        <w:rPr>
          <w:sz w:val="28"/>
          <w:szCs w:val="28"/>
        </w:rPr>
        <w:t xml:space="preserve">med </w:t>
      </w:r>
      <w:r w:rsidRPr="003A2DB8">
        <w:rPr>
          <w:sz w:val="28"/>
          <w:szCs w:val="28"/>
        </w:rPr>
        <w:t xml:space="preserve">blommor m.m. av ordförande Göran Liljegren efter att han </w:t>
      </w:r>
      <w:r>
        <w:rPr>
          <w:sz w:val="28"/>
          <w:szCs w:val="28"/>
        </w:rPr>
        <w:t>gjort</w:t>
      </w:r>
      <w:r w:rsidRPr="003A2DB8">
        <w:rPr>
          <w:sz w:val="28"/>
          <w:szCs w:val="28"/>
        </w:rPr>
        <w:t xml:space="preserve"> 500 m</w:t>
      </w:r>
      <w:r>
        <w:rPr>
          <w:sz w:val="28"/>
          <w:szCs w:val="28"/>
        </w:rPr>
        <w:t>ål</w:t>
      </w:r>
      <w:r w:rsidRPr="003A2DB8">
        <w:rPr>
          <w:sz w:val="28"/>
          <w:szCs w:val="28"/>
        </w:rPr>
        <w:t xml:space="preserve"> för ÖSK bandy. Detta skedde i samband med match mot Ljusdal den 18 feb. 2017</w:t>
      </w:r>
      <w:r>
        <w:rPr>
          <w:sz w:val="28"/>
          <w:szCs w:val="28"/>
        </w:rPr>
        <w:t>.</w:t>
      </w:r>
    </w:p>
    <w:p w:rsidR="00536F52" w:rsidRDefault="00536F52" w:rsidP="003A2DB8">
      <w:pPr>
        <w:pStyle w:val="Header"/>
        <w:tabs>
          <w:tab w:val="clear" w:pos="4536"/>
          <w:tab w:val="clear" w:pos="9072"/>
        </w:tabs>
        <w:ind w:left="1304"/>
        <w:rPr>
          <w:sz w:val="28"/>
          <w:szCs w:val="28"/>
        </w:rPr>
      </w:pPr>
      <w:r>
        <w:rPr>
          <w:sz w:val="28"/>
          <w:szCs w:val="28"/>
        </w:rPr>
        <w:t>Totalt i allsvenskan har Lars nu gjort 511 mål.</w:t>
      </w:r>
    </w:p>
    <w:p w:rsidR="00536F52" w:rsidRPr="003A2DB8" w:rsidRDefault="00536F52" w:rsidP="003A2DB8">
      <w:pPr>
        <w:pStyle w:val="Header"/>
        <w:tabs>
          <w:tab w:val="clear" w:pos="4536"/>
          <w:tab w:val="clear" w:pos="9072"/>
        </w:tabs>
        <w:ind w:left="1304"/>
        <w:rPr>
          <w:sz w:val="28"/>
          <w:szCs w:val="28"/>
        </w:rPr>
      </w:pPr>
      <w:r>
        <w:rPr>
          <w:sz w:val="28"/>
          <w:szCs w:val="28"/>
        </w:rPr>
        <w:t>Inkl. elitserien blir det 562.</w:t>
      </w: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p>
    <w:p w:rsidR="00536F52" w:rsidRDefault="00536F52" w:rsidP="00991A16">
      <w:pPr>
        <w:pStyle w:val="Header"/>
        <w:tabs>
          <w:tab w:val="clear" w:pos="4536"/>
          <w:tab w:val="clear" w:pos="9072"/>
        </w:tabs>
        <w:ind w:left="1304" w:firstLine="1304"/>
        <w:rPr>
          <w:b/>
          <w:sz w:val="32"/>
          <w:szCs w:val="32"/>
        </w:rPr>
      </w:pPr>
      <w:r>
        <w:rPr>
          <w:b/>
          <w:sz w:val="32"/>
          <w:szCs w:val="32"/>
        </w:rPr>
        <w:t>Verksamhetsplan för 2017 – 2018.</w:t>
      </w:r>
    </w:p>
    <w:p w:rsidR="00536F52" w:rsidRDefault="00536F52" w:rsidP="001926BC">
      <w:pPr>
        <w:pStyle w:val="Header"/>
        <w:tabs>
          <w:tab w:val="clear" w:pos="4536"/>
          <w:tab w:val="clear" w:pos="9072"/>
        </w:tabs>
        <w:rPr>
          <w:b/>
          <w:sz w:val="32"/>
          <w:szCs w:val="32"/>
        </w:rPr>
      </w:pPr>
    </w:p>
    <w:p w:rsidR="00536F52" w:rsidRDefault="00536F52" w:rsidP="00991A16">
      <w:pPr>
        <w:pStyle w:val="Header"/>
        <w:tabs>
          <w:tab w:val="clear" w:pos="4536"/>
          <w:tab w:val="clear" w:pos="9072"/>
        </w:tabs>
        <w:rPr>
          <w:color w:val="FF0000"/>
          <w:szCs w:val="24"/>
        </w:rPr>
      </w:pPr>
    </w:p>
    <w:p w:rsidR="00536F52" w:rsidRDefault="00536F52" w:rsidP="00991A16">
      <w:pPr>
        <w:pStyle w:val="Header"/>
        <w:tabs>
          <w:tab w:val="clear" w:pos="4536"/>
          <w:tab w:val="clear" w:pos="9072"/>
        </w:tabs>
        <w:rPr>
          <w:szCs w:val="24"/>
        </w:rPr>
      </w:pPr>
    </w:p>
    <w:p w:rsidR="00536F52" w:rsidRPr="000F6B19" w:rsidRDefault="00536F52" w:rsidP="00991A16">
      <w:pPr>
        <w:pStyle w:val="Header"/>
        <w:numPr>
          <w:ilvl w:val="0"/>
          <w:numId w:val="1"/>
        </w:numPr>
        <w:tabs>
          <w:tab w:val="clear" w:pos="4536"/>
          <w:tab w:val="clear" w:pos="9072"/>
        </w:tabs>
        <w:rPr>
          <w:b/>
          <w:sz w:val="24"/>
          <w:szCs w:val="24"/>
        </w:rPr>
      </w:pPr>
      <w:r w:rsidRPr="000F6B19">
        <w:rPr>
          <w:b/>
          <w:sz w:val="24"/>
          <w:szCs w:val="24"/>
        </w:rPr>
        <w:t>Organisation</w:t>
      </w:r>
    </w:p>
    <w:p w:rsidR="00536F52" w:rsidRPr="000F6B19" w:rsidRDefault="00536F52" w:rsidP="00991A16">
      <w:pPr>
        <w:pStyle w:val="Header"/>
        <w:tabs>
          <w:tab w:val="clear" w:pos="4536"/>
          <w:tab w:val="clear" w:pos="9072"/>
          <w:tab w:val="left" w:pos="709"/>
        </w:tabs>
        <w:ind w:left="720"/>
        <w:rPr>
          <w:sz w:val="24"/>
          <w:szCs w:val="24"/>
        </w:rPr>
      </w:pPr>
    </w:p>
    <w:p w:rsidR="00536F52" w:rsidRPr="000F6B19" w:rsidRDefault="00536F52" w:rsidP="00991A16">
      <w:pPr>
        <w:pStyle w:val="Header"/>
        <w:tabs>
          <w:tab w:val="clear" w:pos="4536"/>
          <w:tab w:val="clear" w:pos="9072"/>
          <w:tab w:val="left" w:pos="709"/>
        </w:tabs>
        <w:ind w:left="720"/>
        <w:rPr>
          <w:sz w:val="24"/>
          <w:szCs w:val="24"/>
        </w:rPr>
      </w:pPr>
      <w:r w:rsidRPr="000F6B19">
        <w:rPr>
          <w:sz w:val="24"/>
          <w:szCs w:val="24"/>
        </w:rPr>
        <w:t xml:space="preserve">Kanslifunktionen ska utvecklas för att passa vår målsättning och styrelsens behov av administrativt stöd.  </w:t>
      </w:r>
    </w:p>
    <w:p w:rsidR="00536F52" w:rsidRPr="000F6B19" w:rsidRDefault="00536F52" w:rsidP="00991A16">
      <w:pPr>
        <w:pStyle w:val="Header"/>
        <w:tabs>
          <w:tab w:val="clear" w:pos="4536"/>
          <w:tab w:val="clear" w:pos="9072"/>
          <w:tab w:val="left" w:pos="709"/>
        </w:tabs>
        <w:ind w:left="720"/>
        <w:rPr>
          <w:sz w:val="24"/>
          <w:szCs w:val="24"/>
        </w:rPr>
      </w:pPr>
      <w:r w:rsidRPr="000F6B19">
        <w:rPr>
          <w:sz w:val="24"/>
          <w:szCs w:val="24"/>
        </w:rPr>
        <w:t>Bättre organisation runt arrangemangen kräver att fler medlemmar engageras.</w:t>
      </w:r>
    </w:p>
    <w:p w:rsidR="00536F52" w:rsidRPr="000F6B19" w:rsidRDefault="00536F52" w:rsidP="00991A16">
      <w:pPr>
        <w:pStyle w:val="Header"/>
        <w:tabs>
          <w:tab w:val="clear" w:pos="4536"/>
          <w:tab w:val="clear" w:pos="9072"/>
          <w:tab w:val="left" w:pos="709"/>
        </w:tabs>
        <w:ind w:left="720"/>
        <w:rPr>
          <w:sz w:val="24"/>
          <w:szCs w:val="24"/>
        </w:rPr>
      </w:pPr>
      <w:r w:rsidRPr="000F6B19">
        <w:rPr>
          <w:sz w:val="24"/>
          <w:szCs w:val="24"/>
        </w:rPr>
        <w:t>Fler, utökade och bättre organiserade kommittéer.</w:t>
      </w:r>
    </w:p>
    <w:p w:rsidR="00536F52" w:rsidRPr="000F6B19" w:rsidRDefault="00536F52" w:rsidP="00991A16">
      <w:pPr>
        <w:pStyle w:val="Header"/>
        <w:tabs>
          <w:tab w:val="clear" w:pos="4536"/>
          <w:tab w:val="clear" w:pos="9072"/>
          <w:tab w:val="left" w:pos="709"/>
        </w:tabs>
        <w:ind w:left="720"/>
        <w:rPr>
          <w:sz w:val="24"/>
          <w:szCs w:val="24"/>
        </w:rPr>
      </w:pPr>
    </w:p>
    <w:p w:rsidR="00536F52" w:rsidRPr="000F6B19" w:rsidRDefault="00536F52" w:rsidP="00991A16">
      <w:pPr>
        <w:pStyle w:val="Header"/>
        <w:numPr>
          <w:ilvl w:val="0"/>
          <w:numId w:val="1"/>
        </w:numPr>
        <w:tabs>
          <w:tab w:val="clear" w:pos="4536"/>
          <w:tab w:val="clear" w:pos="9072"/>
        </w:tabs>
        <w:rPr>
          <w:b/>
          <w:sz w:val="24"/>
          <w:szCs w:val="24"/>
        </w:rPr>
      </w:pPr>
      <w:r w:rsidRPr="000F6B19">
        <w:rPr>
          <w:b/>
          <w:sz w:val="24"/>
          <w:szCs w:val="24"/>
        </w:rPr>
        <w:t>Marknadsarbetet</w:t>
      </w:r>
    </w:p>
    <w:p w:rsidR="00536F52" w:rsidRPr="000F6B19" w:rsidRDefault="00536F52" w:rsidP="00991A16">
      <w:pPr>
        <w:pStyle w:val="Header"/>
        <w:tabs>
          <w:tab w:val="clear" w:pos="4536"/>
          <w:tab w:val="clear" w:pos="9072"/>
          <w:tab w:val="left" w:pos="709"/>
        </w:tabs>
        <w:ind w:left="709"/>
        <w:rPr>
          <w:sz w:val="24"/>
          <w:szCs w:val="24"/>
        </w:rPr>
      </w:pPr>
    </w:p>
    <w:p w:rsidR="00536F52" w:rsidRDefault="00536F52" w:rsidP="00991A16">
      <w:pPr>
        <w:pStyle w:val="Header"/>
        <w:tabs>
          <w:tab w:val="clear" w:pos="4536"/>
          <w:tab w:val="clear" w:pos="9072"/>
          <w:tab w:val="left" w:pos="709"/>
        </w:tabs>
        <w:ind w:left="709"/>
        <w:rPr>
          <w:sz w:val="24"/>
          <w:szCs w:val="24"/>
        </w:rPr>
      </w:pPr>
      <w:r w:rsidRPr="000F6B19">
        <w:rPr>
          <w:sz w:val="24"/>
          <w:szCs w:val="24"/>
        </w:rPr>
        <w:t xml:space="preserve">Återuppbyggnad av en större marknadsgrupp ska ge ökade intäkter från sponsorer. </w:t>
      </w:r>
      <w:r>
        <w:rPr>
          <w:sz w:val="24"/>
          <w:szCs w:val="24"/>
        </w:rPr>
        <w:t>Genom avtalet med Park 1 Hospitality göra marknadsarbetet mer professionellt och locka fler sponsorer.</w:t>
      </w:r>
    </w:p>
    <w:p w:rsidR="00536F52" w:rsidRPr="000F6B19" w:rsidRDefault="00536F52" w:rsidP="00991A16">
      <w:pPr>
        <w:pStyle w:val="Header"/>
        <w:tabs>
          <w:tab w:val="clear" w:pos="4536"/>
          <w:tab w:val="clear" w:pos="9072"/>
          <w:tab w:val="left" w:pos="709"/>
        </w:tabs>
        <w:ind w:left="709"/>
        <w:rPr>
          <w:sz w:val="24"/>
          <w:szCs w:val="24"/>
        </w:rPr>
      </w:pPr>
      <w:r w:rsidRPr="000F6B19">
        <w:rPr>
          <w:sz w:val="24"/>
          <w:szCs w:val="24"/>
        </w:rPr>
        <w:t>Mål</w:t>
      </w:r>
      <w:r>
        <w:rPr>
          <w:sz w:val="24"/>
          <w:szCs w:val="24"/>
        </w:rPr>
        <w:t xml:space="preserve">sättningen är att spel i Bandyallsvenskan med jämna och spännande matcher </w:t>
      </w:r>
      <w:r w:rsidRPr="000F6B19">
        <w:rPr>
          <w:sz w:val="24"/>
          <w:szCs w:val="24"/>
        </w:rPr>
        <w:t>öka</w:t>
      </w:r>
      <w:r>
        <w:rPr>
          <w:sz w:val="24"/>
          <w:szCs w:val="24"/>
        </w:rPr>
        <w:t xml:space="preserve"> intäkterna jämfört med föregåe</w:t>
      </w:r>
      <w:r w:rsidRPr="000F6B19">
        <w:rPr>
          <w:sz w:val="24"/>
          <w:szCs w:val="24"/>
        </w:rPr>
        <w:t>nde år.</w:t>
      </w:r>
    </w:p>
    <w:p w:rsidR="00536F52" w:rsidRPr="000F6B19" w:rsidRDefault="00536F52" w:rsidP="00991A16">
      <w:pPr>
        <w:pStyle w:val="Header"/>
        <w:tabs>
          <w:tab w:val="clear" w:pos="4536"/>
          <w:tab w:val="clear" w:pos="9072"/>
          <w:tab w:val="left" w:pos="709"/>
        </w:tabs>
        <w:ind w:left="720"/>
        <w:rPr>
          <w:sz w:val="24"/>
          <w:szCs w:val="24"/>
        </w:rPr>
      </w:pPr>
    </w:p>
    <w:p w:rsidR="00536F52" w:rsidRPr="000F6B19" w:rsidRDefault="00536F52" w:rsidP="00991A16">
      <w:pPr>
        <w:pStyle w:val="Header"/>
        <w:numPr>
          <w:ilvl w:val="0"/>
          <w:numId w:val="1"/>
        </w:numPr>
        <w:tabs>
          <w:tab w:val="clear" w:pos="4536"/>
          <w:tab w:val="clear" w:pos="9072"/>
          <w:tab w:val="left" w:pos="0"/>
        </w:tabs>
        <w:rPr>
          <w:b/>
          <w:sz w:val="24"/>
          <w:szCs w:val="24"/>
        </w:rPr>
      </w:pPr>
      <w:r w:rsidRPr="000F6B19">
        <w:rPr>
          <w:b/>
          <w:sz w:val="24"/>
          <w:szCs w:val="24"/>
        </w:rPr>
        <w:t xml:space="preserve">Ekonomi </w:t>
      </w:r>
    </w:p>
    <w:p w:rsidR="00536F52" w:rsidRPr="000F6B19" w:rsidRDefault="00536F52" w:rsidP="00991A16">
      <w:pPr>
        <w:pStyle w:val="Header"/>
        <w:tabs>
          <w:tab w:val="clear" w:pos="4536"/>
          <w:tab w:val="clear" w:pos="9072"/>
          <w:tab w:val="left" w:pos="0"/>
          <w:tab w:val="left" w:pos="709"/>
        </w:tabs>
        <w:ind w:left="720"/>
        <w:rPr>
          <w:sz w:val="24"/>
          <w:szCs w:val="24"/>
        </w:rPr>
      </w:pPr>
    </w:p>
    <w:p w:rsidR="00536F52" w:rsidRDefault="00536F52" w:rsidP="00991A16">
      <w:pPr>
        <w:pStyle w:val="Header"/>
        <w:tabs>
          <w:tab w:val="clear" w:pos="4536"/>
          <w:tab w:val="clear" w:pos="9072"/>
          <w:tab w:val="left" w:pos="0"/>
          <w:tab w:val="left" w:pos="709"/>
        </w:tabs>
        <w:ind w:left="720"/>
        <w:rPr>
          <w:sz w:val="24"/>
          <w:szCs w:val="24"/>
        </w:rPr>
      </w:pPr>
      <w:r w:rsidRPr="000F6B19">
        <w:rPr>
          <w:sz w:val="24"/>
          <w:szCs w:val="24"/>
        </w:rPr>
        <w:t>G</w:t>
      </w:r>
      <w:r>
        <w:rPr>
          <w:sz w:val="24"/>
          <w:szCs w:val="24"/>
        </w:rPr>
        <w:t xml:space="preserve">öra föreningen skuldfri och </w:t>
      </w:r>
      <w:r w:rsidRPr="000F6B19">
        <w:rPr>
          <w:sz w:val="24"/>
          <w:szCs w:val="24"/>
        </w:rPr>
        <w:t>komma i likviditetsmässig balans och uppnå ett positivt eget kapital vilket på sikt kommer att krävas för elitlicens.</w:t>
      </w:r>
    </w:p>
    <w:p w:rsidR="00536F52" w:rsidRPr="000F6B19" w:rsidRDefault="00536F52" w:rsidP="00991A16">
      <w:pPr>
        <w:pStyle w:val="Header"/>
        <w:tabs>
          <w:tab w:val="clear" w:pos="4536"/>
          <w:tab w:val="clear" w:pos="9072"/>
          <w:tab w:val="left" w:pos="0"/>
          <w:tab w:val="left" w:pos="709"/>
        </w:tabs>
        <w:ind w:left="720"/>
        <w:rPr>
          <w:sz w:val="24"/>
          <w:szCs w:val="24"/>
        </w:rPr>
      </w:pPr>
      <w:r>
        <w:rPr>
          <w:sz w:val="24"/>
          <w:szCs w:val="24"/>
        </w:rPr>
        <w:t>Budgeterad omsättning för kommande verksamhetsår är 2,5 milj. Kronor.</w:t>
      </w:r>
    </w:p>
    <w:p w:rsidR="00536F52" w:rsidRPr="000F6B19" w:rsidRDefault="00536F52" w:rsidP="00BE5D48">
      <w:pPr>
        <w:pStyle w:val="Header"/>
        <w:tabs>
          <w:tab w:val="clear" w:pos="4536"/>
          <w:tab w:val="clear" w:pos="9072"/>
          <w:tab w:val="left" w:pos="0"/>
          <w:tab w:val="left" w:pos="709"/>
        </w:tabs>
        <w:ind w:left="720"/>
        <w:rPr>
          <w:sz w:val="24"/>
          <w:szCs w:val="24"/>
        </w:rPr>
      </w:pPr>
      <w:r>
        <w:rPr>
          <w:sz w:val="24"/>
          <w:szCs w:val="24"/>
        </w:rPr>
        <w:t>Att trygg</w:t>
      </w:r>
      <w:r w:rsidRPr="000F6B19">
        <w:rPr>
          <w:sz w:val="24"/>
          <w:szCs w:val="24"/>
        </w:rPr>
        <w:t xml:space="preserve">a den ekonomiska basen genom att söka alternativa inkomstkällor till traditionell sponsring. </w:t>
      </w:r>
    </w:p>
    <w:p w:rsidR="00536F52" w:rsidRPr="000F6B19" w:rsidRDefault="00536F52" w:rsidP="00BE5D48">
      <w:pPr>
        <w:pStyle w:val="Header"/>
        <w:tabs>
          <w:tab w:val="clear" w:pos="4536"/>
          <w:tab w:val="clear" w:pos="9072"/>
          <w:tab w:val="left" w:pos="0"/>
          <w:tab w:val="left" w:pos="709"/>
        </w:tabs>
        <w:ind w:left="720"/>
        <w:rPr>
          <w:sz w:val="24"/>
          <w:szCs w:val="24"/>
        </w:rPr>
      </w:pPr>
    </w:p>
    <w:p w:rsidR="00536F52" w:rsidRPr="000F6B19" w:rsidRDefault="00536F52" w:rsidP="00991A16">
      <w:pPr>
        <w:pStyle w:val="Header"/>
        <w:numPr>
          <w:ilvl w:val="0"/>
          <w:numId w:val="1"/>
        </w:numPr>
        <w:tabs>
          <w:tab w:val="clear" w:pos="4536"/>
          <w:tab w:val="clear" w:pos="9072"/>
        </w:tabs>
        <w:rPr>
          <w:b/>
          <w:sz w:val="24"/>
          <w:szCs w:val="24"/>
        </w:rPr>
      </w:pPr>
      <w:r w:rsidRPr="000F6B19">
        <w:rPr>
          <w:b/>
          <w:sz w:val="24"/>
          <w:szCs w:val="24"/>
        </w:rPr>
        <w:t>Sport</w:t>
      </w:r>
    </w:p>
    <w:p w:rsidR="00536F52" w:rsidRPr="000F6B19" w:rsidRDefault="00536F52" w:rsidP="00991A16">
      <w:pPr>
        <w:pStyle w:val="Header"/>
        <w:tabs>
          <w:tab w:val="clear" w:pos="4536"/>
          <w:tab w:val="clear" w:pos="9072"/>
        </w:tabs>
        <w:ind w:left="720"/>
        <w:rPr>
          <w:sz w:val="24"/>
          <w:szCs w:val="24"/>
        </w:rPr>
      </w:pPr>
    </w:p>
    <w:p w:rsidR="00536F52" w:rsidRPr="000F6B19" w:rsidRDefault="00536F52" w:rsidP="00991A16">
      <w:pPr>
        <w:pStyle w:val="Header"/>
        <w:tabs>
          <w:tab w:val="clear" w:pos="4536"/>
          <w:tab w:val="clear" w:pos="9072"/>
        </w:tabs>
        <w:ind w:left="720"/>
        <w:rPr>
          <w:sz w:val="24"/>
          <w:szCs w:val="24"/>
        </w:rPr>
      </w:pPr>
      <w:r>
        <w:rPr>
          <w:sz w:val="24"/>
          <w:szCs w:val="24"/>
        </w:rPr>
        <w:t xml:space="preserve">Målet att nästa år etablera </w:t>
      </w:r>
      <w:r w:rsidRPr="000F6B19">
        <w:rPr>
          <w:sz w:val="24"/>
          <w:szCs w:val="24"/>
        </w:rPr>
        <w:t>ÖSK</w:t>
      </w:r>
      <w:r>
        <w:rPr>
          <w:sz w:val="24"/>
          <w:szCs w:val="24"/>
        </w:rPr>
        <w:t xml:space="preserve"> Bandy i den kommande Bandyallsvenskan</w:t>
      </w:r>
      <w:r w:rsidRPr="000F6B19">
        <w:rPr>
          <w:sz w:val="24"/>
          <w:szCs w:val="24"/>
        </w:rPr>
        <w:t>.</w:t>
      </w:r>
    </w:p>
    <w:p w:rsidR="00536F52" w:rsidRDefault="00536F52" w:rsidP="00991A16">
      <w:pPr>
        <w:pStyle w:val="Header"/>
        <w:tabs>
          <w:tab w:val="clear" w:pos="4536"/>
          <w:tab w:val="clear" w:pos="9072"/>
        </w:tabs>
        <w:ind w:left="720"/>
        <w:rPr>
          <w:sz w:val="24"/>
          <w:szCs w:val="24"/>
        </w:rPr>
      </w:pPr>
      <w:r w:rsidRPr="000F6B19">
        <w:rPr>
          <w:sz w:val="24"/>
          <w:szCs w:val="24"/>
        </w:rPr>
        <w:t>Att fortsätta introducera våra ungdomsspelare i seniorbandyn. Satsa på rekrytering av unga utvecklingsbara spelare</w:t>
      </w:r>
      <w:r>
        <w:rPr>
          <w:sz w:val="24"/>
          <w:szCs w:val="24"/>
        </w:rPr>
        <w:t xml:space="preserve"> och försöka locka tillbaka spelare ”i förskingringen”.</w:t>
      </w:r>
    </w:p>
    <w:p w:rsidR="00536F52" w:rsidRDefault="00536F52" w:rsidP="00991A16">
      <w:pPr>
        <w:pStyle w:val="Header"/>
        <w:tabs>
          <w:tab w:val="clear" w:pos="4536"/>
          <w:tab w:val="clear" w:pos="9072"/>
        </w:tabs>
        <w:ind w:left="720"/>
        <w:rPr>
          <w:sz w:val="24"/>
          <w:szCs w:val="24"/>
        </w:rPr>
      </w:pPr>
    </w:p>
    <w:p w:rsidR="00536F52" w:rsidRPr="000F6B19" w:rsidRDefault="00536F52" w:rsidP="00991A16">
      <w:pPr>
        <w:pStyle w:val="Header"/>
        <w:tabs>
          <w:tab w:val="clear" w:pos="4536"/>
          <w:tab w:val="clear" w:pos="9072"/>
        </w:tabs>
        <w:ind w:left="720"/>
        <w:rPr>
          <w:b/>
          <w:sz w:val="24"/>
          <w:szCs w:val="24"/>
        </w:rPr>
      </w:pPr>
      <w:r>
        <w:rPr>
          <w:sz w:val="24"/>
          <w:szCs w:val="24"/>
        </w:rPr>
        <w:t>Ge möjlighet för unga spelare att fortsätta utveckla sitt bandyspel i ÖSK Bandy Wadköping samt att erbjuda spelare som vare sig har ambition eller förmåga att ta en palts i A-laget fortsatt idrottsutövande.</w:t>
      </w:r>
    </w:p>
    <w:p w:rsidR="00536F52" w:rsidRPr="000F6B19" w:rsidRDefault="00536F52" w:rsidP="00991A16">
      <w:pPr>
        <w:pStyle w:val="Header"/>
        <w:tabs>
          <w:tab w:val="clear" w:pos="4536"/>
          <w:tab w:val="clear" w:pos="9072"/>
        </w:tabs>
        <w:ind w:left="720"/>
        <w:rPr>
          <w:sz w:val="24"/>
          <w:szCs w:val="24"/>
        </w:rPr>
      </w:pPr>
    </w:p>
    <w:p w:rsidR="00536F52" w:rsidRPr="000F6B19" w:rsidRDefault="00536F52" w:rsidP="00991A16">
      <w:pPr>
        <w:pStyle w:val="Header"/>
        <w:tabs>
          <w:tab w:val="clear" w:pos="4536"/>
          <w:tab w:val="clear" w:pos="9072"/>
        </w:tabs>
        <w:ind w:left="720"/>
        <w:rPr>
          <w:sz w:val="24"/>
          <w:szCs w:val="24"/>
        </w:rPr>
      </w:pPr>
      <w:r w:rsidRPr="000F6B19">
        <w:rPr>
          <w:sz w:val="24"/>
          <w:szCs w:val="24"/>
        </w:rPr>
        <w:t>Intensifiera samarbetet med ÖSK Ungdom för att fortsätta att sprida bandy som en viktig fritidssysselsättning för barn och ungdom samt att fostra talanger till blivande elitspelare.</w:t>
      </w:r>
    </w:p>
    <w:p w:rsidR="00536F52" w:rsidRPr="000F6B19" w:rsidRDefault="00536F52" w:rsidP="001926BC">
      <w:pPr>
        <w:pStyle w:val="Header"/>
        <w:tabs>
          <w:tab w:val="clear" w:pos="4536"/>
          <w:tab w:val="clear" w:pos="9072"/>
        </w:tabs>
        <w:rPr>
          <w:sz w:val="24"/>
          <w:szCs w:val="24"/>
        </w:rPr>
      </w:pPr>
    </w:p>
    <w:p w:rsidR="00536F52" w:rsidRPr="000F6B19" w:rsidRDefault="00536F52" w:rsidP="00991A16">
      <w:pPr>
        <w:pStyle w:val="Header"/>
        <w:tabs>
          <w:tab w:val="clear" w:pos="4536"/>
          <w:tab w:val="clear" w:pos="9072"/>
          <w:tab w:val="left" w:pos="709"/>
        </w:tabs>
        <w:rPr>
          <w:sz w:val="24"/>
          <w:szCs w:val="24"/>
        </w:rPr>
      </w:pPr>
    </w:p>
    <w:p w:rsidR="00536F52" w:rsidRPr="000F6B19" w:rsidRDefault="00536F52" w:rsidP="00991A16">
      <w:pPr>
        <w:pStyle w:val="Header"/>
        <w:tabs>
          <w:tab w:val="clear" w:pos="4536"/>
          <w:tab w:val="clear" w:pos="9072"/>
          <w:tab w:val="left" w:pos="709"/>
        </w:tabs>
        <w:rPr>
          <w:sz w:val="24"/>
          <w:szCs w:val="24"/>
        </w:rPr>
      </w:pPr>
    </w:p>
    <w:p w:rsidR="00536F52" w:rsidRPr="000F6B19" w:rsidRDefault="00536F52" w:rsidP="00991A16">
      <w:pPr>
        <w:pStyle w:val="Header"/>
        <w:tabs>
          <w:tab w:val="clear" w:pos="4536"/>
          <w:tab w:val="clear" w:pos="9072"/>
          <w:tab w:val="left" w:pos="709"/>
        </w:tabs>
        <w:rPr>
          <w:sz w:val="24"/>
          <w:szCs w:val="24"/>
        </w:rPr>
      </w:pPr>
    </w:p>
    <w:p w:rsidR="00536F52" w:rsidRPr="000F6B19" w:rsidRDefault="00536F52" w:rsidP="00991A16">
      <w:pPr>
        <w:pStyle w:val="Header"/>
        <w:numPr>
          <w:ilvl w:val="0"/>
          <w:numId w:val="1"/>
        </w:numPr>
        <w:tabs>
          <w:tab w:val="clear" w:pos="4536"/>
          <w:tab w:val="clear" w:pos="9072"/>
        </w:tabs>
        <w:rPr>
          <w:b/>
          <w:sz w:val="24"/>
          <w:szCs w:val="24"/>
        </w:rPr>
      </w:pPr>
      <w:r w:rsidRPr="000F6B19">
        <w:rPr>
          <w:b/>
          <w:sz w:val="24"/>
          <w:szCs w:val="24"/>
        </w:rPr>
        <w:t>Medlemmar</w:t>
      </w:r>
    </w:p>
    <w:p w:rsidR="00536F52" w:rsidRPr="000F6B19" w:rsidRDefault="00536F52" w:rsidP="00991A16">
      <w:pPr>
        <w:pStyle w:val="Header"/>
        <w:tabs>
          <w:tab w:val="clear" w:pos="4536"/>
          <w:tab w:val="clear" w:pos="9072"/>
          <w:tab w:val="left" w:pos="709"/>
        </w:tabs>
        <w:ind w:left="720"/>
        <w:rPr>
          <w:sz w:val="24"/>
          <w:szCs w:val="24"/>
        </w:rPr>
      </w:pPr>
    </w:p>
    <w:p w:rsidR="00536F52" w:rsidRPr="000F6B19" w:rsidRDefault="00536F52" w:rsidP="00991A16">
      <w:pPr>
        <w:pStyle w:val="Header"/>
        <w:tabs>
          <w:tab w:val="clear" w:pos="4536"/>
          <w:tab w:val="clear" w:pos="9072"/>
          <w:tab w:val="left" w:pos="709"/>
        </w:tabs>
        <w:ind w:left="720"/>
        <w:rPr>
          <w:sz w:val="24"/>
          <w:szCs w:val="24"/>
        </w:rPr>
      </w:pPr>
      <w:r w:rsidRPr="000F6B19">
        <w:rPr>
          <w:sz w:val="24"/>
          <w:szCs w:val="24"/>
        </w:rPr>
        <w:t xml:space="preserve">Arbeta för att öka antalet medlemmar och förbättra servicen. Som instrument för detta kommer i ökande grad hemsidan, </w:t>
      </w:r>
      <w:hyperlink r:id="rId16" w:history="1">
        <w:r w:rsidRPr="000F6B19">
          <w:rPr>
            <w:rStyle w:val="Hyperlink"/>
            <w:sz w:val="24"/>
            <w:szCs w:val="24"/>
          </w:rPr>
          <w:t>www.oskbandy.se</w:t>
        </w:r>
      </w:hyperlink>
      <w:r w:rsidRPr="000F6B19">
        <w:rPr>
          <w:sz w:val="24"/>
          <w:szCs w:val="24"/>
        </w:rPr>
        <w:t xml:space="preserve"> och marknadskommittén att användas.</w:t>
      </w:r>
    </w:p>
    <w:p w:rsidR="00536F52" w:rsidRPr="000F6B19" w:rsidRDefault="00536F52" w:rsidP="00991A16">
      <w:pPr>
        <w:pStyle w:val="Header"/>
        <w:tabs>
          <w:tab w:val="clear" w:pos="4536"/>
          <w:tab w:val="clear" w:pos="9072"/>
          <w:tab w:val="left" w:pos="709"/>
        </w:tabs>
        <w:rPr>
          <w:sz w:val="24"/>
          <w:szCs w:val="24"/>
        </w:rPr>
      </w:pPr>
    </w:p>
    <w:p w:rsidR="00536F52" w:rsidRPr="000F6B19" w:rsidRDefault="00536F52" w:rsidP="00991A16">
      <w:pPr>
        <w:pStyle w:val="Header"/>
        <w:tabs>
          <w:tab w:val="clear" w:pos="4536"/>
          <w:tab w:val="clear" w:pos="9072"/>
          <w:tab w:val="left" w:pos="709"/>
        </w:tabs>
        <w:ind w:left="720" w:hanging="436"/>
        <w:rPr>
          <w:b/>
          <w:sz w:val="24"/>
          <w:szCs w:val="24"/>
        </w:rPr>
      </w:pPr>
      <w:r w:rsidRPr="000F6B19">
        <w:rPr>
          <w:b/>
          <w:sz w:val="24"/>
          <w:szCs w:val="24"/>
        </w:rPr>
        <w:t xml:space="preserve"> 6.</w:t>
      </w:r>
      <w:r w:rsidRPr="000F6B19">
        <w:rPr>
          <w:b/>
          <w:sz w:val="24"/>
          <w:szCs w:val="24"/>
        </w:rPr>
        <w:tab/>
        <w:t>Arena</w:t>
      </w:r>
    </w:p>
    <w:p w:rsidR="00536F52" w:rsidRPr="000F6B19" w:rsidRDefault="00536F52" w:rsidP="00991A16">
      <w:pPr>
        <w:pStyle w:val="Header"/>
        <w:tabs>
          <w:tab w:val="clear" w:pos="4536"/>
          <w:tab w:val="clear" w:pos="9072"/>
          <w:tab w:val="left" w:pos="709"/>
        </w:tabs>
        <w:ind w:left="720"/>
        <w:rPr>
          <w:sz w:val="24"/>
          <w:szCs w:val="24"/>
        </w:rPr>
      </w:pPr>
    </w:p>
    <w:p w:rsidR="00536F52" w:rsidRPr="000F6B19" w:rsidRDefault="00536F52" w:rsidP="00991A16">
      <w:pPr>
        <w:pStyle w:val="Header"/>
        <w:tabs>
          <w:tab w:val="clear" w:pos="4536"/>
          <w:tab w:val="clear" w:pos="9072"/>
          <w:tab w:val="left" w:pos="709"/>
        </w:tabs>
        <w:ind w:left="720"/>
        <w:rPr>
          <w:sz w:val="24"/>
          <w:szCs w:val="24"/>
        </w:rPr>
      </w:pPr>
      <w:r w:rsidRPr="000F6B19">
        <w:rPr>
          <w:sz w:val="24"/>
          <w:szCs w:val="24"/>
        </w:rPr>
        <w:t xml:space="preserve">Att vidareutveckla bandyhallen med uppvärmning för publik vid matcherna till fromma även för spelare, ledare och sponsorer. Etablera sittplatser och fler försäljningsställen. Fler och större omklädningsrum för bandyn.  </w:t>
      </w:r>
    </w:p>
    <w:p w:rsidR="00536F52" w:rsidRPr="000F6B19" w:rsidRDefault="00536F52" w:rsidP="00991A16">
      <w:pPr>
        <w:rPr>
          <w:b/>
          <w:szCs w:val="24"/>
        </w:rPr>
      </w:pPr>
    </w:p>
    <w:p w:rsidR="00536F52" w:rsidRDefault="00536F52" w:rsidP="00221A85">
      <w:pPr>
        <w:rPr>
          <w:szCs w:val="24"/>
        </w:rPr>
      </w:pPr>
    </w:p>
    <w:p w:rsidR="00536F52" w:rsidRDefault="00536F52" w:rsidP="00221A85">
      <w:pPr>
        <w:rPr>
          <w:szCs w:val="24"/>
        </w:rPr>
      </w:pPr>
      <w:r w:rsidRPr="00274675">
        <w:rPr>
          <w:noProof/>
          <w:szCs w:val="24"/>
          <w:lang w:eastAsia="sv-SE"/>
        </w:rPr>
        <w:pict>
          <v:shape id="Bildobjekt 6" o:spid="_x0000_i1033" type="#_x0000_t75" style="width:450pt;height:323.25pt;visibility:visible">
            <v:imagedata r:id="rId17" o:title=""/>
          </v:shape>
        </w:pict>
      </w:r>
    </w:p>
    <w:p w:rsidR="00536F52" w:rsidRPr="000F6B19" w:rsidRDefault="00536F52" w:rsidP="00221A85">
      <w:pPr>
        <w:rPr>
          <w:szCs w:val="24"/>
        </w:rPr>
      </w:pPr>
      <w:r>
        <w:rPr>
          <w:szCs w:val="24"/>
        </w:rPr>
        <w:t>Sebastian Brandt flyger in ett mål mot Ljusdal</w:t>
      </w:r>
    </w:p>
    <w:p w:rsidR="00536F52" w:rsidRDefault="00536F52" w:rsidP="008848C5">
      <w:pPr>
        <w:jc w:val="center"/>
      </w:pPr>
    </w:p>
    <w:p w:rsidR="00536F52" w:rsidRDefault="00536F52"/>
    <w:p w:rsidR="00536F52" w:rsidRDefault="00536F52">
      <w:r>
        <w:rPr>
          <w:noProof/>
          <w:lang w:eastAsia="sv-SE"/>
        </w:rPr>
        <w:pict>
          <v:shape id="Bildobjekt 4" o:spid="_x0000_i1034" type="#_x0000_t75" style="width:453.75pt;height:366pt;visibility:visible">
            <v:imagedata r:id="rId18" o:title=""/>
          </v:shape>
        </w:pict>
      </w:r>
    </w:p>
    <w:p w:rsidR="00536F52" w:rsidRDefault="00536F52" w:rsidP="005B0C9C">
      <w:pPr>
        <w:pStyle w:val="Header"/>
        <w:tabs>
          <w:tab w:val="clear" w:pos="4536"/>
          <w:tab w:val="clear" w:pos="9072"/>
        </w:tabs>
        <w:rPr>
          <w:sz w:val="24"/>
          <w:szCs w:val="24"/>
        </w:rPr>
      </w:pPr>
    </w:p>
    <w:p w:rsidR="00536F52" w:rsidRDefault="00536F52" w:rsidP="005B0C9C">
      <w:pPr>
        <w:pStyle w:val="Header"/>
        <w:tabs>
          <w:tab w:val="clear" w:pos="4536"/>
          <w:tab w:val="clear" w:pos="9072"/>
        </w:tabs>
        <w:rPr>
          <w:sz w:val="24"/>
          <w:szCs w:val="24"/>
        </w:rPr>
      </w:pPr>
    </w:p>
    <w:p w:rsidR="00536F52" w:rsidRDefault="00536F52" w:rsidP="005B0C9C">
      <w:pPr>
        <w:pStyle w:val="Header"/>
        <w:tabs>
          <w:tab w:val="clear" w:pos="4536"/>
          <w:tab w:val="clear" w:pos="9072"/>
        </w:tabs>
        <w:rPr>
          <w:sz w:val="24"/>
          <w:szCs w:val="24"/>
        </w:rPr>
      </w:pPr>
    </w:p>
    <w:p w:rsidR="00536F52" w:rsidRPr="000F6B19" w:rsidRDefault="00536F52" w:rsidP="005B0C9C">
      <w:pPr>
        <w:pStyle w:val="Header"/>
        <w:tabs>
          <w:tab w:val="clear" w:pos="4536"/>
          <w:tab w:val="clear" w:pos="9072"/>
        </w:tabs>
        <w:rPr>
          <w:sz w:val="24"/>
          <w:szCs w:val="24"/>
        </w:rPr>
      </w:pPr>
      <w:bookmarkStart w:id="0" w:name="_GoBack"/>
      <w:bookmarkEnd w:id="0"/>
      <w:r w:rsidRPr="000F6B19">
        <w:rPr>
          <w:sz w:val="24"/>
          <w:szCs w:val="24"/>
        </w:rPr>
        <w:t>Göran Liljegren</w:t>
      </w:r>
    </w:p>
    <w:p w:rsidR="00536F52" w:rsidRPr="000F6B19" w:rsidRDefault="00536F52" w:rsidP="005B0C9C">
      <w:pPr>
        <w:pStyle w:val="Header"/>
        <w:tabs>
          <w:tab w:val="clear" w:pos="4536"/>
          <w:tab w:val="clear" w:pos="9072"/>
        </w:tabs>
        <w:rPr>
          <w:sz w:val="24"/>
          <w:szCs w:val="24"/>
        </w:rPr>
      </w:pPr>
      <w:r>
        <w:rPr>
          <w:sz w:val="24"/>
          <w:szCs w:val="24"/>
        </w:rPr>
        <w:t>Ordförande</w:t>
      </w:r>
      <w:r w:rsidRPr="000F6B19">
        <w:rPr>
          <w:sz w:val="24"/>
          <w:szCs w:val="24"/>
        </w:rPr>
        <w:t xml:space="preserve"> ÖSK Bandy</w:t>
      </w:r>
    </w:p>
    <w:p w:rsidR="00536F52" w:rsidRDefault="00536F52"/>
    <w:sectPr w:rsidR="00536F52" w:rsidSect="00F040FB">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F52" w:rsidRDefault="00536F52">
      <w:r>
        <w:separator/>
      </w:r>
    </w:p>
  </w:endnote>
  <w:endnote w:type="continuationSeparator" w:id="1">
    <w:p w:rsidR="00536F52" w:rsidRDefault="00536F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52" w:rsidRPr="00321B73" w:rsidRDefault="00536F52" w:rsidP="00E75227">
    <w:pPr>
      <w:pStyle w:val="Footer"/>
      <w:rPr>
        <w:b/>
        <w:sz w:val="16"/>
        <w:szCs w:val="16"/>
      </w:rPr>
    </w:pPr>
    <w:r>
      <w:rPr>
        <w:b/>
        <w:sz w:val="16"/>
        <w:szCs w:val="16"/>
      </w:rPr>
      <w:t>Adress                                                 Telefon                                                              Hemsida</w:t>
    </w:r>
    <w:r>
      <w:rPr>
        <w:b/>
        <w:sz w:val="16"/>
        <w:szCs w:val="16"/>
      </w:rPr>
      <w:tab/>
      <w:t xml:space="preserve">Bankgiro                                                 </w:t>
    </w:r>
    <w:r w:rsidRPr="00321B73">
      <w:rPr>
        <w:b/>
        <w:sz w:val="16"/>
        <w:szCs w:val="16"/>
      </w:rPr>
      <w:tab/>
    </w:r>
  </w:p>
  <w:p w:rsidR="00536F52" w:rsidRPr="00321B73" w:rsidRDefault="00536F52" w:rsidP="00E75227">
    <w:pPr>
      <w:pStyle w:val="Footer"/>
      <w:rPr>
        <w:sz w:val="16"/>
        <w:szCs w:val="16"/>
      </w:rPr>
    </w:pPr>
    <w:r w:rsidRPr="00321B73">
      <w:rPr>
        <w:sz w:val="16"/>
        <w:szCs w:val="16"/>
      </w:rPr>
      <w:t>Örebro SK Bandy</w:t>
    </w:r>
    <w:r>
      <w:rPr>
        <w:sz w:val="16"/>
        <w:szCs w:val="16"/>
      </w:rPr>
      <w:t xml:space="preserve">                                 070-312 15 40                                                 </w:t>
    </w:r>
    <w:hyperlink r:id="rId1" w:history="1">
      <w:r w:rsidRPr="001710C4">
        <w:rPr>
          <w:rStyle w:val="Hyperlink"/>
          <w:sz w:val="16"/>
          <w:szCs w:val="16"/>
        </w:rPr>
        <w:t>www.oskbandy.se</w:t>
      </w:r>
    </w:hyperlink>
    <w:r>
      <w:rPr>
        <w:sz w:val="16"/>
        <w:szCs w:val="16"/>
      </w:rPr>
      <w:t xml:space="preserve">                                              942-4847                           </w:t>
    </w:r>
  </w:p>
  <w:p w:rsidR="00536F52" w:rsidRPr="00240B2A" w:rsidRDefault="00536F52" w:rsidP="00E75227">
    <w:pPr>
      <w:pStyle w:val="Footer"/>
      <w:rPr>
        <w:sz w:val="16"/>
        <w:szCs w:val="16"/>
        <w:lang w:val="de-DE"/>
      </w:rPr>
    </w:pPr>
    <w:r w:rsidRPr="00240B2A">
      <w:rPr>
        <w:sz w:val="16"/>
        <w:szCs w:val="16"/>
        <w:lang w:val="de-DE"/>
      </w:rPr>
      <w:t xml:space="preserve">Restalundsvägen 4                               </w:t>
    </w:r>
    <w:r w:rsidRPr="00240B2A">
      <w:rPr>
        <w:b/>
        <w:sz w:val="16"/>
        <w:szCs w:val="16"/>
        <w:lang w:val="de-DE"/>
      </w:rPr>
      <w:t>E – post</w:t>
    </w:r>
  </w:p>
  <w:p w:rsidR="00536F52" w:rsidRPr="00240B2A" w:rsidRDefault="00536F52">
    <w:pPr>
      <w:pStyle w:val="Footer"/>
      <w:rPr>
        <w:sz w:val="16"/>
        <w:szCs w:val="16"/>
        <w:lang w:val="de-DE"/>
      </w:rPr>
    </w:pPr>
    <w:r w:rsidRPr="00240B2A">
      <w:rPr>
        <w:sz w:val="16"/>
        <w:szCs w:val="16"/>
        <w:lang w:val="de-DE"/>
      </w:rPr>
      <w:t>702 16 ÖREBRO</w:t>
    </w:r>
    <w:hyperlink r:id="rId2" w:history="1">
      <w:r w:rsidRPr="00240B2A">
        <w:rPr>
          <w:rStyle w:val="Hyperlink"/>
          <w:sz w:val="16"/>
          <w:szCs w:val="16"/>
          <w:lang w:val="de-DE"/>
        </w:rPr>
        <w:t>info@oskbandy.se</w:t>
      </w:r>
    </w:hyperlink>
    <w:r w:rsidRPr="00240B2A">
      <w:rPr>
        <w:sz w:val="16"/>
        <w:szCs w:val="16"/>
        <w:lang w:val="de-DE"/>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F52" w:rsidRDefault="00536F52">
      <w:r>
        <w:separator/>
      </w:r>
    </w:p>
  </w:footnote>
  <w:footnote w:type="continuationSeparator" w:id="1">
    <w:p w:rsidR="00536F52" w:rsidRDefault="00536F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52" w:rsidRDefault="00536F52" w:rsidP="00E75227">
    <w:pPr>
      <w:pStyle w:val="Header"/>
      <w:tabs>
        <w:tab w:val="clear" w:pos="4536"/>
        <w:tab w:val="clear" w:pos="9072"/>
        <w:tab w:val="left" w:pos="1335"/>
      </w:tabs>
      <w:rPr>
        <w:noProof/>
      </w:rPr>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26" type="#_x0000_t75" style="width:119.25pt;height:116.25pt;visibility:visible">
          <v:imagedata r:id="rId1" o:title=""/>
        </v:shape>
      </w:pict>
    </w:r>
  </w:p>
  <w:p w:rsidR="00536F52" w:rsidRDefault="00536F52" w:rsidP="00E75227">
    <w:pPr>
      <w:pStyle w:val="Header"/>
      <w:tabs>
        <w:tab w:val="clear" w:pos="4536"/>
        <w:tab w:val="clear" w:pos="9072"/>
        <w:tab w:val="left" w:pos="1335"/>
      </w:tabs>
    </w:pPr>
    <w:r w:rsidRPr="006D15E7">
      <w:rPr>
        <w:rFonts w:ascii="Arial" w:hAnsi="Arial" w:cs="Arial"/>
        <w:b/>
        <w:sz w:val="40"/>
        <w:szCs w:val="40"/>
      </w:rPr>
      <w:t>ÖSK Bandy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E08D4"/>
    <w:multiLevelType w:val="hybridMultilevel"/>
    <w:tmpl w:val="0D722B0C"/>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
    <w:nsid w:val="79284F20"/>
    <w:multiLevelType w:val="multilevel"/>
    <w:tmpl w:val="6D9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304"/>
  <w:hyphenationZone w:val="425"/>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227"/>
    <w:rsid w:val="00001067"/>
    <w:rsid w:val="000117A8"/>
    <w:rsid w:val="00011C82"/>
    <w:rsid w:val="00015CFA"/>
    <w:rsid w:val="00026D59"/>
    <w:rsid w:val="000412CF"/>
    <w:rsid w:val="00055CC9"/>
    <w:rsid w:val="00071A77"/>
    <w:rsid w:val="000863CE"/>
    <w:rsid w:val="00092F77"/>
    <w:rsid w:val="000A2D59"/>
    <w:rsid w:val="000D18D1"/>
    <w:rsid w:val="000D1995"/>
    <w:rsid w:val="000E0E0B"/>
    <w:rsid w:val="000F3555"/>
    <w:rsid w:val="000F6B19"/>
    <w:rsid w:val="001027DA"/>
    <w:rsid w:val="0010454D"/>
    <w:rsid w:val="001243AA"/>
    <w:rsid w:val="00131560"/>
    <w:rsid w:val="00135709"/>
    <w:rsid w:val="0014253B"/>
    <w:rsid w:val="001524E5"/>
    <w:rsid w:val="001700B3"/>
    <w:rsid w:val="001710C4"/>
    <w:rsid w:val="00171CC3"/>
    <w:rsid w:val="001912F7"/>
    <w:rsid w:val="001926BC"/>
    <w:rsid w:val="001B3315"/>
    <w:rsid w:val="001B3B90"/>
    <w:rsid w:val="001C17F0"/>
    <w:rsid w:val="001D62A4"/>
    <w:rsid w:val="001F52B4"/>
    <w:rsid w:val="00205E84"/>
    <w:rsid w:val="00211E7B"/>
    <w:rsid w:val="002160E5"/>
    <w:rsid w:val="00216939"/>
    <w:rsid w:val="00221A85"/>
    <w:rsid w:val="00233DD8"/>
    <w:rsid w:val="00240B2A"/>
    <w:rsid w:val="00257699"/>
    <w:rsid w:val="00274675"/>
    <w:rsid w:val="00277756"/>
    <w:rsid w:val="00294F4F"/>
    <w:rsid w:val="002A485C"/>
    <w:rsid w:val="002B1697"/>
    <w:rsid w:val="002B2C87"/>
    <w:rsid w:val="002B49EE"/>
    <w:rsid w:val="002E002E"/>
    <w:rsid w:val="002F3224"/>
    <w:rsid w:val="002F7217"/>
    <w:rsid w:val="003078F0"/>
    <w:rsid w:val="003117F7"/>
    <w:rsid w:val="00312F5F"/>
    <w:rsid w:val="00313979"/>
    <w:rsid w:val="00320496"/>
    <w:rsid w:val="00320B7F"/>
    <w:rsid w:val="00321B73"/>
    <w:rsid w:val="00324959"/>
    <w:rsid w:val="00324ABA"/>
    <w:rsid w:val="00330F74"/>
    <w:rsid w:val="003327BB"/>
    <w:rsid w:val="0034341A"/>
    <w:rsid w:val="0034346C"/>
    <w:rsid w:val="00372BC4"/>
    <w:rsid w:val="003A1DD6"/>
    <w:rsid w:val="003A2DB8"/>
    <w:rsid w:val="003A557F"/>
    <w:rsid w:val="003C5843"/>
    <w:rsid w:val="003D484C"/>
    <w:rsid w:val="003D73A1"/>
    <w:rsid w:val="003F56EA"/>
    <w:rsid w:val="003F6260"/>
    <w:rsid w:val="003F6680"/>
    <w:rsid w:val="00406C76"/>
    <w:rsid w:val="00415FC7"/>
    <w:rsid w:val="0042631F"/>
    <w:rsid w:val="00474D70"/>
    <w:rsid w:val="00484C61"/>
    <w:rsid w:val="00487D44"/>
    <w:rsid w:val="0049131B"/>
    <w:rsid w:val="0049165C"/>
    <w:rsid w:val="004A7DB0"/>
    <w:rsid w:val="004B7DF6"/>
    <w:rsid w:val="004D0101"/>
    <w:rsid w:val="004D7E2C"/>
    <w:rsid w:val="004F1992"/>
    <w:rsid w:val="004F1F57"/>
    <w:rsid w:val="005154A7"/>
    <w:rsid w:val="005211A5"/>
    <w:rsid w:val="00530BEA"/>
    <w:rsid w:val="00536F52"/>
    <w:rsid w:val="00537F1C"/>
    <w:rsid w:val="0054460E"/>
    <w:rsid w:val="005A670B"/>
    <w:rsid w:val="005B0C9C"/>
    <w:rsid w:val="005B0F91"/>
    <w:rsid w:val="005D1CAD"/>
    <w:rsid w:val="00600C9C"/>
    <w:rsid w:val="00602D2A"/>
    <w:rsid w:val="00610746"/>
    <w:rsid w:val="00615560"/>
    <w:rsid w:val="006301C2"/>
    <w:rsid w:val="00633D5C"/>
    <w:rsid w:val="00646CB3"/>
    <w:rsid w:val="006640AE"/>
    <w:rsid w:val="00670FD7"/>
    <w:rsid w:val="006C77FE"/>
    <w:rsid w:val="006C7E0B"/>
    <w:rsid w:val="006D15E7"/>
    <w:rsid w:val="006D5BC1"/>
    <w:rsid w:val="006D6D5E"/>
    <w:rsid w:val="006E0A6C"/>
    <w:rsid w:val="006F6E57"/>
    <w:rsid w:val="00701700"/>
    <w:rsid w:val="00713ECF"/>
    <w:rsid w:val="00722B5A"/>
    <w:rsid w:val="007419EE"/>
    <w:rsid w:val="00774426"/>
    <w:rsid w:val="0077565D"/>
    <w:rsid w:val="00777F73"/>
    <w:rsid w:val="007A71E1"/>
    <w:rsid w:val="007B4FB3"/>
    <w:rsid w:val="007B7BD3"/>
    <w:rsid w:val="007C2BFA"/>
    <w:rsid w:val="007C2DC4"/>
    <w:rsid w:val="00807856"/>
    <w:rsid w:val="00812A8D"/>
    <w:rsid w:val="0081551E"/>
    <w:rsid w:val="00821701"/>
    <w:rsid w:val="008219CF"/>
    <w:rsid w:val="008221E9"/>
    <w:rsid w:val="008577D3"/>
    <w:rsid w:val="00862C2A"/>
    <w:rsid w:val="00875200"/>
    <w:rsid w:val="008848C5"/>
    <w:rsid w:val="00891784"/>
    <w:rsid w:val="008A1204"/>
    <w:rsid w:val="008A2D09"/>
    <w:rsid w:val="008A6405"/>
    <w:rsid w:val="008B189D"/>
    <w:rsid w:val="008B61A2"/>
    <w:rsid w:val="008C3C4E"/>
    <w:rsid w:val="008D54FB"/>
    <w:rsid w:val="008E0F8D"/>
    <w:rsid w:val="008E69C7"/>
    <w:rsid w:val="008F7E21"/>
    <w:rsid w:val="00906B43"/>
    <w:rsid w:val="00915DEE"/>
    <w:rsid w:val="00927583"/>
    <w:rsid w:val="00931944"/>
    <w:rsid w:val="00970D2F"/>
    <w:rsid w:val="009712EF"/>
    <w:rsid w:val="00972D7C"/>
    <w:rsid w:val="0097590C"/>
    <w:rsid w:val="009845DD"/>
    <w:rsid w:val="00985DD1"/>
    <w:rsid w:val="00991A16"/>
    <w:rsid w:val="009A076D"/>
    <w:rsid w:val="009A0EC5"/>
    <w:rsid w:val="009A2802"/>
    <w:rsid w:val="009A4257"/>
    <w:rsid w:val="009A4D47"/>
    <w:rsid w:val="009A549E"/>
    <w:rsid w:val="009B0334"/>
    <w:rsid w:val="009B12D6"/>
    <w:rsid w:val="009B35AC"/>
    <w:rsid w:val="009B4FC3"/>
    <w:rsid w:val="009C3B52"/>
    <w:rsid w:val="009D1FB1"/>
    <w:rsid w:val="009D48C7"/>
    <w:rsid w:val="009D6F59"/>
    <w:rsid w:val="009E4E28"/>
    <w:rsid w:val="00A03405"/>
    <w:rsid w:val="00A25AE3"/>
    <w:rsid w:val="00A44D55"/>
    <w:rsid w:val="00A51E43"/>
    <w:rsid w:val="00A52F7B"/>
    <w:rsid w:val="00A65B4F"/>
    <w:rsid w:val="00A7147A"/>
    <w:rsid w:val="00A9156A"/>
    <w:rsid w:val="00A94935"/>
    <w:rsid w:val="00A954F4"/>
    <w:rsid w:val="00A96C22"/>
    <w:rsid w:val="00A97A35"/>
    <w:rsid w:val="00AA3A54"/>
    <w:rsid w:val="00AB0B18"/>
    <w:rsid w:val="00AD3339"/>
    <w:rsid w:val="00AD3C0B"/>
    <w:rsid w:val="00AD3D31"/>
    <w:rsid w:val="00AF2569"/>
    <w:rsid w:val="00AF2F40"/>
    <w:rsid w:val="00B032D9"/>
    <w:rsid w:val="00B13FC2"/>
    <w:rsid w:val="00B244AD"/>
    <w:rsid w:val="00B41407"/>
    <w:rsid w:val="00B41C94"/>
    <w:rsid w:val="00B56408"/>
    <w:rsid w:val="00B57363"/>
    <w:rsid w:val="00B658FB"/>
    <w:rsid w:val="00B8302B"/>
    <w:rsid w:val="00B8544D"/>
    <w:rsid w:val="00B962C6"/>
    <w:rsid w:val="00BA45C4"/>
    <w:rsid w:val="00BD377B"/>
    <w:rsid w:val="00BD53C8"/>
    <w:rsid w:val="00BE131A"/>
    <w:rsid w:val="00BE5D48"/>
    <w:rsid w:val="00BF277D"/>
    <w:rsid w:val="00BF6212"/>
    <w:rsid w:val="00C06FC8"/>
    <w:rsid w:val="00C13C32"/>
    <w:rsid w:val="00C23C7A"/>
    <w:rsid w:val="00C5052E"/>
    <w:rsid w:val="00C873B8"/>
    <w:rsid w:val="00C877A9"/>
    <w:rsid w:val="00CC5CF1"/>
    <w:rsid w:val="00CD039E"/>
    <w:rsid w:val="00CD58C3"/>
    <w:rsid w:val="00CE3185"/>
    <w:rsid w:val="00CE5274"/>
    <w:rsid w:val="00CF1168"/>
    <w:rsid w:val="00CF15E4"/>
    <w:rsid w:val="00CF213A"/>
    <w:rsid w:val="00CF7BD0"/>
    <w:rsid w:val="00D160BB"/>
    <w:rsid w:val="00D27B25"/>
    <w:rsid w:val="00D64603"/>
    <w:rsid w:val="00D82C08"/>
    <w:rsid w:val="00D86660"/>
    <w:rsid w:val="00D86D7F"/>
    <w:rsid w:val="00D91000"/>
    <w:rsid w:val="00DB62D1"/>
    <w:rsid w:val="00DD3A74"/>
    <w:rsid w:val="00DD3E46"/>
    <w:rsid w:val="00DF2FE2"/>
    <w:rsid w:val="00E07218"/>
    <w:rsid w:val="00E5096E"/>
    <w:rsid w:val="00E7154B"/>
    <w:rsid w:val="00E72F65"/>
    <w:rsid w:val="00E75227"/>
    <w:rsid w:val="00E82718"/>
    <w:rsid w:val="00E93BAA"/>
    <w:rsid w:val="00ED3093"/>
    <w:rsid w:val="00ED6DFC"/>
    <w:rsid w:val="00EF0C52"/>
    <w:rsid w:val="00F040FB"/>
    <w:rsid w:val="00F121DE"/>
    <w:rsid w:val="00F14699"/>
    <w:rsid w:val="00F21A6F"/>
    <w:rsid w:val="00F3065A"/>
    <w:rsid w:val="00F31B8A"/>
    <w:rsid w:val="00F3679D"/>
    <w:rsid w:val="00F80D50"/>
    <w:rsid w:val="00F80E15"/>
    <w:rsid w:val="00F81CF1"/>
    <w:rsid w:val="00F86155"/>
    <w:rsid w:val="00FA0F48"/>
    <w:rsid w:val="00FD1516"/>
    <w:rsid w:val="00FE1A4C"/>
    <w:rsid w:val="00FE377D"/>
    <w:rsid w:val="00FE5652"/>
    <w:rsid w:val="00FE69C5"/>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A16"/>
    <w:rPr>
      <w:sz w:val="24"/>
      <w:szCs w:val="20"/>
      <w:lang w:eastAsia="en-US"/>
    </w:rPr>
  </w:style>
  <w:style w:type="paragraph" w:styleId="Heading1">
    <w:name w:val="heading 1"/>
    <w:basedOn w:val="Normal"/>
    <w:next w:val="Normal"/>
    <w:link w:val="Heading1Char"/>
    <w:uiPriority w:val="99"/>
    <w:qFormat/>
    <w:rsid w:val="00CD039E"/>
    <w:pPr>
      <w:keepNext/>
      <w:spacing w:before="240" w:after="60"/>
      <w:outlineLvl w:val="0"/>
    </w:pPr>
    <w:rPr>
      <w:rFonts w:ascii="Cambria" w:hAnsi="Cambria"/>
      <w:b/>
      <w:bCs/>
      <w:kern w:val="32"/>
      <w:sz w:val="32"/>
      <w:szCs w:val="32"/>
    </w:rPr>
  </w:style>
  <w:style w:type="paragraph" w:styleId="Heading7">
    <w:name w:val="heading 7"/>
    <w:basedOn w:val="Normal"/>
    <w:next w:val="Normal"/>
    <w:link w:val="Heading7Char"/>
    <w:uiPriority w:val="99"/>
    <w:qFormat/>
    <w:rsid w:val="00991A16"/>
    <w:pPr>
      <w:keepNext/>
      <w:jc w:val="center"/>
      <w:outlineLvl w:val="6"/>
    </w:pPr>
    <w:rPr>
      <w:rFonts w:ascii="Calibri" w:hAnsi="Calibri"/>
      <w:szCs w:val="24"/>
    </w:rPr>
  </w:style>
  <w:style w:type="paragraph" w:styleId="Heading8">
    <w:name w:val="heading 8"/>
    <w:basedOn w:val="Normal"/>
    <w:next w:val="Normal"/>
    <w:link w:val="Heading8Char"/>
    <w:uiPriority w:val="99"/>
    <w:qFormat/>
    <w:rsid w:val="00991A16"/>
    <w:pPr>
      <w:keepNext/>
      <w:outlineLvl w:val="7"/>
    </w:pPr>
    <w:rPr>
      <w:rFonts w:ascii="Calibri" w:hAnsi="Calibri"/>
      <w:i/>
      <w:iCs/>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E57"/>
    <w:rPr>
      <w:rFonts w:ascii="Cambria" w:hAnsi="Cambria" w:cs="Times New Roman"/>
      <w:b/>
      <w:kern w:val="32"/>
      <w:sz w:val="32"/>
      <w:lang w:eastAsia="en-US"/>
    </w:rPr>
  </w:style>
  <w:style w:type="character" w:customStyle="1" w:styleId="Heading7Char">
    <w:name w:val="Heading 7 Char"/>
    <w:basedOn w:val="DefaultParagraphFont"/>
    <w:link w:val="Heading7"/>
    <w:uiPriority w:val="99"/>
    <w:semiHidden/>
    <w:locked/>
    <w:rsid w:val="006F6E57"/>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6F6E57"/>
    <w:rPr>
      <w:rFonts w:ascii="Calibri" w:hAnsi="Calibri" w:cs="Times New Roman"/>
      <w:i/>
      <w:sz w:val="24"/>
      <w:lang w:eastAsia="en-US"/>
    </w:rPr>
  </w:style>
  <w:style w:type="paragraph" w:styleId="Header">
    <w:name w:val="header"/>
    <w:basedOn w:val="Normal"/>
    <w:link w:val="HeaderChar"/>
    <w:uiPriority w:val="99"/>
    <w:rsid w:val="00E75227"/>
    <w:pPr>
      <w:tabs>
        <w:tab w:val="center" w:pos="4536"/>
        <w:tab w:val="right" w:pos="9072"/>
      </w:tabs>
    </w:pPr>
    <w:rPr>
      <w:sz w:val="20"/>
    </w:rPr>
  </w:style>
  <w:style w:type="character" w:customStyle="1" w:styleId="HeaderChar">
    <w:name w:val="Header Char"/>
    <w:basedOn w:val="DefaultParagraphFont"/>
    <w:link w:val="Header"/>
    <w:uiPriority w:val="99"/>
    <w:semiHidden/>
    <w:locked/>
    <w:rsid w:val="006F6E57"/>
    <w:rPr>
      <w:rFonts w:cs="Times New Roman"/>
      <w:sz w:val="20"/>
      <w:lang w:eastAsia="en-US"/>
    </w:rPr>
  </w:style>
  <w:style w:type="paragraph" w:styleId="Footer">
    <w:name w:val="footer"/>
    <w:basedOn w:val="Normal"/>
    <w:link w:val="FooterChar"/>
    <w:uiPriority w:val="99"/>
    <w:rsid w:val="00E75227"/>
    <w:pPr>
      <w:tabs>
        <w:tab w:val="center" w:pos="4536"/>
        <w:tab w:val="right" w:pos="9072"/>
      </w:tabs>
    </w:pPr>
    <w:rPr>
      <w:sz w:val="20"/>
    </w:rPr>
  </w:style>
  <w:style w:type="character" w:customStyle="1" w:styleId="FooterChar">
    <w:name w:val="Footer Char"/>
    <w:basedOn w:val="DefaultParagraphFont"/>
    <w:link w:val="Footer"/>
    <w:uiPriority w:val="99"/>
    <w:semiHidden/>
    <w:locked/>
    <w:rsid w:val="006F6E57"/>
    <w:rPr>
      <w:rFonts w:cs="Times New Roman"/>
      <w:sz w:val="20"/>
      <w:lang w:eastAsia="en-US"/>
    </w:rPr>
  </w:style>
  <w:style w:type="character" w:styleId="Hyperlink">
    <w:name w:val="Hyperlink"/>
    <w:basedOn w:val="DefaultParagraphFont"/>
    <w:uiPriority w:val="99"/>
    <w:rsid w:val="00E75227"/>
    <w:rPr>
      <w:rFonts w:cs="Times New Roman"/>
      <w:color w:val="0000FF"/>
      <w:u w:val="single"/>
    </w:rPr>
  </w:style>
  <w:style w:type="character" w:styleId="Strong">
    <w:name w:val="Strong"/>
    <w:basedOn w:val="DefaultParagraphFont"/>
    <w:uiPriority w:val="99"/>
    <w:qFormat/>
    <w:rsid w:val="00991A16"/>
    <w:rPr>
      <w:rFonts w:cs="Times New Roman"/>
      <w:b/>
    </w:rPr>
  </w:style>
  <w:style w:type="character" w:customStyle="1" w:styleId="rubriks1">
    <w:name w:val="rubriks1"/>
    <w:uiPriority w:val="99"/>
    <w:rsid w:val="00991A16"/>
    <w:rPr>
      <w:rFonts w:ascii="Verdana" w:hAnsi="Verdana"/>
      <w:b/>
      <w:color w:val="000000"/>
      <w:sz w:val="32"/>
      <w:u w:val="none"/>
      <w:effect w:val="none"/>
    </w:rPr>
  </w:style>
  <w:style w:type="character" w:customStyle="1" w:styleId="Hyperlnk4">
    <w:name w:val="Hyperlänk4"/>
    <w:uiPriority w:val="99"/>
    <w:rsid w:val="00CD039E"/>
    <w:rPr>
      <w:color w:val="000000"/>
      <w:u w:val="none"/>
      <w:effect w:val="none"/>
    </w:rPr>
  </w:style>
  <w:style w:type="paragraph" w:customStyle="1" w:styleId="clfogisinfoclear">
    <w:name w:val="clfogisinfo clear"/>
    <w:basedOn w:val="Normal"/>
    <w:uiPriority w:val="99"/>
    <w:rsid w:val="00CD039E"/>
    <w:pPr>
      <w:spacing w:after="150"/>
    </w:pPr>
    <w:rPr>
      <w:rFonts w:ascii="Verdana" w:hAnsi="Verdana"/>
      <w:sz w:val="15"/>
      <w:szCs w:val="15"/>
      <w:lang w:eastAsia="sv-SE"/>
    </w:rPr>
  </w:style>
  <w:style w:type="paragraph" w:styleId="BalloonText">
    <w:name w:val="Balloon Text"/>
    <w:basedOn w:val="Normal"/>
    <w:link w:val="BalloonTextChar"/>
    <w:uiPriority w:val="99"/>
    <w:semiHidden/>
    <w:rsid w:val="00BE5D48"/>
    <w:rPr>
      <w:sz w:val="2"/>
    </w:rPr>
  </w:style>
  <w:style w:type="character" w:customStyle="1" w:styleId="BalloonTextChar">
    <w:name w:val="Balloon Text Char"/>
    <w:basedOn w:val="DefaultParagraphFont"/>
    <w:link w:val="BalloonText"/>
    <w:uiPriority w:val="99"/>
    <w:semiHidden/>
    <w:locked/>
    <w:rsid w:val="006F6E57"/>
    <w:rPr>
      <w:rFonts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1950314024">
      <w:marLeft w:val="0"/>
      <w:marRight w:val="0"/>
      <w:marTop w:val="0"/>
      <w:marBottom w:val="0"/>
      <w:divBdr>
        <w:top w:val="none" w:sz="0" w:space="0" w:color="auto"/>
        <w:left w:val="none" w:sz="0" w:space="0" w:color="auto"/>
        <w:bottom w:val="none" w:sz="0" w:space="0" w:color="auto"/>
        <w:right w:val="none" w:sz="0" w:space="0" w:color="auto"/>
      </w:divBdr>
    </w:div>
    <w:div w:id="19503140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get.se"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laget.s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kbandy.se"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oskbandy.se" TargetMode="External"/><Relationship Id="rId1" Type="http://schemas.openxmlformats.org/officeDocument/2006/relationships/hyperlink" Target="http://www.oskbandy.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12</Pages>
  <Words>1820</Words>
  <Characters>9651</Characters>
  <Application>Microsoft Office Outlook</Application>
  <DocSecurity>0</DocSecurity>
  <Lines>0</Lines>
  <Paragraphs>0</Paragraphs>
  <ScaleCrop>false</ScaleCrop>
  <Company>Örebro SK Bandy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
  <dc:creator>Åke Bredberg</dc:creator>
  <cp:keywords/>
  <dc:description/>
  <cp:lastModifiedBy>Göran</cp:lastModifiedBy>
  <cp:revision>3</cp:revision>
  <cp:lastPrinted>2007-07-04T12:20:00Z</cp:lastPrinted>
  <dcterms:created xsi:type="dcterms:W3CDTF">2017-05-19T16:51:00Z</dcterms:created>
  <dcterms:modified xsi:type="dcterms:W3CDTF">2017-05-24T18:24:00Z</dcterms:modified>
</cp:coreProperties>
</file>