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F7E58" w14:textId="6E8B7482" w:rsidR="009959AD" w:rsidRPr="00F61972" w:rsidRDefault="000349E7">
      <w:pPr>
        <w:rPr>
          <w:b/>
          <w:sz w:val="40"/>
          <w:szCs w:val="40"/>
        </w:rPr>
      </w:pPr>
      <w:bookmarkStart w:id="0" w:name="_GoBack"/>
      <w:bookmarkEnd w:id="0"/>
      <w:r w:rsidRPr="000349E7">
        <w:rPr>
          <w:sz w:val="28"/>
          <w:szCs w:val="28"/>
        </w:rPr>
        <w:tab/>
      </w:r>
      <w:r w:rsidRPr="00F61972">
        <w:rPr>
          <w:b/>
          <w:sz w:val="40"/>
          <w:szCs w:val="40"/>
        </w:rPr>
        <w:t xml:space="preserve">Cykel för barn </w:t>
      </w:r>
      <w:r w:rsidR="00307CBC">
        <w:rPr>
          <w:b/>
          <w:sz w:val="40"/>
          <w:szCs w:val="40"/>
        </w:rPr>
        <w:t xml:space="preserve"> (8-13</w:t>
      </w:r>
      <w:r w:rsidR="00200A9D" w:rsidRPr="00F61972">
        <w:rPr>
          <w:b/>
          <w:sz w:val="40"/>
          <w:szCs w:val="40"/>
        </w:rPr>
        <w:t xml:space="preserve"> år)</w:t>
      </w:r>
    </w:p>
    <w:p w14:paraId="2B9EE038" w14:textId="155C699A" w:rsidR="0064239F" w:rsidRDefault="0079420B">
      <w:pPr>
        <w:rPr>
          <w:b/>
          <w:sz w:val="32"/>
          <w:szCs w:val="28"/>
        </w:rPr>
      </w:pPr>
      <w:r>
        <w:rPr>
          <w:b/>
          <w:sz w:val="32"/>
          <w:szCs w:val="28"/>
        </w:rPr>
        <w:tab/>
        <w:t>- Övningar</w:t>
      </w:r>
      <w:r w:rsidR="00F61972">
        <w:rPr>
          <w:b/>
          <w:sz w:val="32"/>
          <w:szCs w:val="28"/>
        </w:rPr>
        <w:t xml:space="preserve"> </w:t>
      </w:r>
    </w:p>
    <w:p w14:paraId="090C8DB4" w14:textId="77777777" w:rsidR="00D91A5E" w:rsidRPr="002272D3" w:rsidRDefault="00D91A5E">
      <w:pPr>
        <w:rPr>
          <w:b/>
          <w:sz w:val="28"/>
          <w:szCs w:val="28"/>
        </w:rPr>
      </w:pPr>
    </w:p>
    <w:p w14:paraId="41A4DF33" w14:textId="77777777" w:rsidR="000349E7" w:rsidRDefault="000349E7"/>
    <w:p w14:paraId="6D1372D4" w14:textId="77777777" w:rsidR="00751B6D" w:rsidRPr="00751B6D" w:rsidRDefault="00D91A5E">
      <w:pPr>
        <w:rPr>
          <w:b/>
          <w:i/>
        </w:rPr>
      </w:pPr>
      <w:r>
        <w:rPr>
          <w:b/>
          <w:noProof/>
          <w:sz w:val="28"/>
          <w:szCs w:val="28"/>
        </w:rPr>
        <w:drawing>
          <wp:anchor distT="0" distB="0" distL="114300" distR="114300" simplePos="0" relativeHeight="251658240" behindDoc="1" locked="0" layoutInCell="1" allowOverlap="1" wp14:anchorId="3C1FEAA0" wp14:editId="68B0DEE9">
            <wp:simplePos x="0" y="0"/>
            <wp:positionH relativeFrom="column">
              <wp:posOffset>2286000</wp:posOffset>
            </wp:positionH>
            <wp:positionV relativeFrom="paragraph">
              <wp:posOffset>105410</wp:posOffset>
            </wp:positionV>
            <wp:extent cx="2743200" cy="1864360"/>
            <wp:effectExtent l="0" t="0" r="0" b="0"/>
            <wp:wrapThrough wrapText="right">
              <wp:wrapPolygon edited="0">
                <wp:start x="0" y="0"/>
                <wp:lineTo x="0" y="21188"/>
                <wp:lineTo x="21400" y="21188"/>
                <wp:lineTo x="21400"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91DE9" w14:textId="77777777" w:rsidR="00751B6D" w:rsidRPr="00C624A9" w:rsidRDefault="00D91A5E">
      <w:pPr>
        <w:rPr>
          <w:b/>
          <w:i/>
          <w:color w:val="0000FF"/>
          <w:sz w:val="28"/>
          <w:szCs w:val="28"/>
        </w:rPr>
      </w:pPr>
      <w:r>
        <w:rPr>
          <w:b/>
          <w:i/>
          <w:color w:val="0000FF"/>
        </w:rPr>
        <w:t xml:space="preserve"> </w:t>
      </w:r>
      <w:r w:rsidR="00751B6D" w:rsidRPr="00C624A9">
        <w:rPr>
          <w:b/>
          <w:i/>
          <w:color w:val="0000FF"/>
          <w:sz w:val="28"/>
          <w:szCs w:val="28"/>
        </w:rPr>
        <w:t>Uppvärmning</w:t>
      </w:r>
    </w:p>
    <w:p w14:paraId="2A6D46E4" w14:textId="77777777" w:rsidR="00751B6D" w:rsidRDefault="00751B6D">
      <w:pPr>
        <w:rPr>
          <w:b/>
          <w:i/>
          <w:color w:val="0000FF"/>
        </w:rPr>
      </w:pPr>
    </w:p>
    <w:p w14:paraId="3D456B1A" w14:textId="77777777" w:rsidR="00751B6D" w:rsidRDefault="00751B6D" w:rsidP="00751B6D">
      <w:pPr>
        <w:ind w:right="-573"/>
      </w:pPr>
      <w:r>
        <w:t>Kadens – 1 varv på lättaste växeln</w:t>
      </w:r>
      <w:r w:rsidR="00581F72">
        <w:t>.</w:t>
      </w:r>
      <w:r>
        <w:t xml:space="preserve">   </w:t>
      </w:r>
    </w:p>
    <w:p w14:paraId="2B2A88DB" w14:textId="12EC79C7" w:rsidR="00751B6D" w:rsidRDefault="00751B6D" w:rsidP="00751B6D">
      <w:r>
        <w:t>Stafetter – plocka bort</w:t>
      </w:r>
      <w:r w:rsidR="003523CE">
        <w:t>/plocka på</w:t>
      </w:r>
      <w:r>
        <w:t xml:space="preserve"> fram- och bakhjul</w:t>
      </w:r>
      <w:r w:rsidR="00581F72">
        <w:t>.</w:t>
      </w:r>
    </w:p>
    <w:p w14:paraId="19D10D2E" w14:textId="77777777" w:rsidR="00581F72" w:rsidRDefault="00581F72" w:rsidP="00751B6D">
      <w:r>
        <w:t>Hoppa av och på cykeln smidigt och snabbt.</w:t>
      </w:r>
    </w:p>
    <w:p w14:paraId="03F36C77" w14:textId="77777777" w:rsidR="00581F72" w:rsidRDefault="00581F72" w:rsidP="00751B6D">
      <w:r>
        <w:t xml:space="preserve">Jogga 25 m, cykla 25m </w:t>
      </w:r>
      <w:proofErr w:type="gramStart"/>
      <w:r>
        <w:t>o.sv.</w:t>
      </w:r>
      <w:proofErr w:type="gramEnd"/>
    </w:p>
    <w:p w14:paraId="2C94C109" w14:textId="3160AA1D" w:rsidR="00581F72" w:rsidRPr="00473E55" w:rsidRDefault="00473E55" w:rsidP="00751B6D">
      <w:pPr>
        <w:rPr>
          <w:color w:val="FF0000"/>
        </w:rPr>
      </w:pPr>
      <w:r w:rsidRPr="00473E55">
        <w:rPr>
          <w:rFonts w:ascii="Calibri" w:hAnsi="Calibri" w:cs="Calibri"/>
          <w:color w:val="14376B"/>
        </w:rPr>
        <w:t xml:space="preserve">Trädgubbe - </w:t>
      </w:r>
      <w:r w:rsidR="003523CE" w:rsidRPr="00473E55">
        <w:rPr>
          <w:rFonts w:ascii="Calibri" w:hAnsi="Calibri" w:cs="Calibri"/>
          <w:color w:val="14376B"/>
        </w:rPr>
        <w:t>”</w:t>
      </w:r>
      <w:proofErr w:type="spellStart"/>
      <w:proofErr w:type="gramStart"/>
      <w:r w:rsidR="003523CE" w:rsidRPr="00473E55">
        <w:rPr>
          <w:rFonts w:ascii="Calibri" w:hAnsi="Calibri" w:cs="Calibri"/>
          <w:color w:val="14376B"/>
        </w:rPr>
        <w:t>bolek</w:t>
      </w:r>
      <w:proofErr w:type="spellEnd"/>
      <w:r w:rsidR="003523CE" w:rsidRPr="00473E55">
        <w:rPr>
          <w:rFonts w:ascii="Calibri" w:hAnsi="Calibri" w:cs="Calibri"/>
          <w:color w:val="14376B"/>
        </w:rPr>
        <w:t xml:space="preserve">” </w:t>
      </w:r>
      <w:r w:rsidRPr="00473E55">
        <w:rPr>
          <w:rFonts w:ascii="Calibri" w:hAnsi="Calibri" w:cs="Calibri"/>
          <w:color w:val="14376B"/>
        </w:rPr>
        <w:t>,</w:t>
      </w:r>
      <w:proofErr w:type="gramEnd"/>
      <w:r w:rsidR="003523CE" w:rsidRPr="00473E55">
        <w:rPr>
          <w:rFonts w:ascii="Calibri" w:hAnsi="Calibri" w:cs="Calibri"/>
          <w:color w:val="14376B"/>
        </w:rPr>
        <w:t>en jagar</w:t>
      </w:r>
      <w:r w:rsidRPr="00473E55">
        <w:rPr>
          <w:rFonts w:ascii="Calibri" w:hAnsi="Calibri" w:cs="Calibri"/>
          <w:color w:val="14376B"/>
        </w:rPr>
        <w:t>,</w:t>
      </w:r>
      <w:r w:rsidR="003523CE" w:rsidRPr="00473E55">
        <w:rPr>
          <w:rFonts w:ascii="Calibri" w:hAnsi="Calibri" w:cs="Calibri"/>
          <w:color w:val="14376B"/>
        </w:rPr>
        <w:t xml:space="preserve"> ett antal träd är bon så länge du håller i trädet, utmaningen är att du måste byta bo med andra i gruppen och då blir</w:t>
      </w:r>
      <w:r w:rsidRPr="00473E55">
        <w:rPr>
          <w:rFonts w:ascii="Calibri" w:hAnsi="Calibri" w:cs="Calibri"/>
          <w:color w:val="14376B"/>
        </w:rPr>
        <w:t xml:space="preserve"> du trädgubbe om du blir klappad</w:t>
      </w:r>
      <w:r w:rsidR="003523CE" w:rsidRPr="00473E55">
        <w:rPr>
          <w:rFonts w:ascii="Calibri" w:hAnsi="Calibri" w:cs="Calibri"/>
          <w:color w:val="14376B"/>
        </w:rPr>
        <w:t xml:space="preserve"> innan du når ditt nya bo</w:t>
      </w:r>
      <w:r w:rsidRPr="00473E55">
        <w:rPr>
          <w:rFonts w:ascii="Calibri" w:hAnsi="Calibri" w:cs="Calibri"/>
          <w:color w:val="14376B"/>
        </w:rPr>
        <w:t>.</w:t>
      </w:r>
    </w:p>
    <w:p w14:paraId="61BE4BC3" w14:textId="6B9AE739" w:rsidR="00581F72" w:rsidRPr="00473E55" w:rsidRDefault="00473E55" w:rsidP="00751B6D">
      <w:r>
        <w:t>Samla band/cykelbilder/nallebjörnar – cykla en runda och leta</w:t>
      </w:r>
    </w:p>
    <w:p w14:paraId="5C6D5B58" w14:textId="77777777" w:rsidR="00581F72" w:rsidRDefault="00581F72" w:rsidP="00751B6D">
      <w:r>
        <w:t>Stafett växla med cykelflaska.</w:t>
      </w:r>
    </w:p>
    <w:p w14:paraId="6A562133" w14:textId="77777777" w:rsidR="00D01D2D" w:rsidRDefault="00D01D2D" w:rsidP="00D01D2D">
      <w:pPr>
        <w:framePr w:hSpace="180" w:wrap="auto" w:vAnchor="text" w:hAnchor="page" w:x="2429" w:y="1"/>
      </w:pPr>
      <w:r>
        <w:rPr>
          <w:noProof/>
          <w:sz w:val="20"/>
        </w:rPr>
        <w:drawing>
          <wp:inline distT="0" distB="0" distL="0" distR="0" wp14:anchorId="4B72C25B" wp14:editId="0C9703DD">
            <wp:extent cx="3249295" cy="1807300"/>
            <wp:effectExtent l="0" t="0" r="190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9295" cy="1807300"/>
                    </a:xfrm>
                    <a:prstGeom prst="rect">
                      <a:avLst/>
                    </a:prstGeom>
                    <a:noFill/>
                    <a:ln>
                      <a:noFill/>
                    </a:ln>
                  </pic:spPr>
                </pic:pic>
              </a:graphicData>
            </a:graphic>
          </wp:inline>
        </w:drawing>
      </w:r>
    </w:p>
    <w:p w14:paraId="05448064" w14:textId="77777777" w:rsidR="00D01D2D" w:rsidRDefault="00D01D2D" w:rsidP="00751B6D"/>
    <w:p w14:paraId="2FFE2E28" w14:textId="77777777" w:rsidR="00751B6D" w:rsidRDefault="00751B6D" w:rsidP="00751B6D"/>
    <w:p w14:paraId="453D865A" w14:textId="77777777" w:rsidR="00D01D2D" w:rsidRDefault="00D01D2D" w:rsidP="00751B6D">
      <w:pPr>
        <w:rPr>
          <w:b/>
          <w:i/>
          <w:color w:val="0000FF"/>
        </w:rPr>
      </w:pPr>
    </w:p>
    <w:p w14:paraId="64581205" w14:textId="77777777" w:rsidR="00D01D2D" w:rsidRDefault="00D01D2D" w:rsidP="00751B6D">
      <w:pPr>
        <w:rPr>
          <w:b/>
          <w:i/>
          <w:color w:val="0000FF"/>
        </w:rPr>
      </w:pPr>
    </w:p>
    <w:p w14:paraId="21B8362A" w14:textId="77777777" w:rsidR="00D01D2D" w:rsidRDefault="00D01D2D" w:rsidP="00751B6D">
      <w:pPr>
        <w:rPr>
          <w:b/>
          <w:i/>
          <w:color w:val="0000FF"/>
        </w:rPr>
      </w:pPr>
    </w:p>
    <w:p w14:paraId="3302B5C3" w14:textId="77777777" w:rsidR="00D01D2D" w:rsidRDefault="00D01D2D" w:rsidP="00751B6D">
      <w:pPr>
        <w:rPr>
          <w:b/>
          <w:i/>
          <w:color w:val="0000FF"/>
        </w:rPr>
      </w:pPr>
    </w:p>
    <w:p w14:paraId="0A03BEC7" w14:textId="77777777" w:rsidR="00D01D2D" w:rsidRDefault="00D01D2D" w:rsidP="00751B6D">
      <w:pPr>
        <w:rPr>
          <w:b/>
          <w:i/>
          <w:color w:val="0000FF"/>
        </w:rPr>
      </w:pPr>
    </w:p>
    <w:p w14:paraId="4CBA8FF7" w14:textId="77777777" w:rsidR="00D01D2D" w:rsidRDefault="00D01D2D" w:rsidP="00751B6D">
      <w:pPr>
        <w:rPr>
          <w:b/>
          <w:i/>
          <w:color w:val="0000FF"/>
        </w:rPr>
      </w:pPr>
    </w:p>
    <w:p w14:paraId="2C31CEFF" w14:textId="77777777" w:rsidR="00D01D2D" w:rsidRDefault="00D01D2D" w:rsidP="00751B6D">
      <w:pPr>
        <w:rPr>
          <w:b/>
          <w:i/>
          <w:color w:val="0000FF"/>
        </w:rPr>
      </w:pPr>
    </w:p>
    <w:p w14:paraId="0DDEE56E" w14:textId="77777777" w:rsidR="00AB5DB0" w:rsidRDefault="00AB5DB0" w:rsidP="00751B6D">
      <w:pPr>
        <w:rPr>
          <w:b/>
          <w:i/>
          <w:color w:val="0000FF"/>
        </w:rPr>
      </w:pPr>
    </w:p>
    <w:p w14:paraId="3B1469CE" w14:textId="77777777" w:rsidR="00AB5DB0" w:rsidRDefault="00AB5DB0" w:rsidP="00751B6D">
      <w:pPr>
        <w:rPr>
          <w:b/>
          <w:i/>
          <w:color w:val="0000FF"/>
        </w:rPr>
      </w:pPr>
    </w:p>
    <w:p w14:paraId="192BCA32" w14:textId="77777777" w:rsidR="00D01D2D" w:rsidRPr="00C624A9" w:rsidRDefault="00AB5DB0" w:rsidP="00751B6D">
      <w:pPr>
        <w:rPr>
          <w:b/>
          <w:i/>
          <w:color w:val="0000FF"/>
          <w:sz w:val="28"/>
          <w:szCs w:val="28"/>
        </w:rPr>
      </w:pPr>
      <w:r w:rsidRPr="00C624A9">
        <w:rPr>
          <w:b/>
          <w:i/>
          <w:color w:val="0000FF"/>
          <w:sz w:val="28"/>
          <w:szCs w:val="28"/>
        </w:rPr>
        <w:t>Balans</w:t>
      </w:r>
    </w:p>
    <w:p w14:paraId="3FF8A925" w14:textId="77777777" w:rsidR="00AB5DB0" w:rsidRDefault="00AB5DB0" w:rsidP="00AB5DB0">
      <w:r>
        <w:t>2 musmattor – balansövning, fram och bakhjul ska vara kvar på mattorna</w:t>
      </w:r>
    </w:p>
    <w:p w14:paraId="417DC722" w14:textId="77777777" w:rsidR="00AB5DB0" w:rsidRDefault="00AB5DB0" w:rsidP="00AB5DB0">
      <w:pPr>
        <w:ind w:right="-573"/>
      </w:pPr>
      <w:r>
        <w:t>Balans – cykla 10m så sakta som möjligt</w:t>
      </w:r>
    </w:p>
    <w:p w14:paraId="114D4343" w14:textId="77777777" w:rsidR="00AB5DB0" w:rsidRDefault="00AB5DB0" w:rsidP="00AB5DB0">
      <w:pPr>
        <w:ind w:right="-573"/>
      </w:pPr>
      <w:r>
        <w:t>Balans-rutan – båda händerna alt. en hand på styret.</w:t>
      </w:r>
    </w:p>
    <w:p w14:paraId="5C1A27FF" w14:textId="77777777" w:rsidR="00AB5DB0" w:rsidRDefault="00AB5DB0" w:rsidP="00AB5DB0">
      <w:pPr>
        <w:ind w:right="-573"/>
      </w:pPr>
      <w:r>
        <w:t>Balans-rutan – flera deltagare, axel mot axel tillåtet för få varandra ur balans.</w:t>
      </w:r>
    </w:p>
    <w:p w14:paraId="727D467D" w14:textId="77777777" w:rsidR="00AB5DB0" w:rsidRDefault="00AB5DB0" w:rsidP="00AB5DB0">
      <w:r>
        <w:t>Lastpallar/balansbräda – passera över med så få fotisättningar som möjligt.</w:t>
      </w:r>
    </w:p>
    <w:p w14:paraId="4B0615FB" w14:textId="77777777" w:rsidR="00AB5DB0" w:rsidRDefault="00AB5DB0" w:rsidP="00751B6D">
      <w:pPr>
        <w:rPr>
          <w:b/>
          <w:i/>
          <w:color w:val="0000FF"/>
        </w:rPr>
      </w:pPr>
    </w:p>
    <w:p w14:paraId="43861FAA" w14:textId="77777777" w:rsidR="00AB5DB0" w:rsidRDefault="00AB5DB0" w:rsidP="00751B6D">
      <w:pPr>
        <w:rPr>
          <w:b/>
          <w:i/>
          <w:color w:val="0000FF"/>
        </w:rPr>
      </w:pPr>
    </w:p>
    <w:p w14:paraId="0B79A2AA" w14:textId="77777777" w:rsidR="00751B6D" w:rsidRPr="00751B6D" w:rsidRDefault="00751B6D" w:rsidP="00751B6D">
      <w:pPr>
        <w:rPr>
          <w:b/>
          <w:i/>
          <w:color w:val="0000FF"/>
        </w:rPr>
      </w:pPr>
      <w:r w:rsidRPr="00C624A9">
        <w:rPr>
          <w:b/>
          <w:i/>
          <w:color w:val="0000FF"/>
          <w:sz w:val="28"/>
          <w:szCs w:val="28"/>
        </w:rPr>
        <w:lastRenderedPageBreak/>
        <w:t>Styrka</w:t>
      </w:r>
      <w:r w:rsidR="00766FA2">
        <w:rPr>
          <w:b/>
          <w:i/>
          <w:color w:val="0000FF"/>
        </w:rPr>
        <w:t xml:space="preserve">    </w:t>
      </w:r>
      <w:r w:rsidR="00766FA2" w:rsidRPr="00766FA2">
        <w:rPr>
          <w:b/>
          <w:i/>
          <w:noProof/>
          <w:color w:val="0000FF"/>
        </w:rPr>
        <w:drawing>
          <wp:inline distT="0" distB="0" distL="0" distR="0" wp14:anchorId="187BF0DB" wp14:editId="65D3C48B">
            <wp:extent cx="1029636" cy="1316355"/>
            <wp:effectExtent l="0" t="0" r="12065" b="4445"/>
            <wp:docPr id="6147" name="Picture 4" descr="cyke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cykel7"/>
                    <pic:cNvPicPr>
                      <a:picLocks noChangeAspect="1" noChangeArrowheads="1"/>
                    </pic:cNvPicPr>
                  </pic:nvPicPr>
                  <pic:blipFill>
                    <a:blip r:embed="rId8" cstate="print"/>
                    <a:srcRect/>
                    <a:stretch>
                      <a:fillRect/>
                    </a:stretch>
                  </pic:blipFill>
                  <pic:spPr bwMode="auto">
                    <a:xfrm>
                      <a:off x="0" y="0"/>
                      <a:ext cx="1029636" cy="1316355"/>
                    </a:xfrm>
                    <a:prstGeom prst="rect">
                      <a:avLst/>
                    </a:prstGeom>
                    <a:noFill/>
                    <a:ln w="9525">
                      <a:noFill/>
                      <a:miter lim="800000"/>
                      <a:headEnd/>
                      <a:tailEnd/>
                    </a:ln>
                  </pic:spPr>
                </pic:pic>
              </a:graphicData>
            </a:graphic>
          </wp:inline>
        </w:drawing>
      </w:r>
    </w:p>
    <w:p w14:paraId="5462086E" w14:textId="77777777" w:rsidR="000349E7" w:rsidRDefault="000349E7"/>
    <w:p w14:paraId="4FEA5866" w14:textId="6D13644E" w:rsidR="000349E7" w:rsidRDefault="000349E7">
      <w:r>
        <w:t>Bildäck – station med lyfta/</w:t>
      </w:r>
      <w:proofErr w:type="gramStart"/>
      <w:r>
        <w:t>bära</w:t>
      </w:r>
      <w:r w:rsidR="00D17668">
        <w:t xml:space="preserve">  (alt</w:t>
      </w:r>
      <w:proofErr w:type="gramEnd"/>
      <w:r w:rsidR="00D17668">
        <w:t>. k</w:t>
      </w:r>
      <w:r w:rsidR="0064239F">
        <w:t>äpp</w:t>
      </w:r>
      <w:r w:rsidR="00D17668">
        <w:t>ar)</w:t>
      </w:r>
      <w:r w:rsidR="009043C1">
        <w:t>. Öka svårighetsgrad med ex. sandsäck eller stock.</w:t>
      </w:r>
    </w:p>
    <w:p w14:paraId="6C4E253B" w14:textId="77777777" w:rsidR="0064239F" w:rsidRDefault="0064239F">
      <w:r>
        <w:t>Dra bildäck – rep från sadelstolpen</w:t>
      </w:r>
    </w:p>
    <w:p w14:paraId="0CF74305" w14:textId="33CE58D9" w:rsidR="00751B6D" w:rsidRDefault="007A22DA" w:rsidP="00751B6D">
      <w:r>
        <w:t>Backträning/</w:t>
      </w:r>
      <w:proofErr w:type="spellStart"/>
      <w:r>
        <w:t>downhill</w:t>
      </w:r>
      <w:proofErr w:type="spellEnd"/>
      <w:r>
        <w:t xml:space="preserve"> </w:t>
      </w:r>
      <w:proofErr w:type="gramStart"/>
      <w:r>
        <w:t>-  variant</w:t>
      </w:r>
      <w:proofErr w:type="gramEnd"/>
      <w:r>
        <w:t xml:space="preserve">: kvällsbana </w:t>
      </w:r>
      <w:r w:rsidR="00751B6D">
        <w:t>med facklor/marschaller</w:t>
      </w:r>
      <w:r w:rsidR="00D17668">
        <w:t>.</w:t>
      </w:r>
    </w:p>
    <w:p w14:paraId="04D2D097" w14:textId="77777777" w:rsidR="00D17668" w:rsidRDefault="00D17668" w:rsidP="00751B6D">
      <w:r>
        <w:t>Backträning – sittande/stående, olika växlar.</w:t>
      </w:r>
    </w:p>
    <w:p w14:paraId="2698E60E" w14:textId="77777777" w:rsidR="00751B6D" w:rsidRDefault="00751B6D" w:rsidP="00751B6D">
      <w:r>
        <w:t>Cirkelträning – illu</w:t>
      </w:r>
      <w:r w:rsidR="00D17668">
        <w:t>strationer med övningar finns (</w:t>
      </w:r>
      <w:r>
        <w:t>åldersanpassa</w:t>
      </w:r>
      <w:r w:rsidR="00D17668">
        <w:t>).</w:t>
      </w:r>
    </w:p>
    <w:p w14:paraId="794D78B7" w14:textId="2C1CEF41" w:rsidR="009043C1" w:rsidRDefault="009043C1" w:rsidP="00751B6D">
      <w:r>
        <w:t>Knäböj med lyft cykel, svårare med sträckta armar.</w:t>
      </w:r>
    </w:p>
    <w:p w14:paraId="52BE7F93" w14:textId="77777777" w:rsidR="00751B6D" w:rsidRDefault="00751B6D"/>
    <w:p w14:paraId="71311818" w14:textId="77777777" w:rsidR="00751B6D" w:rsidRPr="00C624A9" w:rsidRDefault="00751B6D">
      <w:pPr>
        <w:rPr>
          <w:b/>
          <w:i/>
          <w:color w:val="0000FF"/>
          <w:sz w:val="28"/>
          <w:szCs w:val="28"/>
        </w:rPr>
      </w:pPr>
      <w:r w:rsidRPr="00C624A9">
        <w:rPr>
          <w:b/>
          <w:i/>
          <w:color w:val="0000FF"/>
          <w:sz w:val="28"/>
          <w:szCs w:val="28"/>
        </w:rPr>
        <w:t>Teknik &amp; Koordination</w:t>
      </w:r>
    </w:p>
    <w:p w14:paraId="03764DEE" w14:textId="77777777" w:rsidR="009569EB" w:rsidRPr="00751B6D" w:rsidRDefault="009569EB">
      <w:pPr>
        <w:rPr>
          <w:b/>
          <w:i/>
          <w:color w:val="0000FF"/>
        </w:rPr>
      </w:pPr>
    </w:p>
    <w:p w14:paraId="6C9844A7" w14:textId="77777777" w:rsidR="00751B6D" w:rsidRDefault="00751B6D" w:rsidP="00751B6D">
      <w:pPr>
        <w:ind w:right="-573"/>
      </w:pPr>
      <w:r>
        <w:t xml:space="preserve">Kurvträning </w:t>
      </w:r>
      <w:r w:rsidR="00D17668">
        <w:t>–</w:t>
      </w:r>
      <w:r>
        <w:t xml:space="preserve"> </w:t>
      </w:r>
      <w:r w:rsidR="00D17668">
        <w:t>se nedan</w:t>
      </w:r>
    </w:p>
    <w:p w14:paraId="288EA66B" w14:textId="2FE35CA9" w:rsidR="00751B6D" w:rsidRDefault="00751B6D" w:rsidP="00751B6D">
      <w:pPr>
        <w:ind w:right="-573"/>
      </w:pPr>
      <w:r>
        <w:t>Bromsträning –</w:t>
      </w:r>
      <w:r w:rsidR="00D17668">
        <w:t xml:space="preserve"> mjukt, hårt</w:t>
      </w:r>
      <w:r w:rsidR="00AD636A">
        <w:t>. Alt. dra en linje, cykla igång fart, bromsa hårt vid linjen och placera föremål vid stopp-position, upprepa.</w:t>
      </w:r>
    </w:p>
    <w:p w14:paraId="03931225" w14:textId="29A4FC1B" w:rsidR="00D17668" w:rsidRDefault="00D17668" w:rsidP="00751B6D">
      <w:pPr>
        <w:ind w:right="-573"/>
      </w:pPr>
      <w:r>
        <w:t>Stå och sitta, växla på mjukt sätt emellan</w:t>
      </w:r>
      <w:r w:rsidR="00986AD4">
        <w:t>.</w:t>
      </w:r>
    </w:p>
    <w:p w14:paraId="0D5C513B" w14:textId="3C908F96" w:rsidR="00986AD4" w:rsidRDefault="00986AD4" w:rsidP="00751B6D">
      <w:pPr>
        <w:ind w:right="-573"/>
      </w:pPr>
      <w:r>
        <w:t>Flask-stafett – 2 lag, växla med cykelflaska (langning). Variant: häll över vattnet till den andres flaska, spring och hämta mer vatten om inte flaskan fylls.</w:t>
      </w:r>
    </w:p>
    <w:p w14:paraId="3C2BBC8E" w14:textId="0C5EE77D" w:rsidR="000349E7" w:rsidRDefault="000349E7">
      <w:r>
        <w:t>Konor – plocka</w:t>
      </w:r>
      <w:r w:rsidR="00AD636A">
        <w:t>/lägg ner</w:t>
      </w:r>
      <w:r>
        <w:t xml:space="preserve"> saker, höger vänster</w:t>
      </w:r>
      <w:r w:rsidR="0064239F">
        <w:t xml:space="preserve"> (ärtpåsar</w:t>
      </w:r>
      <w:r w:rsidR="00AD636A">
        <w:t xml:space="preserve"> placeras på konorna</w:t>
      </w:r>
      <w:r w:rsidR="0064239F">
        <w:t>)</w:t>
      </w:r>
    </w:p>
    <w:p w14:paraId="4066865A" w14:textId="6711525A" w:rsidR="00AD636A" w:rsidRDefault="00AD636A">
      <w:r>
        <w:t>Teknikbana – ex. slalom konor, trampa 10m med ett ben, balansruta 5 sek, kasta prick (straffrunda vid miss), plocka upp ring med pinne, balansbräda, fartsträcka. Körs individuellt eller i stafettlag.</w:t>
      </w:r>
    </w:p>
    <w:p w14:paraId="74ED6661" w14:textId="77777777" w:rsidR="00751B6D" w:rsidRDefault="00751B6D">
      <w:r>
        <w:t>Byta däck &amp; slang – paus på träning (13-14 och uppåt)</w:t>
      </w:r>
    </w:p>
    <w:p w14:paraId="527D8C6D" w14:textId="77777777" w:rsidR="00D17668" w:rsidRDefault="00D17668">
      <w:r>
        <w:t>Hopp över gränslinje, rep, gupp.</w:t>
      </w:r>
    </w:p>
    <w:p w14:paraId="74113168" w14:textId="7244CB79" w:rsidR="00C31645" w:rsidRDefault="00AD636A">
      <w:r>
        <w:t>Gren</w:t>
      </w:r>
      <w:r w:rsidR="00C31645">
        <w:t>hoppning</w:t>
      </w:r>
      <w:r>
        <w:t xml:space="preserve"> – kör en kort slinga, placera ut 5-6 slanor/trädstammar med lite avstånd och hoppa över med cykeln.</w:t>
      </w:r>
    </w:p>
    <w:p w14:paraId="796F4F2E" w14:textId="770C0F45" w:rsidR="00C8591A" w:rsidRDefault="00C8591A" w:rsidP="00C8591A">
      <w:r>
        <w:t xml:space="preserve">Konor &amp; löpning: </w:t>
      </w:r>
      <w:hyperlink r:id="rId9" w:history="1">
        <w:r w:rsidRPr="00AB34C1">
          <w:rPr>
            <w:rStyle w:val="Hyperlnk"/>
            <w:szCs w:val="40"/>
          </w:rPr>
          <w:t>http://www.youtube.com/watch?v=qaZItOFlARE&amp;feature=</w:t>
        </w:r>
      </w:hyperlink>
      <w:hyperlink r:id="rId10" w:history="1">
        <w:r w:rsidRPr="00AB34C1">
          <w:rPr>
            <w:rStyle w:val="Hyperlnk"/>
            <w:szCs w:val="40"/>
          </w:rPr>
          <w:t>related</w:t>
        </w:r>
      </w:hyperlink>
    </w:p>
    <w:p w14:paraId="4C83DAD7" w14:textId="77777777" w:rsidR="00C8591A" w:rsidRDefault="00C8591A"/>
    <w:p w14:paraId="35810EBC" w14:textId="77777777" w:rsidR="00D01D2D" w:rsidRDefault="00C46233" w:rsidP="00986AD4">
      <w:pPr>
        <w:framePr w:hSpace="180" w:wrap="auto" w:vAnchor="text" w:hAnchor="page" w:x="6098" w:y="724"/>
      </w:pPr>
      <w:bookmarkStart w:id="1" w:name="_MON_1280499796"/>
      <w:bookmarkStart w:id="2" w:name="_MON_1280636534"/>
      <w:bookmarkStart w:id="3" w:name="_MON_1280639798"/>
      <w:bookmarkEnd w:id="1"/>
      <w:bookmarkEnd w:id="2"/>
      <w:bookmarkEnd w:id="3"/>
      <w:r>
        <w:rPr>
          <w:sz w:val="20"/>
        </w:rPr>
        <w:lastRenderedPageBreak/>
        <w:pict w14:anchorId="0827F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58.75pt" fillcolor="window">
            <v:imagedata r:id="rId11" o:title=""/>
          </v:shape>
        </w:pict>
      </w:r>
    </w:p>
    <w:p w14:paraId="331F13AC" w14:textId="77777777" w:rsidR="00D01D2D" w:rsidRDefault="00D01D2D" w:rsidP="00D01D2D">
      <w:pPr>
        <w:pStyle w:val="Brdtext"/>
      </w:pPr>
      <w:r>
        <w:t>Att kunna köra fort och säkert genom kurvor är ett måste för en tävlingscyklist. Dålig kurvteknik kostar dig en massa kraft att ta igen och är ofta avgörande för hur du kommer att lyckas. Vid kurvträning är det bra om kurvorna är öppna (fri sikt). Gäller det nybörjare så börja försiktigt i låg hastighet.</w:t>
      </w:r>
    </w:p>
    <w:p w14:paraId="4A426B00" w14:textId="77777777" w:rsidR="00D01D2D" w:rsidRDefault="00D01D2D" w:rsidP="00D01D2D">
      <w:pPr>
        <w:pStyle w:val="Brdtext"/>
      </w:pPr>
      <w:r>
        <w:t>Att tänka på vid kurvträning:</w:t>
      </w:r>
    </w:p>
    <w:p w14:paraId="710FBDB5" w14:textId="77777777" w:rsidR="00D01D2D" w:rsidRDefault="00D01D2D" w:rsidP="00D01D2D">
      <w:pPr>
        <w:numPr>
          <w:ilvl w:val="0"/>
          <w:numId w:val="1"/>
        </w:numPr>
        <w:spacing w:before="120"/>
      </w:pPr>
      <w:r>
        <w:t>Olika typer av kurvor ska tränas</w:t>
      </w:r>
    </w:p>
    <w:p w14:paraId="03EDB960" w14:textId="77777777" w:rsidR="00D01D2D" w:rsidRDefault="00D01D2D" w:rsidP="00D01D2D">
      <w:pPr>
        <w:numPr>
          <w:ilvl w:val="0"/>
          <w:numId w:val="1"/>
        </w:numPr>
        <w:spacing w:before="120"/>
      </w:pPr>
      <w:r>
        <w:t>Ta rätt spår och räta ut kurvan (se bild)</w:t>
      </w:r>
    </w:p>
    <w:p w14:paraId="51ED4BA6" w14:textId="77777777" w:rsidR="00D01D2D" w:rsidRDefault="00D01D2D" w:rsidP="00D01D2D">
      <w:pPr>
        <w:numPr>
          <w:ilvl w:val="0"/>
          <w:numId w:val="1"/>
        </w:numPr>
        <w:spacing w:before="120"/>
      </w:pPr>
      <w:r>
        <w:t>Börja försiktigt, öka farten successivt</w:t>
      </w:r>
    </w:p>
    <w:p w14:paraId="177C0CDA" w14:textId="77777777" w:rsidR="00D01D2D" w:rsidRDefault="00D01D2D" w:rsidP="00D01D2D">
      <w:pPr>
        <w:numPr>
          <w:ilvl w:val="0"/>
          <w:numId w:val="1"/>
        </w:numPr>
        <w:spacing w:before="120"/>
      </w:pPr>
      <w:r>
        <w:t>Välj rätt fart vid ingången till kurvan. Bromsa före kurvan</w:t>
      </w:r>
    </w:p>
    <w:p w14:paraId="0D05D01B" w14:textId="77777777" w:rsidR="00D01D2D" w:rsidRDefault="00D01D2D" w:rsidP="00D01D2D">
      <w:pPr>
        <w:numPr>
          <w:ilvl w:val="0"/>
          <w:numId w:val="1"/>
        </w:numPr>
        <w:spacing w:before="120"/>
      </w:pPr>
      <w:r>
        <w:t>Börja kurvan så tidigt som möjligt</w:t>
      </w:r>
    </w:p>
    <w:p w14:paraId="330D452C" w14:textId="77777777" w:rsidR="00D01D2D" w:rsidRDefault="00D01D2D" w:rsidP="00D01D2D">
      <w:pPr>
        <w:numPr>
          <w:ilvl w:val="0"/>
          <w:numId w:val="1"/>
        </w:numPr>
        <w:spacing w:before="120"/>
      </w:pPr>
      <w:r>
        <w:t xml:space="preserve">Lär dig luta cykeln lagom mycket </w:t>
      </w:r>
      <w:r>
        <w:rPr>
          <w:i/>
          <w:iCs/>
        </w:rPr>
        <w:t>(Innerkurva pedal upp)</w:t>
      </w:r>
    </w:p>
    <w:p w14:paraId="1F2366A7" w14:textId="77777777" w:rsidR="00D01D2D" w:rsidRDefault="00D01D2D" w:rsidP="00D01D2D">
      <w:pPr>
        <w:numPr>
          <w:ilvl w:val="0"/>
          <w:numId w:val="1"/>
        </w:numPr>
        <w:spacing w:before="120"/>
      </w:pPr>
      <w:r>
        <w:t>Växla före kurvan så att lagom växel ligger i för att accelerera efter kurvan.</w:t>
      </w:r>
    </w:p>
    <w:p w14:paraId="2C25DAF4" w14:textId="77777777" w:rsidR="00D01D2D" w:rsidRDefault="00D01D2D" w:rsidP="00D01D2D"/>
    <w:p w14:paraId="434D84A7" w14:textId="77777777" w:rsidR="00D01D2D" w:rsidRDefault="00D01D2D" w:rsidP="00D01D2D">
      <w:r>
        <w:t xml:space="preserve">Tränas gärna som "följa John" med duktiga kurvåkare först. </w:t>
      </w:r>
    </w:p>
    <w:p w14:paraId="0FE6D57C" w14:textId="77777777" w:rsidR="00D01D2D" w:rsidRDefault="00D01D2D"/>
    <w:p w14:paraId="2598AF38" w14:textId="77777777" w:rsidR="00751B6D" w:rsidRDefault="00751B6D"/>
    <w:p w14:paraId="6D86C185" w14:textId="77777777" w:rsidR="00751B6D" w:rsidRDefault="00751B6D">
      <w:pPr>
        <w:rPr>
          <w:b/>
          <w:i/>
          <w:color w:val="0000FF"/>
        </w:rPr>
      </w:pPr>
      <w:r w:rsidRPr="00751B6D">
        <w:rPr>
          <w:b/>
          <w:i/>
          <w:color w:val="0000FF"/>
        </w:rPr>
        <w:t>Lek &amp; Fart</w:t>
      </w:r>
      <w:r w:rsidR="00766FA2">
        <w:rPr>
          <w:b/>
          <w:i/>
          <w:color w:val="0000FF"/>
        </w:rPr>
        <w:t xml:space="preserve">          </w:t>
      </w:r>
      <w:r w:rsidR="00766FA2" w:rsidRPr="00766FA2">
        <w:rPr>
          <w:b/>
          <w:i/>
          <w:noProof/>
          <w:color w:val="0000FF"/>
        </w:rPr>
        <w:drawing>
          <wp:inline distT="0" distB="0" distL="0" distR="0" wp14:anchorId="7F5BF54E" wp14:editId="05DEA6C1">
            <wp:extent cx="1257215" cy="1363908"/>
            <wp:effectExtent l="0" t="0" r="0" b="8255"/>
            <wp:docPr id="17412"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Grp="1" noChangeAspect="1" noChangeArrowheads="1"/>
                    </pic:cNvPicPr>
                  </pic:nvPicPr>
                  <pic:blipFill>
                    <a:blip r:embed="rId12" cstate="print"/>
                    <a:srcRect/>
                    <a:stretch>
                      <a:fillRect/>
                    </a:stretch>
                  </pic:blipFill>
                  <pic:spPr bwMode="auto">
                    <a:xfrm>
                      <a:off x="0" y="0"/>
                      <a:ext cx="1257511" cy="1364229"/>
                    </a:xfrm>
                    <a:prstGeom prst="rect">
                      <a:avLst/>
                    </a:prstGeom>
                    <a:noFill/>
                    <a:ln w="9525">
                      <a:noFill/>
                      <a:miter lim="800000"/>
                      <a:headEnd/>
                      <a:tailEnd/>
                    </a:ln>
                    <a:effectLst/>
                  </pic:spPr>
                </pic:pic>
              </a:graphicData>
            </a:graphic>
          </wp:inline>
        </w:drawing>
      </w:r>
    </w:p>
    <w:p w14:paraId="65BB04C6" w14:textId="77777777" w:rsidR="00751B6D" w:rsidRPr="00751B6D" w:rsidRDefault="00751B6D">
      <w:pPr>
        <w:rPr>
          <w:b/>
          <w:i/>
          <w:color w:val="0000FF"/>
        </w:rPr>
      </w:pPr>
    </w:p>
    <w:p w14:paraId="52B30AB4" w14:textId="77777777" w:rsidR="00751B6D" w:rsidRDefault="00751B6D" w:rsidP="00751B6D">
      <w:r>
        <w:t xml:space="preserve">Ordjakt – springa </w:t>
      </w:r>
      <w:r w:rsidR="00F61972">
        <w:t xml:space="preserve">i </w:t>
      </w:r>
      <w:r>
        <w:t>skog, samla bokstäver</w:t>
      </w:r>
      <w:r w:rsidR="00F61972">
        <w:t>, cykelbilder</w:t>
      </w:r>
    </w:p>
    <w:p w14:paraId="73E594D6" w14:textId="60C21922" w:rsidR="0064239F" w:rsidRPr="00C8591A" w:rsidRDefault="00A45D7D" w:rsidP="00C8591A">
      <w:r>
        <w:t>Samla björnar</w:t>
      </w:r>
      <w:r w:rsidR="00EF1A16">
        <w:t>/reflexer/</w:t>
      </w:r>
      <w:proofErr w:type="spellStart"/>
      <w:r w:rsidR="00EF1A16">
        <w:t>lekband</w:t>
      </w:r>
      <w:proofErr w:type="spellEnd"/>
      <w:proofErr w:type="gramStart"/>
      <w:r>
        <w:t>….</w:t>
      </w:r>
      <w:proofErr w:type="gramEnd"/>
      <w:r w:rsidR="00C171F2">
        <w:t xml:space="preserve"> </w:t>
      </w:r>
      <w:r w:rsidR="00C31645">
        <w:t>cykla</w:t>
      </w:r>
      <w:r w:rsidR="00EF1A16">
        <w:t xml:space="preserve"> på</w:t>
      </w:r>
      <w:r w:rsidR="00C31645">
        <w:t xml:space="preserve"> stig, markera skogsområde där man letar till fots</w:t>
      </w:r>
      <w:r w:rsidR="00EF1A16">
        <w:t>, hämta en</w:t>
      </w:r>
      <w:r w:rsidR="00C31645">
        <w:t xml:space="preserve"> </w:t>
      </w:r>
      <w:r w:rsidR="00EF1A16">
        <w:t>i taget</w:t>
      </w:r>
      <w:r w:rsidR="00C31645" w:rsidRPr="00C31645">
        <w:t xml:space="preserve"> </w:t>
      </w:r>
      <w:r w:rsidR="00C31645">
        <w:t>eller så många som möjligt.</w:t>
      </w:r>
    </w:p>
    <w:p w14:paraId="498BD246" w14:textId="77777777" w:rsidR="002272D3" w:rsidRDefault="00C774A1" w:rsidP="00A45D7D">
      <w:pPr>
        <w:ind w:right="-573"/>
      </w:pPr>
      <w:proofErr w:type="gramStart"/>
      <w:r>
        <w:t>” Cykel</w:t>
      </w:r>
      <w:r w:rsidR="002272D3">
        <w:t>skytte</w:t>
      </w:r>
      <w:proofErr w:type="gramEnd"/>
      <w:r w:rsidR="002272D3">
        <w:t>”  - straffrunda på cykel. Kasta kottar</w:t>
      </w:r>
      <w:r w:rsidR="00EF1A16">
        <w:t>/ärtpåsar</w:t>
      </w:r>
      <w:r w:rsidR="00F61972">
        <w:t xml:space="preserve"> mot träd eller stolpe.</w:t>
      </w:r>
    </w:p>
    <w:p w14:paraId="140E9D13" w14:textId="77777777" w:rsidR="00F15576" w:rsidRDefault="00F15576" w:rsidP="00A45D7D">
      <w:pPr>
        <w:ind w:right="-573"/>
      </w:pPr>
      <w:proofErr w:type="spellStart"/>
      <w:r>
        <w:t>Skistar</w:t>
      </w:r>
      <w:proofErr w:type="spellEnd"/>
      <w:r>
        <w:t xml:space="preserve"> – 2 varv på så lika tid som möjligt</w:t>
      </w:r>
    </w:p>
    <w:p w14:paraId="0FACACFC" w14:textId="77777777" w:rsidR="00F15576" w:rsidRDefault="00F15576" w:rsidP="00A45D7D">
      <w:pPr>
        <w:ind w:right="-573"/>
      </w:pPr>
      <w:r>
        <w:t>Stafett-lag – litet varv</w:t>
      </w:r>
      <w:r w:rsidR="009569EB">
        <w:t>, anpassa varvantal efter ålder</w:t>
      </w:r>
    </w:p>
    <w:p w14:paraId="0917552E" w14:textId="45FDE725" w:rsidR="00C31645" w:rsidRDefault="00C31645" w:rsidP="00A45D7D">
      <w:pPr>
        <w:ind w:right="-573"/>
      </w:pPr>
      <w:r>
        <w:t>Raketen –</w:t>
      </w:r>
      <w:r w:rsidR="009043C1">
        <w:t xml:space="preserve"> Sätt ut 5-6 konor med 20</w:t>
      </w:r>
      <w:r>
        <w:t xml:space="preserve">-50 m mellanrum, start från stillastående och lägg i en </w:t>
      </w:r>
      <w:proofErr w:type="spellStart"/>
      <w:r>
        <w:t>vxl</w:t>
      </w:r>
      <w:proofErr w:type="spellEnd"/>
      <w:r>
        <w:t xml:space="preserve"> tyngre vid varje kon</w:t>
      </w:r>
      <w:r w:rsidR="009043C1">
        <w:t xml:space="preserve"> och </w:t>
      </w:r>
      <w:proofErr w:type="spellStart"/>
      <w:r w:rsidR="009043C1">
        <w:t>accelera</w:t>
      </w:r>
      <w:proofErr w:type="spellEnd"/>
      <w:r w:rsidR="009043C1">
        <w:t>/öka farten</w:t>
      </w:r>
      <w:r>
        <w:t>.</w:t>
      </w:r>
      <w:r w:rsidR="009043C1">
        <w:t xml:space="preserve"> Variant: varannan kon stående/sittande</w:t>
      </w:r>
    </w:p>
    <w:p w14:paraId="6E74F32C" w14:textId="77777777" w:rsidR="00F15576" w:rsidRDefault="00F15576" w:rsidP="00A45D7D">
      <w:pPr>
        <w:ind w:right="-573"/>
      </w:pPr>
      <w:r>
        <w:t>Jaktstart</w:t>
      </w:r>
      <w:r w:rsidR="0064239F">
        <w:t xml:space="preserve"> </w:t>
      </w:r>
      <w:proofErr w:type="gramStart"/>
      <w:r w:rsidR="0064239F">
        <w:t>–  seedning</w:t>
      </w:r>
      <w:proofErr w:type="gramEnd"/>
      <w:r w:rsidR="00C624A9">
        <w:t xml:space="preserve"> (starkast startar sist)</w:t>
      </w:r>
    </w:p>
    <w:p w14:paraId="17A1BE98" w14:textId="2AF3ADA7" w:rsidR="00C624A9" w:rsidRDefault="00C624A9" w:rsidP="00A45D7D">
      <w:pPr>
        <w:ind w:right="-573"/>
      </w:pPr>
      <w:r>
        <w:t>Tempolopp – 1-3 km, 15 sek mellanrum</w:t>
      </w:r>
      <w:r w:rsidR="00986AD4">
        <w:t>.</w:t>
      </w:r>
    </w:p>
    <w:p w14:paraId="10E1367A" w14:textId="5014E307" w:rsidR="00986AD4" w:rsidRDefault="00986AD4" w:rsidP="00A45D7D">
      <w:pPr>
        <w:ind w:right="-573"/>
      </w:pPr>
      <w:r>
        <w:t>Varva klungan – kort varv, lugnt tempo, 1:a kille/tjej sticker iväg och ska varva gruppen</w:t>
      </w:r>
      <w:proofErr w:type="gramStart"/>
      <w:r>
        <w:t xml:space="preserve"> (jaga tills man är ikapp längst bak.</w:t>
      </w:r>
      <w:proofErr w:type="gramEnd"/>
    </w:p>
    <w:p w14:paraId="33199E5E" w14:textId="77777777" w:rsidR="00C624A9" w:rsidRDefault="00C624A9" w:rsidP="00A45D7D">
      <w:pPr>
        <w:ind w:right="-573"/>
      </w:pPr>
      <w:r>
        <w:t xml:space="preserve">Sprint – starta 3 </w:t>
      </w:r>
      <w:proofErr w:type="spellStart"/>
      <w:r>
        <w:t>st</w:t>
      </w:r>
      <w:proofErr w:type="spellEnd"/>
      <w:r>
        <w:t>/grupp, 1 bestämmer starten, fast eller rörligt mål</w:t>
      </w:r>
    </w:p>
    <w:p w14:paraId="78DD4B1F" w14:textId="77777777" w:rsidR="0064239F" w:rsidRDefault="0064239F" w:rsidP="00A45D7D">
      <w:pPr>
        <w:ind w:right="-573"/>
      </w:pPr>
      <w:r>
        <w:t xml:space="preserve">Poänglopp – </w:t>
      </w:r>
      <w:r w:rsidR="00751B6D">
        <w:t>3-2-1 p varje varvpassering, dubbla poäng sista varvet</w:t>
      </w:r>
    </w:p>
    <w:p w14:paraId="5C97CF55" w14:textId="77777777" w:rsidR="0064239F" w:rsidRDefault="0064239F" w:rsidP="00A45D7D">
      <w:pPr>
        <w:ind w:right="-573"/>
      </w:pPr>
      <w:r>
        <w:t>Utslagning – sist varje varv</w:t>
      </w:r>
      <w:r w:rsidR="00751B6D">
        <w:t>, alt heat;</w:t>
      </w:r>
      <w:r w:rsidR="00200A9D">
        <w:t xml:space="preserve"> segrarna går vidare, förlorare B-final</w:t>
      </w:r>
    </w:p>
    <w:p w14:paraId="46F9DF72" w14:textId="77777777" w:rsidR="0064239F" w:rsidRDefault="0064239F" w:rsidP="00A45D7D">
      <w:pPr>
        <w:ind w:right="-573"/>
      </w:pPr>
      <w:r>
        <w:t xml:space="preserve">Cirkeln </w:t>
      </w:r>
      <w:proofErr w:type="gramStart"/>
      <w:r>
        <w:t>-  förföljelselopp</w:t>
      </w:r>
      <w:proofErr w:type="gramEnd"/>
      <w:r>
        <w:t xml:space="preserve"> 2 och 2, </w:t>
      </w:r>
      <w:proofErr w:type="spellStart"/>
      <w:r>
        <w:t>ev</w:t>
      </w:r>
      <w:proofErr w:type="spellEnd"/>
      <w:r>
        <w:t xml:space="preserve"> handicap</w:t>
      </w:r>
      <w:r w:rsidR="00C624A9">
        <w:t>.</w:t>
      </w:r>
    </w:p>
    <w:p w14:paraId="7AFE0402" w14:textId="77777777" w:rsidR="00C624A9" w:rsidRDefault="00C624A9" w:rsidP="00A45D7D">
      <w:pPr>
        <w:ind w:right="-573"/>
      </w:pPr>
      <w:r>
        <w:lastRenderedPageBreak/>
        <w:t xml:space="preserve">Break </w:t>
      </w:r>
      <w:proofErr w:type="spellStart"/>
      <w:r>
        <w:t>away</w:t>
      </w:r>
      <w:proofErr w:type="spellEnd"/>
      <w:r>
        <w:t xml:space="preserve"> – släpp iväg en cyklist, övriga hjälps åt jaga ikapp.</w:t>
      </w:r>
      <w:r w:rsidR="00C774A1">
        <w:t xml:space="preserve"> (funkar bäst på </w:t>
      </w:r>
      <w:proofErr w:type="spellStart"/>
      <w:r w:rsidR="00C774A1">
        <w:t>lättåkt</w:t>
      </w:r>
      <w:proofErr w:type="spellEnd"/>
      <w:r w:rsidR="00C774A1">
        <w:t xml:space="preserve"> bana)</w:t>
      </w:r>
    </w:p>
    <w:p w14:paraId="7DECBAA2" w14:textId="114B1954" w:rsidR="00EF259F" w:rsidRDefault="00EF259F" w:rsidP="00A45D7D">
      <w:pPr>
        <w:ind w:right="-573"/>
      </w:pPr>
      <w:r>
        <w:t xml:space="preserve">Taktik – dela gruppen i 2 lag, </w:t>
      </w:r>
      <w:proofErr w:type="spellStart"/>
      <w:r>
        <w:t>lättåkt</w:t>
      </w:r>
      <w:proofErr w:type="spellEnd"/>
      <w:r>
        <w:t xml:space="preserve"> varv, räkna placeringssiffra för laget</w:t>
      </w:r>
      <w:r w:rsidR="00C31645">
        <w:t>.</w:t>
      </w:r>
    </w:p>
    <w:p w14:paraId="7DC0C711" w14:textId="77777777" w:rsidR="00D91A5E" w:rsidRDefault="00D91A5E" w:rsidP="00D91A5E">
      <w:pPr>
        <w:framePr w:hSpace="180" w:wrap="auto" w:vAnchor="text" w:hAnchor="page" w:x="3893" w:y="1"/>
        <w:spacing w:before="120"/>
        <w:ind w:left="1304"/>
      </w:pPr>
      <w:r>
        <w:rPr>
          <w:noProof/>
          <w:sz w:val="20"/>
        </w:rPr>
        <w:drawing>
          <wp:inline distT="0" distB="0" distL="0" distR="0" wp14:anchorId="49AFDF81" wp14:editId="7B1E23D6">
            <wp:extent cx="2323669" cy="2550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3803" cy="2550942"/>
                    </a:xfrm>
                    <a:prstGeom prst="rect">
                      <a:avLst/>
                    </a:prstGeom>
                    <a:noFill/>
                    <a:ln>
                      <a:noFill/>
                    </a:ln>
                  </pic:spPr>
                </pic:pic>
              </a:graphicData>
            </a:graphic>
          </wp:inline>
        </w:drawing>
      </w:r>
    </w:p>
    <w:p w14:paraId="67A1DEDE" w14:textId="77777777" w:rsidR="00EF1A16" w:rsidRDefault="00EF1A16" w:rsidP="00A45D7D">
      <w:pPr>
        <w:ind w:right="-573"/>
      </w:pPr>
    </w:p>
    <w:p w14:paraId="47EFE90D" w14:textId="77777777" w:rsidR="00B41953" w:rsidRDefault="00B41953" w:rsidP="00A45D7D">
      <w:pPr>
        <w:ind w:right="-573"/>
      </w:pPr>
    </w:p>
    <w:p w14:paraId="59CC81F8" w14:textId="77777777" w:rsidR="00EF1A16" w:rsidRDefault="00EF1A16" w:rsidP="00A45D7D">
      <w:pPr>
        <w:ind w:right="-573"/>
      </w:pPr>
    </w:p>
    <w:p w14:paraId="15A2F6AA" w14:textId="77777777" w:rsidR="00EF1A16" w:rsidRDefault="00EF1A16" w:rsidP="00A45D7D">
      <w:pPr>
        <w:ind w:right="-573"/>
      </w:pPr>
    </w:p>
    <w:p w14:paraId="27DD9CFE" w14:textId="77777777" w:rsidR="004043FF" w:rsidRDefault="004043FF" w:rsidP="00A45D7D">
      <w:pPr>
        <w:ind w:right="-573"/>
      </w:pPr>
    </w:p>
    <w:p w14:paraId="7BDC8FD1" w14:textId="77777777" w:rsidR="00C171F2" w:rsidRDefault="00C171F2" w:rsidP="00A45D7D">
      <w:pPr>
        <w:ind w:right="-573"/>
      </w:pPr>
    </w:p>
    <w:p w14:paraId="57863312" w14:textId="77777777" w:rsidR="00C171F2" w:rsidRDefault="00C171F2" w:rsidP="00A45D7D">
      <w:pPr>
        <w:ind w:right="-573"/>
      </w:pPr>
    </w:p>
    <w:p w14:paraId="526213FA" w14:textId="77777777" w:rsidR="00C171F2" w:rsidRDefault="00C171F2" w:rsidP="00A45D7D">
      <w:pPr>
        <w:ind w:right="-573"/>
      </w:pPr>
    </w:p>
    <w:p w14:paraId="17A540E1" w14:textId="77777777" w:rsidR="00C171F2" w:rsidRDefault="00C171F2" w:rsidP="00A45D7D">
      <w:pPr>
        <w:ind w:right="-573"/>
      </w:pPr>
    </w:p>
    <w:p w14:paraId="39B6B029" w14:textId="77777777" w:rsidR="00D91A5E" w:rsidRDefault="00D91A5E" w:rsidP="00A45D7D">
      <w:pPr>
        <w:ind w:right="-573"/>
      </w:pPr>
    </w:p>
    <w:p w14:paraId="3090E61E" w14:textId="77777777" w:rsidR="00D91A5E" w:rsidRDefault="00D91A5E" w:rsidP="00A45D7D">
      <w:pPr>
        <w:ind w:right="-573"/>
      </w:pPr>
    </w:p>
    <w:p w14:paraId="41D8E2D7" w14:textId="77777777" w:rsidR="00D91A5E" w:rsidRDefault="00D91A5E" w:rsidP="00A45D7D">
      <w:pPr>
        <w:ind w:right="-573"/>
      </w:pPr>
    </w:p>
    <w:p w14:paraId="3883390F" w14:textId="77777777" w:rsidR="00D91A5E" w:rsidRDefault="00D91A5E" w:rsidP="00A45D7D">
      <w:pPr>
        <w:ind w:right="-573"/>
      </w:pPr>
    </w:p>
    <w:p w14:paraId="1D30BDF5" w14:textId="77777777" w:rsidR="00D91A5E" w:rsidRDefault="00D91A5E" w:rsidP="00A45D7D">
      <w:pPr>
        <w:ind w:right="-573"/>
      </w:pPr>
    </w:p>
    <w:p w14:paraId="71F41ABF" w14:textId="77777777" w:rsidR="00D91A5E" w:rsidRDefault="00D91A5E" w:rsidP="00A45D7D">
      <w:pPr>
        <w:ind w:right="-573"/>
      </w:pPr>
    </w:p>
    <w:p w14:paraId="3CB2FAD0" w14:textId="3C9B0928" w:rsidR="00D91A5E" w:rsidRDefault="00F42341" w:rsidP="00A45D7D">
      <w:pPr>
        <w:ind w:right="-573"/>
        <w:rPr>
          <w:noProof/>
        </w:rPr>
      </w:pPr>
      <w:r>
        <w:t xml:space="preserve">                   </w:t>
      </w:r>
    </w:p>
    <w:p w14:paraId="22BB1342" w14:textId="77777777" w:rsidR="007A22DA" w:rsidRDefault="007A22DA" w:rsidP="00A45D7D">
      <w:pPr>
        <w:ind w:right="-573"/>
        <w:rPr>
          <w:noProof/>
        </w:rPr>
      </w:pPr>
    </w:p>
    <w:p w14:paraId="7DDE88A4" w14:textId="77777777" w:rsidR="007A22DA" w:rsidRDefault="007A22DA" w:rsidP="00A45D7D">
      <w:pPr>
        <w:ind w:right="-573"/>
        <w:rPr>
          <w:noProof/>
        </w:rPr>
      </w:pPr>
    </w:p>
    <w:p w14:paraId="5D2CE839" w14:textId="77777777" w:rsidR="007A22DA" w:rsidRDefault="007A22DA" w:rsidP="00A45D7D">
      <w:pPr>
        <w:ind w:right="-573"/>
        <w:rPr>
          <w:noProof/>
        </w:rPr>
      </w:pPr>
    </w:p>
    <w:p w14:paraId="1ED5BB3C" w14:textId="77777777" w:rsidR="007A22DA" w:rsidRDefault="007A22DA" w:rsidP="00A45D7D">
      <w:pPr>
        <w:ind w:right="-573"/>
      </w:pPr>
    </w:p>
    <w:p w14:paraId="394CC6EB" w14:textId="77777777" w:rsidR="00F51E80" w:rsidRDefault="00F51E80" w:rsidP="00A45D7D">
      <w:pPr>
        <w:ind w:right="-573"/>
      </w:pPr>
    </w:p>
    <w:p w14:paraId="5177F88A" w14:textId="77777777" w:rsidR="00F51E80" w:rsidRDefault="00F51E80" w:rsidP="00A45D7D">
      <w:pPr>
        <w:ind w:right="-573"/>
      </w:pPr>
    </w:p>
    <w:p w14:paraId="0286B7CE" w14:textId="77777777" w:rsidR="00F51E80" w:rsidRDefault="00766FA2" w:rsidP="00A45D7D">
      <w:pPr>
        <w:ind w:right="-573"/>
      </w:pPr>
      <w:r w:rsidRPr="00766FA2">
        <w:rPr>
          <w:noProof/>
        </w:rPr>
        <w:drawing>
          <wp:inline distT="0" distB="0" distL="0" distR="0" wp14:anchorId="59D1BE79" wp14:editId="3B81C031">
            <wp:extent cx="1941195" cy="1997352"/>
            <wp:effectExtent l="0" t="0" r="0" b="9525"/>
            <wp:docPr id="34832" name="Picture 19" descr="cyke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2" name="Picture 19" descr="cykel8"/>
                    <pic:cNvPicPr>
                      <a:picLocks noChangeAspect="1" noChangeArrowheads="1"/>
                    </pic:cNvPicPr>
                  </pic:nvPicPr>
                  <pic:blipFill>
                    <a:blip r:embed="rId14" cstate="print"/>
                    <a:srcRect/>
                    <a:stretch>
                      <a:fillRect/>
                    </a:stretch>
                  </pic:blipFill>
                  <pic:spPr bwMode="auto">
                    <a:xfrm>
                      <a:off x="0" y="0"/>
                      <a:ext cx="1941821" cy="1997996"/>
                    </a:xfrm>
                    <a:prstGeom prst="rect">
                      <a:avLst/>
                    </a:prstGeom>
                    <a:solidFill>
                      <a:srgbClr val="FF9900"/>
                    </a:solidFill>
                    <a:ln w="9525">
                      <a:noFill/>
                      <a:miter lim="800000"/>
                      <a:headEnd/>
                      <a:tailEnd/>
                    </a:ln>
                  </pic:spPr>
                </pic:pic>
              </a:graphicData>
            </a:graphic>
          </wp:inline>
        </w:drawing>
      </w:r>
      <w:r>
        <w:t xml:space="preserve">       </w:t>
      </w:r>
      <w:r w:rsidR="00C624A9">
        <w:t xml:space="preserve">                               </w:t>
      </w:r>
      <w:r>
        <w:t xml:space="preserve">  </w:t>
      </w:r>
      <w:r w:rsidRPr="00766FA2">
        <w:rPr>
          <w:noProof/>
        </w:rPr>
        <w:drawing>
          <wp:inline distT="0" distB="0" distL="0" distR="0" wp14:anchorId="328E1F28" wp14:editId="2CF86214">
            <wp:extent cx="1547216" cy="1918911"/>
            <wp:effectExtent l="0" t="0" r="2540" b="12065"/>
            <wp:docPr id="27652" name="Picture 7" descr="cyk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7" descr="cykel2"/>
                    <pic:cNvPicPr>
                      <a:picLocks noChangeAspect="1" noChangeArrowheads="1"/>
                    </pic:cNvPicPr>
                  </pic:nvPicPr>
                  <pic:blipFill>
                    <a:blip r:embed="rId15" cstate="print"/>
                    <a:srcRect/>
                    <a:stretch>
                      <a:fillRect/>
                    </a:stretch>
                  </pic:blipFill>
                  <pic:spPr bwMode="auto">
                    <a:xfrm>
                      <a:off x="0" y="0"/>
                      <a:ext cx="1549337" cy="1921541"/>
                    </a:xfrm>
                    <a:prstGeom prst="rect">
                      <a:avLst/>
                    </a:prstGeom>
                    <a:noFill/>
                    <a:ln w="9525">
                      <a:noFill/>
                      <a:miter lim="800000"/>
                      <a:headEnd/>
                      <a:tailEnd/>
                    </a:ln>
                  </pic:spPr>
                </pic:pic>
              </a:graphicData>
            </a:graphic>
          </wp:inline>
        </w:drawing>
      </w:r>
    </w:p>
    <w:p w14:paraId="0545FC02" w14:textId="77777777" w:rsidR="00F51E80" w:rsidRDefault="00F51E80" w:rsidP="00F51E80">
      <w:pPr>
        <w:framePr w:w="6112" w:h="8891" w:hSpace="141" w:wrap="auto" w:vAnchor="text" w:hAnchor="page" w:x="1728" w:y="265"/>
        <w:rPr>
          <w:noProof/>
        </w:rPr>
      </w:pPr>
      <w:r>
        <w:rPr>
          <w:noProof/>
          <w:sz w:val="20"/>
        </w:rPr>
        <w:lastRenderedPageBreak/>
        <w:drawing>
          <wp:inline distT="0" distB="0" distL="0" distR="0" wp14:anchorId="7CD3194D" wp14:editId="497E962F">
            <wp:extent cx="3470883" cy="5052695"/>
            <wp:effectExtent l="0" t="0" r="9525" b="190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0883" cy="5052695"/>
                    </a:xfrm>
                    <a:prstGeom prst="rect">
                      <a:avLst/>
                    </a:prstGeom>
                    <a:noFill/>
                    <a:ln>
                      <a:noFill/>
                    </a:ln>
                  </pic:spPr>
                </pic:pic>
              </a:graphicData>
            </a:graphic>
          </wp:inline>
        </w:drawing>
      </w:r>
    </w:p>
    <w:p w14:paraId="68E1859C" w14:textId="77777777" w:rsidR="00F51E80" w:rsidRDefault="00F51E80" w:rsidP="00F51E80">
      <w:pPr>
        <w:rPr>
          <w:b/>
          <w:bCs/>
        </w:rPr>
      </w:pPr>
    </w:p>
    <w:p w14:paraId="2ECF9AF0" w14:textId="77777777" w:rsidR="00F51E80" w:rsidRDefault="00F51E80" w:rsidP="00F51E80">
      <w:pPr>
        <w:rPr>
          <w:b/>
          <w:bCs/>
        </w:rPr>
      </w:pPr>
    </w:p>
    <w:p w14:paraId="6D77BB9B" w14:textId="77777777" w:rsidR="00F51E80" w:rsidRDefault="00F51E80" w:rsidP="00F51E80">
      <w:pPr>
        <w:rPr>
          <w:b/>
          <w:bCs/>
        </w:rPr>
      </w:pPr>
    </w:p>
    <w:p w14:paraId="25652205" w14:textId="77777777" w:rsidR="00F51E80" w:rsidRPr="00EF259F" w:rsidRDefault="00F51E80" w:rsidP="00F51E80">
      <w:pPr>
        <w:rPr>
          <w:b/>
          <w:bCs/>
          <w:color w:val="3366FF"/>
        </w:rPr>
      </w:pPr>
      <w:r w:rsidRPr="00EF259F">
        <w:rPr>
          <w:rFonts w:ascii="Arial" w:hAnsi="Arial" w:cs="Arial"/>
          <w:b/>
          <w:bCs/>
          <w:color w:val="3366FF"/>
        </w:rPr>
        <w:t>Individens idrottsliga perioder</w:t>
      </w:r>
    </w:p>
    <w:p w14:paraId="33D6E545" w14:textId="77777777" w:rsidR="00F51E80" w:rsidRDefault="00F51E80" w:rsidP="00F51E80"/>
    <w:p w14:paraId="56265E88" w14:textId="77777777" w:rsidR="00F51E80" w:rsidRDefault="00F51E80" w:rsidP="00F51E80">
      <w:r>
        <w:t>7-10 år</w:t>
      </w:r>
      <w:r>
        <w:tab/>
        <w:t>Leka, ha roligt, prova på och allmänna rörelser</w:t>
      </w:r>
    </w:p>
    <w:p w14:paraId="190578C7" w14:textId="77777777" w:rsidR="00F51E80" w:rsidRDefault="00F51E80" w:rsidP="00F51E80"/>
    <w:p w14:paraId="01F716F4" w14:textId="77777777" w:rsidR="00F51E80" w:rsidRDefault="00F51E80" w:rsidP="00F51E80">
      <w:r>
        <w:t>10-12 år</w:t>
      </w:r>
      <w:r>
        <w:tab/>
        <w:t>Ha roligt, prova på, inlärning och allmän grundträning</w:t>
      </w:r>
    </w:p>
    <w:p w14:paraId="7F384C01" w14:textId="77777777" w:rsidR="00F51E80" w:rsidRDefault="00F51E80" w:rsidP="00F51E80"/>
    <w:p w14:paraId="2DC8B981" w14:textId="77777777" w:rsidR="00F51E80" w:rsidRDefault="00F51E80" w:rsidP="00F51E80">
      <w:r>
        <w:t>13-15 år</w:t>
      </w:r>
      <w:r>
        <w:tab/>
        <w:t>Ha roligt, utveckla rörelserna, allsidig träning och grundträning</w:t>
      </w:r>
    </w:p>
    <w:p w14:paraId="08814D14" w14:textId="77777777" w:rsidR="00F51E80" w:rsidRDefault="00F51E80" w:rsidP="00F51E80"/>
    <w:p w14:paraId="6376A91E" w14:textId="77777777" w:rsidR="00F51E80" w:rsidRDefault="00F51E80" w:rsidP="00F51E80">
      <w:r>
        <w:t>16-18 år</w:t>
      </w:r>
      <w:r>
        <w:tab/>
        <w:t>Ha roligt, uppbyggnad och förberedande specialträning</w:t>
      </w:r>
    </w:p>
    <w:p w14:paraId="5A42CE38" w14:textId="77777777" w:rsidR="00F51E80" w:rsidRDefault="00F51E80" w:rsidP="00F51E80"/>
    <w:p w14:paraId="4FEE30E1" w14:textId="77777777" w:rsidR="00F51E80" w:rsidRDefault="00F51E80" w:rsidP="00F51E80">
      <w:r>
        <w:t>19 o.s.v.</w:t>
      </w:r>
      <w:r>
        <w:tab/>
        <w:t>Ha fortfarande roligt, mera träning och specialisering</w:t>
      </w:r>
    </w:p>
    <w:p w14:paraId="7FD60F36" w14:textId="77777777" w:rsidR="00F51E80" w:rsidRDefault="00F51E80" w:rsidP="00F51E80"/>
    <w:p w14:paraId="521284E6" w14:textId="77777777" w:rsidR="00F51E80" w:rsidRDefault="00F51E80" w:rsidP="00F51E80">
      <w:pPr>
        <w:rPr>
          <w:i/>
          <w:iCs/>
        </w:rPr>
      </w:pPr>
    </w:p>
    <w:p w14:paraId="2B81562E" w14:textId="77777777" w:rsidR="00F51E80" w:rsidRDefault="00F51E80" w:rsidP="00A45D7D">
      <w:pPr>
        <w:ind w:right="-573"/>
      </w:pPr>
    </w:p>
    <w:p w14:paraId="11D2A626" w14:textId="77777777" w:rsidR="00C64DD6" w:rsidRDefault="00C64DD6" w:rsidP="00A45D7D">
      <w:pPr>
        <w:ind w:right="-573"/>
      </w:pPr>
    </w:p>
    <w:p w14:paraId="593CAB30" w14:textId="77777777" w:rsidR="00C64DD6" w:rsidRDefault="00C64DD6" w:rsidP="00A45D7D">
      <w:pPr>
        <w:ind w:right="-573"/>
      </w:pPr>
    </w:p>
    <w:p w14:paraId="078030CD" w14:textId="43841ABE" w:rsidR="00C64DD6" w:rsidRDefault="00C64DD6" w:rsidP="00A45D7D">
      <w:pPr>
        <w:ind w:right="-573"/>
      </w:pPr>
      <w:r>
        <w:t xml:space="preserve">Filmtips teknik utför: </w:t>
      </w:r>
      <w:hyperlink r:id="rId17" w:history="1">
        <w:r w:rsidRPr="00070FF1">
          <w:rPr>
            <w:rStyle w:val="Hyperlnk"/>
          </w:rPr>
          <w:t>http://www.youtube.com/watch?v=TkvWp5ypjg0</w:t>
        </w:r>
      </w:hyperlink>
      <w:r>
        <w:t xml:space="preserve"> </w:t>
      </w:r>
    </w:p>
    <w:p w14:paraId="09F9B2F6" w14:textId="191439F4" w:rsidR="00C64DD6" w:rsidRDefault="00C64DD6" w:rsidP="00A45D7D">
      <w:pPr>
        <w:ind w:right="-573"/>
      </w:pPr>
      <w:r>
        <w:t xml:space="preserve">Position på din mountainbike: </w:t>
      </w:r>
      <w:hyperlink r:id="rId18" w:history="1">
        <w:r w:rsidR="00E36016" w:rsidRPr="00070FF1">
          <w:rPr>
            <w:rStyle w:val="Hyperlnk"/>
          </w:rPr>
          <w:t>http://www.youtube.com/watch?v=r5PcLSP1oKw&amp;list=PLYqdiUEV3J7S_5J8kc8m_1zcs1Xx6E3V-</w:t>
        </w:r>
      </w:hyperlink>
      <w:r w:rsidR="00E36016">
        <w:t xml:space="preserve"> </w:t>
      </w:r>
    </w:p>
    <w:p w14:paraId="72804948" w14:textId="42D48178" w:rsidR="003F6D89" w:rsidRDefault="003F6D89" w:rsidP="00A45D7D">
      <w:pPr>
        <w:ind w:right="-573"/>
      </w:pPr>
      <w:r>
        <w:t xml:space="preserve">Lastpallar och balans: </w:t>
      </w:r>
      <w:hyperlink r:id="rId19" w:history="1">
        <w:r w:rsidRPr="00070FF1">
          <w:rPr>
            <w:rStyle w:val="Hyperlnk"/>
          </w:rPr>
          <w:t>http://www.youtube.com/watch?v=7qpBf-dujSU</w:t>
        </w:r>
      </w:hyperlink>
      <w:r>
        <w:t xml:space="preserve"> </w:t>
      </w:r>
    </w:p>
    <w:p w14:paraId="18422B1F" w14:textId="11A546B1" w:rsidR="00174AE3" w:rsidRDefault="00174AE3" w:rsidP="00A45D7D">
      <w:pPr>
        <w:ind w:right="-573"/>
      </w:pPr>
      <w:r>
        <w:t xml:space="preserve">Kurvtagning: </w:t>
      </w:r>
      <w:hyperlink r:id="rId20" w:history="1">
        <w:r w:rsidRPr="00070FF1">
          <w:rPr>
            <w:rStyle w:val="Hyperlnk"/>
          </w:rPr>
          <w:t>http://www.youtube.com/watch?v=xqFgBu-pBIo</w:t>
        </w:r>
      </w:hyperlink>
      <w:r>
        <w:t xml:space="preserve"> </w:t>
      </w:r>
    </w:p>
    <w:p w14:paraId="63CB350B" w14:textId="4268FB24" w:rsidR="00174AE3" w:rsidRDefault="00174AE3" w:rsidP="00A45D7D">
      <w:pPr>
        <w:ind w:right="-573"/>
      </w:pPr>
      <w:r>
        <w:t xml:space="preserve">Hoppa över hinder: </w:t>
      </w:r>
      <w:hyperlink r:id="rId21" w:history="1">
        <w:r w:rsidRPr="00070FF1">
          <w:rPr>
            <w:rStyle w:val="Hyperlnk"/>
          </w:rPr>
          <w:t>http://www.youtube.com/watch?v=nSdw0oAUxsw</w:t>
        </w:r>
      </w:hyperlink>
      <w:r>
        <w:t xml:space="preserve"> </w:t>
      </w:r>
    </w:p>
    <w:p w14:paraId="7B4B333F" w14:textId="77777777" w:rsidR="006E4335" w:rsidRDefault="006E4335" w:rsidP="00A45D7D">
      <w:pPr>
        <w:ind w:right="-573"/>
      </w:pPr>
    </w:p>
    <w:p w14:paraId="0EF9EE20" w14:textId="77777777" w:rsidR="006E4335" w:rsidRDefault="006E4335" w:rsidP="00A45D7D">
      <w:pPr>
        <w:ind w:right="-573"/>
      </w:pPr>
    </w:p>
    <w:p w14:paraId="25310D61" w14:textId="6524B8DF" w:rsidR="006E4335" w:rsidRDefault="00DB16BB" w:rsidP="00A45D7D">
      <w:pPr>
        <w:ind w:right="-573"/>
      </w:pPr>
      <w:r>
        <w:lastRenderedPageBreak/>
        <w:t xml:space="preserve">                   </w:t>
      </w:r>
      <w:r w:rsidR="00DF601F" w:rsidRPr="00DF601F">
        <w:rPr>
          <w:noProof/>
        </w:rPr>
        <w:drawing>
          <wp:inline distT="0" distB="0" distL="0" distR="0" wp14:anchorId="747B3516" wp14:editId="3FCE9168">
            <wp:extent cx="5756910" cy="4317683"/>
            <wp:effectExtent l="0" t="0" r="8890" b="635"/>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p>
    <w:p w14:paraId="1BD3E866" w14:textId="77777777" w:rsidR="004257C0" w:rsidRDefault="004257C0" w:rsidP="00A45D7D">
      <w:pPr>
        <w:ind w:right="-573"/>
      </w:pPr>
    </w:p>
    <w:p w14:paraId="2B8741AF" w14:textId="77777777" w:rsidR="004257C0" w:rsidRDefault="004257C0" w:rsidP="00A45D7D">
      <w:pPr>
        <w:ind w:right="-573"/>
      </w:pPr>
    </w:p>
    <w:p w14:paraId="7EEFABFD" w14:textId="77777777" w:rsidR="004257C0" w:rsidRDefault="004257C0" w:rsidP="00A45D7D">
      <w:pPr>
        <w:ind w:right="-573"/>
      </w:pPr>
    </w:p>
    <w:p w14:paraId="4BA60BCF" w14:textId="73F95FDE" w:rsidR="004257C0" w:rsidRDefault="00DB16BB" w:rsidP="00A45D7D">
      <w:pPr>
        <w:ind w:right="-573"/>
      </w:pPr>
      <w:r>
        <w:t xml:space="preserve">              </w:t>
      </w:r>
      <w:r w:rsidR="006700CB">
        <w:rPr>
          <w:noProof/>
        </w:rPr>
        <w:drawing>
          <wp:inline distT="0" distB="0" distL="0" distR="0" wp14:anchorId="61B36CCB" wp14:editId="3A2EBD33">
            <wp:extent cx="3769995" cy="2529975"/>
            <wp:effectExtent l="0" t="0" r="0" b="10160"/>
            <wp:docPr id="5" name="Bildobjekt 5" descr="Macintosh HD:Users:Thomas:Desktop: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omas:Desktop:DSC_00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9995" cy="2529975"/>
                    </a:xfrm>
                    <a:prstGeom prst="rect">
                      <a:avLst/>
                    </a:prstGeom>
                    <a:noFill/>
                    <a:ln>
                      <a:noFill/>
                    </a:ln>
                  </pic:spPr>
                </pic:pic>
              </a:graphicData>
            </a:graphic>
          </wp:inline>
        </w:drawing>
      </w:r>
    </w:p>
    <w:p w14:paraId="64647486" w14:textId="77777777" w:rsidR="00986AD4" w:rsidRDefault="00986AD4" w:rsidP="00A45D7D">
      <w:pPr>
        <w:ind w:right="-573"/>
      </w:pPr>
    </w:p>
    <w:p w14:paraId="7CD71763" w14:textId="62A92195" w:rsidR="00986AD4" w:rsidRDefault="00986AD4" w:rsidP="00A45D7D">
      <w:pPr>
        <w:ind w:right="-573"/>
      </w:pPr>
      <w:r>
        <w:t>Lycka till/ hälsningar Thomas Eriksson</w:t>
      </w:r>
    </w:p>
    <w:sectPr w:rsidR="00986AD4" w:rsidSect="0006734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532954"/>
    <w:multiLevelType w:val="hybridMultilevel"/>
    <w:tmpl w:val="85FE04B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E7"/>
    <w:rsid w:val="000349E7"/>
    <w:rsid w:val="0006734C"/>
    <w:rsid w:val="00174AE3"/>
    <w:rsid w:val="002004E0"/>
    <w:rsid w:val="00200A9D"/>
    <w:rsid w:val="002272D3"/>
    <w:rsid w:val="00307CBC"/>
    <w:rsid w:val="003523CE"/>
    <w:rsid w:val="003F6D89"/>
    <w:rsid w:val="004043FF"/>
    <w:rsid w:val="004257C0"/>
    <w:rsid w:val="00473E55"/>
    <w:rsid w:val="00581F72"/>
    <w:rsid w:val="0064239F"/>
    <w:rsid w:val="006700CB"/>
    <w:rsid w:val="006E4335"/>
    <w:rsid w:val="00751B6D"/>
    <w:rsid w:val="00766FA2"/>
    <w:rsid w:val="0079420B"/>
    <w:rsid w:val="007A22DA"/>
    <w:rsid w:val="009043C1"/>
    <w:rsid w:val="009569EB"/>
    <w:rsid w:val="00971F4F"/>
    <w:rsid w:val="00986AD4"/>
    <w:rsid w:val="009959AD"/>
    <w:rsid w:val="00A45D7D"/>
    <w:rsid w:val="00AB5DB0"/>
    <w:rsid w:val="00AD636A"/>
    <w:rsid w:val="00B41953"/>
    <w:rsid w:val="00BA14A5"/>
    <w:rsid w:val="00C171F2"/>
    <w:rsid w:val="00C17EBB"/>
    <w:rsid w:val="00C31645"/>
    <w:rsid w:val="00C45D5C"/>
    <w:rsid w:val="00C46233"/>
    <w:rsid w:val="00C624A9"/>
    <w:rsid w:val="00C64DD6"/>
    <w:rsid w:val="00C774A1"/>
    <w:rsid w:val="00C8591A"/>
    <w:rsid w:val="00D01D2D"/>
    <w:rsid w:val="00D17668"/>
    <w:rsid w:val="00D91A5E"/>
    <w:rsid w:val="00DB16BB"/>
    <w:rsid w:val="00DF601F"/>
    <w:rsid w:val="00E36016"/>
    <w:rsid w:val="00EF1A16"/>
    <w:rsid w:val="00EF259F"/>
    <w:rsid w:val="00F15576"/>
    <w:rsid w:val="00F42341"/>
    <w:rsid w:val="00F51E80"/>
    <w:rsid w:val="00F61972"/>
    <w:rsid w:val="00F664B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57FD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51E8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F51E80"/>
    <w:rPr>
      <w:rFonts w:ascii="Lucida Grande" w:hAnsi="Lucida Grande" w:cs="Lucida Grande"/>
      <w:sz w:val="18"/>
      <w:szCs w:val="18"/>
    </w:rPr>
  </w:style>
  <w:style w:type="paragraph" w:styleId="Brdtext">
    <w:name w:val="Body Text"/>
    <w:basedOn w:val="Normal"/>
    <w:link w:val="BrdtextChar"/>
    <w:rsid w:val="00D01D2D"/>
    <w:pPr>
      <w:autoSpaceDE w:val="0"/>
      <w:autoSpaceDN w:val="0"/>
      <w:spacing w:before="120"/>
    </w:pPr>
    <w:rPr>
      <w:rFonts w:ascii="Times New Roman" w:eastAsia="Times New Roman" w:hAnsi="Times New Roman" w:cs="Times New Roman"/>
    </w:rPr>
  </w:style>
  <w:style w:type="character" w:customStyle="1" w:styleId="BrdtextChar">
    <w:name w:val="Brödtext Char"/>
    <w:basedOn w:val="Standardstycketeckensnitt"/>
    <w:link w:val="Brdtext"/>
    <w:rsid w:val="00D01D2D"/>
    <w:rPr>
      <w:rFonts w:ascii="Times New Roman" w:eastAsia="Times New Roman" w:hAnsi="Times New Roman" w:cs="Times New Roman"/>
    </w:rPr>
  </w:style>
  <w:style w:type="character" w:styleId="Hyperlnk">
    <w:name w:val="Hyperlink"/>
    <w:basedOn w:val="Standardstycketeckensnitt"/>
    <w:uiPriority w:val="99"/>
    <w:unhideWhenUsed/>
    <w:rsid w:val="00C859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51E8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F51E80"/>
    <w:rPr>
      <w:rFonts w:ascii="Lucida Grande" w:hAnsi="Lucida Grande" w:cs="Lucida Grande"/>
      <w:sz w:val="18"/>
      <w:szCs w:val="18"/>
    </w:rPr>
  </w:style>
  <w:style w:type="paragraph" w:styleId="Brdtext">
    <w:name w:val="Body Text"/>
    <w:basedOn w:val="Normal"/>
    <w:link w:val="BrdtextChar"/>
    <w:rsid w:val="00D01D2D"/>
    <w:pPr>
      <w:autoSpaceDE w:val="0"/>
      <w:autoSpaceDN w:val="0"/>
      <w:spacing w:before="120"/>
    </w:pPr>
    <w:rPr>
      <w:rFonts w:ascii="Times New Roman" w:eastAsia="Times New Roman" w:hAnsi="Times New Roman" w:cs="Times New Roman"/>
    </w:rPr>
  </w:style>
  <w:style w:type="character" w:customStyle="1" w:styleId="BrdtextChar">
    <w:name w:val="Brödtext Char"/>
    <w:basedOn w:val="Standardstycketeckensnitt"/>
    <w:link w:val="Brdtext"/>
    <w:rsid w:val="00D01D2D"/>
    <w:rPr>
      <w:rFonts w:ascii="Times New Roman" w:eastAsia="Times New Roman" w:hAnsi="Times New Roman" w:cs="Times New Roman"/>
    </w:rPr>
  </w:style>
  <w:style w:type="character" w:styleId="Hyperlnk">
    <w:name w:val="Hyperlink"/>
    <w:basedOn w:val="Standardstycketeckensnitt"/>
    <w:uiPriority w:val="99"/>
    <w:unhideWhenUsed/>
    <w:rsid w:val="00C859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youtube.com/watch?v=r5PcLSP1oKw&amp;list=PLYqdiUEV3J7S_5J8kc8m_1zcs1Xx6E3V-" TargetMode="External"/><Relationship Id="rId3" Type="http://schemas.microsoft.com/office/2007/relationships/stylesWithEffects" Target="stylesWithEffects.xml"/><Relationship Id="rId21" Type="http://schemas.openxmlformats.org/officeDocument/2006/relationships/hyperlink" Target="http://www.youtube.com/watch?v=nSdw0oAUxsw"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youtube.com/watch?v=TkvWp5ypjg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youtube.com/watch?v=xqFgBu-pBI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10" Type="http://schemas.openxmlformats.org/officeDocument/2006/relationships/hyperlink" Target="http://www.youtube.com/watch?v=qaZItOFlARE&amp;feature=related" TargetMode="External"/><Relationship Id="rId19" Type="http://schemas.openxmlformats.org/officeDocument/2006/relationships/hyperlink" Target="http://www.youtube.com/watch?v=7qpBf-dujSU" TargetMode="External"/><Relationship Id="rId4" Type="http://schemas.openxmlformats.org/officeDocument/2006/relationships/settings" Target="settings.xml"/><Relationship Id="rId9" Type="http://schemas.openxmlformats.org/officeDocument/2006/relationships/hyperlink" Target="http://www.youtube.com/watch?v=qaZItOFlARE&amp;feature=related" TargetMode="External"/><Relationship Id="rId14" Type="http://schemas.openxmlformats.org/officeDocument/2006/relationships/image" Target="media/image7.png"/><Relationship Id="rId22" Type="http://schemas.openxmlformats.org/officeDocument/2006/relationships/image" Target="media/image10.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20A824D1</Template>
  <TotalTime>1</TotalTime>
  <Pages>6</Pages>
  <Words>881</Words>
  <Characters>4673</Characters>
  <Application>Microsoft Office Word</Application>
  <DocSecurity>4</DocSecurity>
  <Lines>38</Lines>
  <Paragraphs>11</Paragraphs>
  <ScaleCrop>false</ScaleCrop>
  <HeadingPairs>
    <vt:vector size="2" baseType="variant">
      <vt:variant>
        <vt:lpstr>Rubrik</vt:lpstr>
      </vt:variant>
      <vt:variant>
        <vt:i4>1</vt:i4>
      </vt:variant>
    </vt:vector>
  </HeadingPairs>
  <TitlesOfParts>
    <vt:vector size="1" baseType="lpstr">
      <vt:lpstr/>
    </vt:vector>
  </TitlesOfParts>
  <Company>widenska</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eriksson</dc:creator>
  <cp:lastModifiedBy>Marcus Åström</cp:lastModifiedBy>
  <cp:revision>2</cp:revision>
  <cp:lastPrinted>2013-11-22T11:08:00Z</cp:lastPrinted>
  <dcterms:created xsi:type="dcterms:W3CDTF">2018-11-22T14:20:00Z</dcterms:created>
  <dcterms:modified xsi:type="dcterms:W3CDTF">2018-11-22T14:20:00Z</dcterms:modified>
</cp:coreProperties>
</file>