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31" w:type="pct"/>
        <w:tblLayout w:type="fixed"/>
        <w:tblLook w:val="0600" w:firstRow="0" w:lastRow="0" w:firstColumn="0" w:lastColumn="0" w:noHBand="1" w:noVBand="1"/>
      </w:tblPr>
      <w:tblGrid>
        <w:gridCol w:w="657"/>
        <w:gridCol w:w="201"/>
        <w:gridCol w:w="2894"/>
        <w:gridCol w:w="1971"/>
        <w:gridCol w:w="925"/>
        <w:gridCol w:w="2759"/>
        <w:gridCol w:w="2009"/>
        <w:gridCol w:w="57"/>
      </w:tblGrid>
      <w:tr w:rsidR="005B624C" w:rsidRPr="008A43A2" w14:paraId="33BF69C8" w14:textId="77777777" w:rsidTr="006C055A">
        <w:trPr>
          <w:gridAfter w:val="1"/>
          <w:wAfter w:w="57" w:type="dxa"/>
          <w:trHeight w:hRule="exact" w:val="1363"/>
        </w:trPr>
        <w:tc>
          <w:tcPr>
            <w:tcW w:w="657" w:type="dxa"/>
          </w:tcPr>
          <w:p w14:paraId="481BA737" w14:textId="77777777" w:rsidR="005B624C" w:rsidRPr="008A43A2" w:rsidRDefault="005B624C">
            <w:pPr>
              <w:pStyle w:val="Schemarubrik"/>
              <w:rPr>
                <w:color w:val="44546A" w:themeColor="text2"/>
              </w:rPr>
            </w:pPr>
          </w:p>
        </w:tc>
        <w:tc>
          <w:tcPr>
            <w:tcW w:w="10759" w:type="dxa"/>
            <w:gridSpan w:val="6"/>
          </w:tcPr>
          <w:p w14:paraId="67EABF72" w14:textId="77777777" w:rsidR="005B624C" w:rsidRPr="008A43A2" w:rsidRDefault="006C055A" w:rsidP="00F72EB9">
            <w:pPr>
              <w:pStyle w:val="Schemarubrik"/>
              <w:jc w:val="right"/>
            </w:pPr>
            <w:r>
              <w:rPr>
                <w:lang w:bidi="sv-SE"/>
              </w:rPr>
              <w:br/>
            </w:r>
            <w:r w:rsidR="00826000" w:rsidRPr="008A43A2">
              <w:rPr>
                <w:lang w:bidi="sv-SE"/>
              </w:rPr>
              <w:t xml:space="preserve"> </w:t>
            </w:r>
          </w:p>
        </w:tc>
      </w:tr>
      <w:tr w:rsidR="005B624C" w:rsidRPr="008A43A2" w14:paraId="2B8F9118" w14:textId="77777777" w:rsidTr="006C055A">
        <w:trPr>
          <w:gridAfter w:val="1"/>
          <w:wAfter w:w="57" w:type="dxa"/>
          <w:trHeight w:hRule="exact" w:val="698"/>
        </w:trPr>
        <w:tc>
          <w:tcPr>
            <w:tcW w:w="858" w:type="dxa"/>
            <w:gridSpan w:val="2"/>
          </w:tcPr>
          <w:p w14:paraId="5149F0AD" w14:textId="77777777" w:rsidR="005B624C" w:rsidRPr="008A43A2" w:rsidRDefault="00166B0C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  <w:r w:rsidRPr="008A43A2">
              <w:rPr>
                <w:rFonts w:ascii="Calibri" w:eastAsia="Calibri" w:hAnsi="Calibri"/>
                <w:color w:val="auto"/>
                <w:sz w:val="22"/>
                <w:lang w:bidi="sv-SE"/>
              </w:rPr>
              <w:br/>
            </w:r>
            <w:r w:rsidRPr="008A43A2">
              <w:rPr>
                <w:rFonts w:ascii="Calibri" w:eastAsia="Calibri" w:hAnsi="Calibri"/>
                <w:color w:val="auto"/>
                <w:sz w:val="22"/>
                <w:lang w:bidi="sv-SE"/>
              </w:rPr>
              <w:br/>
            </w:r>
          </w:p>
          <w:p w14:paraId="1CA30094" w14:textId="77777777" w:rsidR="00166B0C" w:rsidRPr="008A43A2" w:rsidRDefault="00166B0C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3459FE8A" w14:textId="77777777" w:rsidR="005B624C" w:rsidRPr="008A43A2" w:rsidRDefault="007F5309" w:rsidP="007F5309">
            <w:pPr>
              <w:pStyle w:val="Veckoda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Fredag Matutspisning</w:t>
            </w:r>
          </w:p>
        </w:tc>
        <w:tc>
          <w:tcPr>
            <w:tcW w:w="925" w:type="dxa"/>
            <w:vAlign w:val="bottom"/>
          </w:tcPr>
          <w:p w14:paraId="7B86C6A0" w14:textId="77777777" w:rsidR="005B624C" w:rsidRPr="008A43A2" w:rsidRDefault="005B624C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7C7EE7CD" w14:textId="77777777" w:rsidR="005B624C" w:rsidRPr="008A43A2" w:rsidRDefault="006C055A" w:rsidP="007F5309">
            <w:pPr>
              <w:pStyle w:val="Veckodag"/>
            </w:pPr>
            <w:r>
              <w:t>Fredag Kiosk/sekretariat</w:t>
            </w:r>
          </w:p>
        </w:tc>
      </w:tr>
      <w:tr w:rsidR="004E0B74" w:rsidRPr="008A43A2" w14:paraId="0FA038D3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3DBE15AB" w14:textId="77777777" w:rsidR="005B624C" w:rsidRPr="008A43A2" w:rsidRDefault="005B624C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2C567A" w:themeFill="accent1"/>
          </w:tcPr>
          <w:p w14:paraId="405213B1" w14:textId="77777777" w:rsidR="005B624C" w:rsidRPr="008A43A2" w:rsidRDefault="00FC665E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2C567A" w:themeFill="accent1"/>
          </w:tcPr>
          <w:p w14:paraId="27CA4D96" w14:textId="77777777" w:rsidR="005B624C" w:rsidRPr="008A43A2" w:rsidRDefault="00826000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25" w:type="dxa"/>
          </w:tcPr>
          <w:p w14:paraId="170F36A1" w14:textId="77777777" w:rsidR="005B624C" w:rsidRPr="008A43A2" w:rsidRDefault="005B624C">
            <w:pPr>
              <w:pStyle w:val="Tid"/>
              <w:rPr>
                <w:color w:val="FFFFFF" w:themeColor="background1"/>
              </w:rPr>
            </w:pPr>
          </w:p>
        </w:tc>
        <w:tc>
          <w:tcPr>
            <w:tcW w:w="2759" w:type="dxa"/>
            <w:shd w:val="clear" w:color="auto" w:fill="2C567A" w:themeFill="accent1"/>
          </w:tcPr>
          <w:p w14:paraId="3DAF8EBD" w14:textId="77777777" w:rsidR="005B624C" w:rsidRPr="008A43A2" w:rsidRDefault="00826000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2066" w:type="dxa"/>
            <w:gridSpan w:val="2"/>
            <w:shd w:val="clear" w:color="auto" w:fill="2C567A" w:themeFill="accent1"/>
          </w:tcPr>
          <w:p w14:paraId="1303B0BF" w14:textId="77777777" w:rsidR="005B624C" w:rsidRPr="008A43A2" w:rsidRDefault="00826000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2E7D7B" w:rsidRPr="008A43A2" w14:paraId="200358D7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0B0BB4A" w14:textId="77777777" w:rsidR="002E7D7B" w:rsidRPr="008A43A2" w:rsidRDefault="002E7D7B" w:rsidP="00D05149">
            <w:pPr>
              <w:pStyle w:val="Tid"/>
            </w:pPr>
            <w:r>
              <w:rPr>
                <w:lang w:bidi="sv-SE"/>
              </w:rPr>
              <w:t>10</w:t>
            </w:r>
            <w:r w:rsidRPr="008A43A2">
              <w:rPr>
                <w:lang w:bidi="sv-SE"/>
              </w:rPr>
              <w:t>.00</w:t>
            </w:r>
          </w:p>
        </w:tc>
        <w:tc>
          <w:tcPr>
            <w:tcW w:w="2894" w:type="dxa"/>
          </w:tcPr>
          <w:p w14:paraId="670DC80B" w14:textId="7CED3A15" w:rsidR="002E7D7B" w:rsidRPr="008A43A2" w:rsidRDefault="00032C21" w:rsidP="007F5309">
            <w:pPr>
              <w:pStyle w:val="Namnochnummer"/>
            </w:pPr>
            <w:r>
              <w:t>Simon Brundin</w:t>
            </w:r>
          </w:p>
        </w:tc>
        <w:tc>
          <w:tcPr>
            <w:tcW w:w="1971" w:type="dxa"/>
          </w:tcPr>
          <w:p w14:paraId="16C036C0" w14:textId="33DA1FEE" w:rsidR="002E7D7B" w:rsidRPr="008A43A2" w:rsidRDefault="00032C21" w:rsidP="007F5309">
            <w:pPr>
              <w:pStyle w:val="Namnochnummer"/>
            </w:pPr>
            <w:r>
              <w:t>073-834 73 17</w:t>
            </w:r>
          </w:p>
        </w:tc>
        <w:tc>
          <w:tcPr>
            <w:tcW w:w="925" w:type="dxa"/>
          </w:tcPr>
          <w:p w14:paraId="670114AD" w14:textId="77777777" w:rsidR="002E7D7B" w:rsidRPr="008A43A2" w:rsidRDefault="002E7D7B" w:rsidP="007F5309">
            <w:pPr>
              <w:pStyle w:val="Tid"/>
              <w:jc w:val="center"/>
            </w:pPr>
            <w:r>
              <w:t xml:space="preserve">   10.00</w:t>
            </w:r>
          </w:p>
        </w:tc>
        <w:tc>
          <w:tcPr>
            <w:tcW w:w="2759" w:type="dxa"/>
          </w:tcPr>
          <w:p w14:paraId="2F832224" w14:textId="4D7FD300" w:rsidR="002E7D7B" w:rsidRPr="008A43A2" w:rsidRDefault="002E7D7B" w:rsidP="00D05149">
            <w:pPr>
              <w:pStyle w:val="Namnochnummer"/>
            </w:pPr>
            <w:r>
              <w:t>Michael Brundin</w:t>
            </w:r>
          </w:p>
        </w:tc>
        <w:tc>
          <w:tcPr>
            <w:tcW w:w="2066" w:type="dxa"/>
            <w:gridSpan w:val="2"/>
          </w:tcPr>
          <w:p w14:paraId="54C18B21" w14:textId="3BCE91EC" w:rsidR="002E7D7B" w:rsidRPr="008A43A2" w:rsidRDefault="002E7D7B" w:rsidP="00D05149">
            <w:pPr>
              <w:pStyle w:val="Namnochnummer"/>
            </w:pPr>
            <w:r>
              <w:t>070-344 24 75</w:t>
            </w:r>
          </w:p>
        </w:tc>
      </w:tr>
      <w:tr w:rsidR="002E7D7B" w:rsidRPr="008A43A2" w14:paraId="5973472F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3B740081" w14:textId="77777777" w:rsidR="002E7D7B" w:rsidRDefault="002E7D7B" w:rsidP="007F5309">
            <w:pPr>
              <w:pStyle w:val="Tid"/>
              <w:jc w:val="left"/>
            </w:pPr>
          </w:p>
          <w:p w14:paraId="6C442AE1" w14:textId="77777777" w:rsidR="002E7D7B" w:rsidRPr="008A43A2" w:rsidRDefault="002E7D7B" w:rsidP="00D05149">
            <w:pPr>
              <w:pStyle w:val="Tid"/>
            </w:pPr>
            <w:proofErr w:type="gramStart"/>
            <w:r>
              <w:t>-  -</w:t>
            </w:r>
            <w:proofErr w:type="gramEnd"/>
            <w:r>
              <w:t xml:space="preserve"> 14.00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0E2DE7A9" w14:textId="5207C14E" w:rsidR="002E7D7B" w:rsidRPr="008A43A2" w:rsidRDefault="00032C21" w:rsidP="00D05149">
            <w:pPr>
              <w:pStyle w:val="Namnochnummer"/>
            </w:pPr>
            <w:r>
              <w:t>Nils Backlund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121D03DB" w14:textId="0E8FB0FE" w:rsidR="002E7D7B" w:rsidRPr="008A43A2" w:rsidRDefault="00032C21" w:rsidP="00D05149">
            <w:pPr>
              <w:pStyle w:val="Namnochnummer"/>
            </w:pPr>
            <w:r>
              <w:t>073-059 13 98</w:t>
            </w:r>
          </w:p>
        </w:tc>
        <w:tc>
          <w:tcPr>
            <w:tcW w:w="925" w:type="dxa"/>
          </w:tcPr>
          <w:p w14:paraId="7E29AAA4" w14:textId="77777777" w:rsidR="002E7D7B" w:rsidRPr="008A43A2" w:rsidRDefault="002E7D7B" w:rsidP="007F5309">
            <w:pPr>
              <w:pStyle w:val="Tid"/>
              <w:jc w:val="left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1F845DBA" w14:textId="56BD05FD" w:rsidR="002E7D7B" w:rsidRPr="008A43A2" w:rsidRDefault="002E7D7B" w:rsidP="00D05149">
            <w:pPr>
              <w:pStyle w:val="Namnochnummer"/>
            </w:pPr>
            <w:r>
              <w:t>Mikael Lidström</w:t>
            </w: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340C5DB2" w14:textId="2C9BB1D3" w:rsidR="002E7D7B" w:rsidRPr="008A43A2" w:rsidRDefault="002E7D7B" w:rsidP="00D05149">
            <w:pPr>
              <w:pStyle w:val="Namnochnummer"/>
            </w:pPr>
            <w:r>
              <w:t>070-596 99 10</w:t>
            </w:r>
          </w:p>
        </w:tc>
      </w:tr>
      <w:tr w:rsidR="002E7D7B" w:rsidRPr="008A43A2" w14:paraId="23A56765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367EC7E4" w14:textId="77777777" w:rsidR="002E7D7B" w:rsidRPr="008A43A2" w:rsidRDefault="002E7D7B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 xml:space="preserve"> 14.30</w:t>
            </w:r>
          </w:p>
        </w:tc>
        <w:tc>
          <w:tcPr>
            <w:tcW w:w="2894" w:type="dxa"/>
          </w:tcPr>
          <w:p w14:paraId="38C74C4C" w14:textId="72481BD0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50C6CA9D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7557BC0E" w14:textId="236CA070" w:rsidR="002E7D7B" w:rsidRPr="008A43A2" w:rsidRDefault="002E7D7B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 xml:space="preserve"> 14.00</w:t>
            </w:r>
          </w:p>
        </w:tc>
        <w:tc>
          <w:tcPr>
            <w:tcW w:w="2759" w:type="dxa"/>
          </w:tcPr>
          <w:p w14:paraId="41D648D1" w14:textId="48E67FE4" w:rsidR="002E7D7B" w:rsidRPr="008A43A2" w:rsidRDefault="002E7D7B" w:rsidP="00D05149">
            <w:pPr>
              <w:pStyle w:val="Namnochnummer"/>
            </w:pPr>
            <w:r>
              <w:t>Lillan Hellström</w:t>
            </w:r>
          </w:p>
        </w:tc>
        <w:tc>
          <w:tcPr>
            <w:tcW w:w="2066" w:type="dxa"/>
            <w:gridSpan w:val="2"/>
          </w:tcPr>
          <w:p w14:paraId="54B44AC6" w14:textId="4DC53980" w:rsidR="002E7D7B" w:rsidRPr="008A43A2" w:rsidRDefault="002E7D7B" w:rsidP="00D05149">
            <w:pPr>
              <w:pStyle w:val="Namnochnummer"/>
            </w:pPr>
            <w:r>
              <w:t>070-628 73 24</w:t>
            </w:r>
          </w:p>
        </w:tc>
      </w:tr>
      <w:tr w:rsidR="002E7D7B" w:rsidRPr="008A43A2" w14:paraId="2648CEAE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B7C62E3" w14:textId="77777777" w:rsidR="002E7D7B" w:rsidRPr="008A43A2" w:rsidRDefault="002E7D7B" w:rsidP="007F5309">
            <w:pPr>
              <w:pStyle w:val="Tid"/>
              <w:jc w:val="left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0DEA661A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745B996E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791A14AF" w14:textId="14E15453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78986400" w14:textId="2D1D4D41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09413988" w14:textId="0DE5348A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5B20B619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522DAC7F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</w:tcPr>
          <w:p w14:paraId="3D3F6252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43ABC9FE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3070E5D3" w14:textId="74F96CB7" w:rsidR="002E7D7B" w:rsidRPr="008A43A2" w:rsidRDefault="002E7D7B" w:rsidP="00D05149">
            <w:pPr>
              <w:pStyle w:val="Tid"/>
            </w:pPr>
            <w:r>
              <w:t>14.00</w:t>
            </w:r>
          </w:p>
        </w:tc>
        <w:tc>
          <w:tcPr>
            <w:tcW w:w="2759" w:type="dxa"/>
          </w:tcPr>
          <w:p w14:paraId="762D8D3E" w14:textId="684D1AC6" w:rsidR="002E7D7B" w:rsidRPr="008A43A2" w:rsidRDefault="00032C21" w:rsidP="00D05149">
            <w:pPr>
              <w:pStyle w:val="Namnochnummer"/>
            </w:pPr>
            <w:r>
              <w:t xml:space="preserve">Pontus </w:t>
            </w:r>
            <w:proofErr w:type="spellStart"/>
            <w:r>
              <w:t>Serrander</w:t>
            </w:r>
            <w:proofErr w:type="spellEnd"/>
          </w:p>
        </w:tc>
        <w:tc>
          <w:tcPr>
            <w:tcW w:w="2066" w:type="dxa"/>
            <w:gridSpan w:val="2"/>
          </w:tcPr>
          <w:p w14:paraId="4C906933" w14:textId="7109028E" w:rsidR="002E7D7B" w:rsidRPr="008A43A2" w:rsidRDefault="00032C21" w:rsidP="00D05149">
            <w:pPr>
              <w:pStyle w:val="Namnochnummer"/>
            </w:pPr>
            <w:r>
              <w:t>070-792 54 18</w:t>
            </w:r>
          </w:p>
        </w:tc>
      </w:tr>
      <w:tr w:rsidR="002E7D7B" w:rsidRPr="008A43A2" w14:paraId="705674E4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0F6BE7E" w14:textId="77777777" w:rsidR="002E7D7B" w:rsidRPr="008A43A2" w:rsidRDefault="002E7D7B" w:rsidP="00D05149">
            <w:pPr>
              <w:pStyle w:val="Tid"/>
            </w:pPr>
            <w:r>
              <w:t>14.30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64F6A058" w14:textId="402C9AD2" w:rsidR="002E7D7B" w:rsidRPr="008A43A2" w:rsidRDefault="002E7D7B" w:rsidP="00D05149">
            <w:pPr>
              <w:pStyle w:val="Namnochnummer"/>
            </w:pPr>
            <w:r>
              <w:t>Simon Molin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2669FD5A" w14:textId="661D456C" w:rsidR="00366FCD" w:rsidRPr="00366FCD" w:rsidRDefault="00366FCD" w:rsidP="00366FCD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en-US"/>
              </w:rPr>
            </w:pPr>
            <w:r w:rsidRPr="00366FCD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070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366FCD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571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366FCD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47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366FCD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11</w:t>
            </w:r>
          </w:p>
          <w:p w14:paraId="64722F20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0B86D2B1" w14:textId="72A87E48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4E4D91A3" w14:textId="163F2780" w:rsidR="00904F34" w:rsidRPr="008A43A2" w:rsidRDefault="00904F34" w:rsidP="00D05149">
            <w:pPr>
              <w:pStyle w:val="Namnochnummer"/>
            </w:pPr>
            <w:r>
              <w:t>Jonas Lundin</w:t>
            </w: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10D9030B" w14:textId="6225FDA3" w:rsidR="002E7D7B" w:rsidRPr="008A43A2" w:rsidRDefault="00904F34" w:rsidP="00D05149">
            <w:pPr>
              <w:pStyle w:val="Namnochnummer"/>
            </w:pPr>
            <w:r>
              <w:t>070-777 81 07</w:t>
            </w:r>
            <w:bookmarkStart w:id="0" w:name="_GoBack"/>
            <w:bookmarkEnd w:id="0"/>
          </w:p>
        </w:tc>
      </w:tr>
      <w:tr w:rsidR="002E7D7B" w:rsidRPr="008A43A2" w14:paraId="703FDBB3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3FCF3C00" w14:textId="45472F83" w:rsidR="002E7D7B" w:rsidRPr="008A43A2" w:rsidRDefault="002E7D7B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19.00</w:t>
            </w:r>
          </w:p>
        </w:tc>
        <w:tc>
          <w:tcPr>
            <w:tcW w:w="2894" w:type="dxa"/>
          </w:tcPr>
          <w:p w14:paraId="0C3D9881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321051CC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371EDD25" w14:textId="42627B3C" w:rsidR="002E7D7B" w:rsidRPr="008A43A2" w:rsidRDefault="002E7D7B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18.00</w:t>
            </w:r>
          </w:p>
        </w:tc>
        <w:tc>
          <w:tcPr>
            <w:tcW w:w="2759" w:type="dxa"/>
          </w:tcPr>
          <w:p w14:paraId="3616ACB5" w14:textId="0FDB10F3" w:rsidR="002E7D7B" w:rsidRPr="008A43A2" w:rsidRDefault="00904F34" w:rsidP="00D05149">
            <w:pPr>
              <w:pStyle w:val="Namnochnummer"/>
            </w:pPr>
            <w:proofErr w:type="spellStart"/>
            <w:r>
              <w:t>Carro</w:t>
            </w:r>
            <w:proofErr w:type="spellEnd"/>
            <w:r>
              <w:t xml:space="preserve"> Lundin</w:t>
            </w:r>
          </w:p>
        </w:tc>
        <w:tc>
          <w:tcPr>
            <w:tcW w:w="2066" w:type="dxa"/>
            <w:gridSpan w:val="2"/>
          </w:tcPr>
          <w:p w14:paraId="1EEC748C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2122AAC2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5CDC4EBF" w14:textId="17B08B1C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0AC5E4CF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64E7907F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229F33ED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5097D221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6B651D51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003282B8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49FD918B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</w:tcPr>
          <w:p w14:paraId="1FC55CC3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71846174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7E9B9D51" w14:textId="3C6679FC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</w:tcPr>
          <w:p w14:paraId="32EF2822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1BE375FF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52190B31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2CCD8079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62C65B34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6EA5B96C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66C754C6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080C298B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55A26567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7B672CF5" w14:textId="77777777" w:rsidTr="006C055A">
        <w:trPr>
          <w:gridAfter w:val="1"/>
          <w:wAfter w:w="57" w:type="dxa"/>
          <w:trHeight w:hRule="exact" w:val="524"/>
        </w:trPr>
        <w:tc>
          <w:tcPr>
            <w:tcW w:w="858" w:type="dxa"/>
            <w:gridSpan w:val="2"/>
          </w:tcPr>
          <w:p w14:paraId="25CF2A6C" w14:textId="77777777" w:rsidR="002E7D7B" w:rsidRPr="008A43A2" w:rsidRDefault="002E7D7B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179B3FFD" w14:textId="77777777" w:rsidR="002E7D7B" w:rsidRPr="008A43A2" w:rsidRDefault="002E7D7B" w:rsidP="007F5309">
            <w:pPr>
              <w:pStyle w:val="Veckodag"/>
            </w:pPr>
            <w:r>
              <w:t xml:space="preserve">Fredag </w:t>
            </w:r>
            <w:proofErr w:type="spellStart"/>
            <w:r>
              <w:t>Planvärd</w:t>
            </w:r>
            <w:proofErr w:type="spellEnd"/>
            <w:r>
              <w:t xml:space="preserve"> Balders</w:t>
            </w:r>
          </w:p>
        </w:tc>
        <w:tc>
          <w:tcPr>
            <w:tcW w:w="925" w:type="dxa"/>
            <w:vAlign w:val="bottom"/>
          </w:tcPr>
          <w:p w14:paraId="39F27CB7" w14:textId="77777777" w:rsidR="002E7D7B" w:rsidRPr="008A43A2" w:rsidRDefault="002E7D7B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26A74DFA" w14:textId="77777777" w:rsidR="002E7D7B" w:rsidRPr="008A43A2" w:rsidRDefault="002E7D7B" w:rsidP="007F5309">
            <w:pPr>
              <w:pStyle w:val="Veckodag"/>
            </w:pPr>
            <w:r>
              <w:t xml:space="preserve">Fredag </w:t>
            </w:r>
            <w:proofErr w:type="spellStart"/>
            <w:r>
              <w:t>Planvärd</w:t>
            </w:r>
            <w:proofErr w:type="spellEnd"/>
            <w:r>
              <w:t xml:space="preserve"> Sjukhusplan</w:t>
            </w:r>
          </w:p>
        </w:tc>
      </w:tr>
      <w:tr w:rsidR="002E7D7B" w:rsidRPr="008A43A2" w14:paraId="3A96ECA1" w14:textId="77777777" w:rsidTr="006C055A">
        <w:trPr>
          <w:trHeight w:hRule="exact" w:val="288"/>
        </w:trPr>
        <w:tc>
          <w:tcPr>
            <w:tcW w:w="858" w:type="dxa"/>
            <w:gridSpan w:val="2"/>
          </w:tcPr>
          <w:p w14:paraId="4034BB99" w14:textId="77777777" w:rsidR="002E7D7B" w:rsidRPr="008A43A2" w:rsidRDefault="002E7D7B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0072C7" w:themeFill="accent2"/>
          </w:tcPr>
          <w:p w14:paraId="420DBB84" w14:textId="77777777" w:rsidR="002E7D7B" w:rsidRPr="008A43A2" w:rsidRDefault="002E7D7B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0072C7" w:themeFill="accent2"/>
          </w:tcPr>
          <w:p w14:paraId="23DF961D" w14:textId="77777777" w:rsidR="002E7D7B" w:rsidRPr="008A43A2" w:rsidRDefault="002E7D7B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25" w:type="dxa"/>
          </w:tcPr>
          <w:p w14:paraId="538EA43C" w14:textId="77777777" w:rsidR="002E7D7B" w:rsidRPr="008A43A2" w:rsidRDefault="002E7D7B">
            <w:pPr>
              <w:pStyle w:val="Tid"/>
              <w:rPr>
                <w:color w:val="auto"/>
              </w:rPr>
            </w:pPr>
          </w:p>
        </w:tc>
        <w:tc>
          <w:tcPr>
            <w:tcW w:w="2759" w:type="dxa"/>
            <w:shd w:val="clear" w:color="auto" w:fill="0072C7" w:themeFill="accent2"/>
          </w:tcPr>
          <w:p w14:paraId="223F7980" w14:textId="77777777" w:rsidR="002E7D7B" w:rsidRPr="008A43A2" w:rsidRDefault="002E7D7B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2066" w:type="dxa"/>
            <w:gridSpan w:val="2"/>
            <w:shd w:val="clear" w:color="auto" w:fill="0072C7" w:themeFill="accent2"/>
          </w:tcPr>
          <w:p w14:paraId="7824E5F5" w14:textId="77777777" w:rsidR="002E7D7B" w:rsidRPr="008A43A2" w:rsidRDefault="002E7D7B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2E7D7B" w:rsidRPr="008A43A2" w14:paraId="178C3FCE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4B00A372" w14:textId="77777777" w:rsidR="002E7D7B" w:rsidRPr="008A43A2" w:rsidRDefault="002E7D7B" w:rsidP="00D05149">
            <w:pPr>
              <w:pStyle w:val="Tid"/>
            </w:pPr>
            <w:r>
              <w:t>11.30</w:t>
            </w:r>
          </w:p>
        </w:tc>
        <w:tc>
          <w:tcPr>
            <w:tcW w:w="2894" w:type="dxa"/>
          </w:tcPr>
          <w:p w14:paraId="728B26C6" w14:textId="5A617648" w:rsidR="002E7D7B" w:rsidRPr="008A43A2" w:rsidRDefault="002E7D7B" w:rsidP="00D05149">
            <w:pPr>
              <w:pStyle w:val="Namnochnummer"/>
            </w:pPr>
            <w:r>
              <w:t>Micke Sundqvist</w:t>
            </w:r>
          </w:p>
        </w:tc>
        <w:tc>
          <w:tcPr>
            <w:tcW w:w="1971" w:type="dxa"/>
          </w:tcPr>
          <w:p w14:paraId="5F5B7C61" w14:textId="3C5CC3B0" w:rsidR="002E7D7B" w:rsidRPr="008A43A2" w:rsidRDefault="002E7D7B" w:rsidP="00D05149">
            <w:pPr>
              <w:pStyle w:val="Namnochnummer"/>
            </w:pPr>
            <w:r>
              <w:t>073-047 61 59</w:t>
            </w:r>
          </w:p>
        </w:tc>
        <w:tc>
          <w:tcPr>
            <w:tcW w:w="925" w:type="dxa"/>
          </w:tcPr>
          <w:p w14:paraId="53BF7838" w14:textId="77777777" w:rsidR="002E7D7B" w:rsidRPr="008A43A2" w:rsidRDefault="002E7D7B" w:rsidP="00D05149">
            <w:pPr>
              <w:pStyle w:val="Tid"/>
            </w:pPr>
            <w:r>
              <w:t>12.30</w:t>
            </w:r>
          </w:p>
        </w:tc>
        <w:tc>
          <w:tcPr>
            <w:tcW w:w="2759" w:type="dxa"/>
          </w:tcPr>
          <w:p w14:paraId="7373D428" w14:textId="4306AF77" w:rsidR="002E7D7B" w:rsidRPr="008A43A2" w:rsidRDefault="002E7D7B" w:rsidP="00D05149">
            <w:pPr>
              <w:pStyle w:val="Namnochnummer"/>
            </w:pPr>
            <w:r>
              <w:t>Peter Hellström</w:t>
            </w:r>
          </w:p>
        </w:tc>
        <w:tc>
          <w:tcPr>
            <w:tcW w:w="2066" w:type="dxa"/>
            <w:gridSpan w:val="2"/>
          </w:tcPr>
          <w:p w14:paraId="3D9EFE3D" w14:textId="72863541" w:rsidR="002E7D7B" w:rsidRPr="008A43A2" w:rsidRDefault="002E7D7B" w:rsidP="00D05149">
            <w:pPr>
              <w:pStyle w:val="Namnochnummer"/>
            </w:pPr>
            <w:r>
              <w:t>070-347 57 77</w:t>
            </w:r>
          </w:p>
        </w:tc>
      </w:tr>
      <w:tr w:rsidR="002E7D7B" w:rsidRPr="008A43A2" w14:paraId="2FED155C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7A788CE9" w14:textId="6A54ABCF" w:rsidR="002E7D7B" w:rsidRPr="008A43A2" w:rsidRDefault="002E7D7B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18.00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7DC2C6FE" w14:textId="14DF456C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34590452" w14:textId="01F06BE8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560795FB" w14:textId="4EBFA57D" w:rsidR="002E7D7B" w:rsidRPr="008A43A2" w:rsidRDefault="002E7D7B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 xml:space="preserve"> 18.00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7C119000" w14:textId="66A9A993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48CE5DB0" w14:textId="15FEAFC4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65F21566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35593DE5" w14:textId="133B706C" w:rsidR="002E7D7B" w:rsidRPr="008A43A2" w:rsidRDefault="002E7D7B" w:rsidP="0037392E">
            <w:pPr>
              <w:pStyle w:val="Tid"/>
            </w:pPr>
          </w:p>
        </w:tc>
        <w:tc>
          <w:tcPr>
            <w:tcW w:w="2894" w:type="dxa"/>
          </w:tcPr>
          <w:p w14:paraId="3BA83B01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3FEC73C6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6D2247AC" w14:textId="3C096049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</w:tcPr>
          <w:p w14:paraId="57247C08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2DB72423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3A31A178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32BDD39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14D28E27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6CA43BB7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7393DB9B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0A5CBA87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26C9234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62E4F88F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D0C4480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</w:tcPr>
          <w:p w14:paraId="7AAC960C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4A05495D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47DC4A21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</w:tcPr>
          <w:p w14:paraId="6914A98E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58B9970F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53988E18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05206530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46D690BE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307BAC9B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13997926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01C95B2F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4BBCC47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02550ED4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E901872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</w:tcPr>
          <w:p w14:paraId="19068C35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2B3D88F9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72BC8960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</w:tcPr>
          <w:p w14:paraId="45EF2EAC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03DE4DA3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5CA0A63F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4269FBA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28CA6BB4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7892ADA8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2E1CFAFF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28D5D0F2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DBD9241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0521DCE5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A16A88A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</w:tcPr>
          <w:p w14:paraId="724C6DF4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79230FD7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5123A204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</w:tcPr>
          <w:p w14:paraId="5F0B577B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5127F654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5D68F231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7F23F1A3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20FA001D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31E322CA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71BA7972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19D1F0FE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6170D60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1A958AD3" w14:textId="77777777" w:rsidTr="006C055A">
        <w:trPr>
          <w:gridAfter w:val="1"/>
          <w:wAfter w:w="57" w:type="dxa"/>
          <w:trHeight w:hRule="exact" w:val="572"/>
        </w:trPr>
        <w:tc>
          <w:tcPr>
            <w:tcW w:w="858" w:type="dxa"/>
            <w:gridSpan w:val="2"/>
          </w:tcPr>
          <w:p w14:paraId="1E20253C" w14:textId="77777777" w:rsidR="002E7D7B" w:rsidRPr="008A43A2" w:rsidRDefault="002E7D7B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524123B2" w14:textId="77777777" w:rsidR="002E7D7B" w:rsidRPr="008A43A2" w:rsidRDefault="00904F34" w:rsidP="00583006">
            <w:pPr>
              <w:pStyle w:val="Veckodag"/>
            </w:pPr>
            <w:sdt>
              <w:sdtPr>
                <w:id w:val="-507822863"/>
                <w:placeholder>
                  <w:docPart w:val="07202D373E72544D8104615F5C54AD09"/>
                </w:placeholder>
                <w:temporary/>
                <w:showingPlcHdr/>
              </w:sdtPr>
              <w:sdtEndPr/>
              <w:sdtContent>
                <w:r w:rsidR="002E7D7B" w:rsidRPr="008A43A2">
                  <w:rPr>
                    <w:rStyle w:val="PlaceholderText"/>
                    <w:rFonts w:ascii="Corbel" w:hAnsi="Corbel"/>
                    <w:color w:val="44546A" w:themeColor="text2"/>
                    <w:lang w:bidi="sv-SE"/>
                  </w:rPr>
                  <w:t>Fredag</w:t>
                </w:r>
              </w:sdtContent>
            </w:sdt>
            <w:r w:rsidR="002E7D7B">
              <w:t xml:space="preserve"> Kiosk Sjukhusplan</w:t>
            </w:r>
          </w:p>
        </w:tc>
        <w:tc>
          <w:tcPr>
            <w:tcW w:w="925" w:type="dxa"/>
            <w:vAlign w:val="bottom"/>
          </w:tcPr>
          <w:p w14:paraId="280346A5" w14:textId="77777777" w:rsidR="002E7D7B" w:rsidRPr="008A43A2" w:rsidRDefault="002E7D7B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20B9FFC2" w14:textId="4297600B" w:rsidR="002E7D7B" w:rsidRPr="008A43A2" w:rsidRDefault="002E7D7B" w:rsidP="007F5309">
            <w:pPr>
              <w:pStyle w:val="Veckodag"/>
            </w:pPr>
          </w:p>
        </w:tc>
      </w:tr>
      <w:tr w:rsidR="002E7D7B" w:rsidRPr="008A43A2" w14:paraId="3FE33E09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75FB6FDB" w14:textId="77777777" w:rsidR="002E7D7B" w:rsidRPr="008A43A2" w:rsidRDefault="002E7D7B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0D1D51" w:themeFill="accent3"/>
          </w:tcPr>
          <w:p w14:paraId="49FF0F08" w14:textId="77777777" w:rsidR="002E7D7B" w:rsidRPr="008A43A2" w:rsidRDefault="002E7D7B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0D1D51" w:themeFill="accent3"/>
          </w:tcPr>
          <w:p w14:paraId="58F08417" w14:textId="77777777" w:rsidR="002E7D7B" w:rsidRPr="008A43A2" w:rsidRDefault="002E7D7B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25" w:type="dxa"/>
          </w:tcPr>
          <w:p w14:paraId="1E084C8F" w14:textId="77777777" w:rsidR="002E7D7B" w:rsidRPr="008A43A2" w:rsidRDefault="002E7D7B">
            <w:pPr>
              <w:pStyle w:val="Tid"/>
              <w:rPr>
                <w:color w:val="auto"/>
              </w:rPr>
            </w:pPr>
          </w:p>
        </w:tc>
        <w:tc>
          <w:tcPr>
            <w:tcW w:w="2759" w:type="dxa"/>
            <w:shd w:val="clear" w:color="auto" w:fill="0D1D51" w:themeFill="accent3"/>
          </w:tcPr>
          <w:p w14:paraId="3F6DDA7F" w14:textId="025EF787" w:rsidR="002E7D7B" w:rsidRPr="008A43A2" w:rsidRDefault="002E7D7B" w:rsidP="00D05149">
            <w:pPr>
              <w:pStyle w:val="Kolumnrubrik"/>
            </w:pPr>
          </w:p>
        </w:tc>
        <w:tc>
          <w:tcPr>
            <w:tcW w:w="2066" w:type="dxa"/>
            <w:gridSpan w:val="2"/>
            <w:shd w:val="clear" w:color="auto" w:fill="0D1D51" w:themeFill="accent3"/>
          </w:tcPr>
          <w:p w14:paraId="74641E17" w14:textId="7CA28897" w:rsidR="002E7D7B" w:rsidRPr="008A43A2" w:rsidRDefault="002E7D7B" w:rsidP="00D05149">
            <w:pPr>
              <w:pStyle w:val="Kolumnrubrik"/>
            </w:pPr>
          </w:p>
        </w:tc>
      </w:tr>
      <w:tr w:rsidR="002E7D7B" w:rsidRPr="008A43A2" w14:paraId="1DD23384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0BCFA57B" w14:textId="77777777" w:rsidR="002E7D7B" w:rsidRPr="008A43A2" w:rsidRDefault="002E7D7B" w:rsidP="00D05149">
            <w:pPr>
              <w:pStyle w:val="Tid"/>
            </w:pPr>
            <w:r>
              <w:t>12.45</w:t>
            </w:r>
          </w:p>
        </w:tc>
        <w:tc>
          <w:tcPr>
            <w:tcW w:w="2894" w:type="dxa"/>
          </w:tcPr>
          <w:p w14:paraId="380C1ABA" w14:textId="58D628AF" w:rsidR="002E7D7B" w:rsidRPr="008A43A2" w:rsidRDefault="002E7D7B" w:rsidP="00D05149">
            <w:pPr>
              <w:pStyle w:val="Namnochnummer"/>
            </w:pPr>
            <w:r>
              <w:t>Tomas Sandström</w:t>
            </w:r>
          </w:p>
        </w:tc>
        <w:tc>
          <w:tcPr>
            <w:tcW w:w="1971" w:type="dxa"/>
          </w:tcPr>
          <w:p w14:paraId="436A3081" w14:textId="2AE394D2" w:rsidR="002E7D7B" w:rsidRPr="008A43A2" w:rsidRDefault="002E7D7B" w:rsidP="00D05149">
            <w:pPr>
              <w:pStyle w:val="Namnochnummer"/>
            </w:pPr>
            <w:r>
              <w:t>070-312 58 79</w:t>
            </w:r>
          </w:p>
        </w:tc>
        <w:tc>
          <w:tcPr>
            <w:tcW w:w="925" w:type="dxa"/>
          </w:tcPr>
          <w:p w14:paraId="5BD3A405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</w:tcPr>
          <w:p w14:paraId="614847E1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2CFA6A71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2C31EE2D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240F06DA" w14:textId="472BC364" w:rsidR="002E7D7B" w:rsidRPr="008A43A2" w:rsidRDefault="002E7D7B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15.30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6F86A000" w14:textId="51FE2EE8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1AB512CB" w14:textId="287CACCE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2F9EB3B7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76612F45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095F6853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79ECC867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28B0CC4" w14:textId="02A6ADA4" w:rsidR="002E7D7B" w:rsidRPr="008A43A2" w:rsidRDefault="002E7D7B" w:rsidP="007D056E">
            <w:pPr>
              <w:pStyle w:val="Tid"/>
            </w:pPr>
            <w:r>
              <w:t xml:space="preserve"> </w:t>
            </w:r>
          </w:p>
        </w:tc>
        <w:tc>
          <w:tcPr>
            <w:tcW w:w="2894" w:type="dxa"/>
          </w:tcPr>
          <w:p w14:paraId="7B757B90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651244A3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08E00ED7" w14:textId="77777777" w:rsidR="002E7D7B" w:rsidRPr="008A43A2" w:rsidRDefault="002E7D7B" w:rsidP="00E6647F">
            <w:pPr>
              <w:pStyle w:val="Tid"/>
              <w:jc w:val="center"/>
            </w:pPr>
          </w:p>
        </w:tc>
        <w:tc>
          <w:tcPr>
            <w:tcW w:w="2759" w:type="dxa"/>
          </w:tcPr>
          <w:p w14:paraId="16A5F79E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781933FF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6A123A83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0BD1008C" w14:textId="4F601843" w:rsidR="002E7D7B" w:rsidRPr="008A43A2" w:rsidRDefault="002E7D7B" w:rsidP="00D05149">
            <w:pPr>
              <w:pStyle w:val="Tid"/>
            </w:pPr>
            <w:r>
              <w:t>15.30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6C0EA857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095CF544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4E39D54B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1BB882CD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107EC32C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65BA1F45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585B9106" w14:textId="74F3A0E0" w:rsidR="002E7D7B" w:rsidRPr="008A43A2" w:rsidRDefault="002E7D7B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18.00</w:t>
            </w:r>
          </w:p>
        </w:tc>
        <w:tc>
          <w:tcPr>
            <w:tcW w:w="2894" w:type="dxa"/>
          </w:tcPr>
          <w:p w14:paraId="4BD7806D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2566A8FF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6E6DF87B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</w:tcPr>
          <w:p w14:paraId="0BE26938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07EB376E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1D2E930E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304E8FA1" w14:textId="47FBBFD5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50E8ED1A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12DCE194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3EC6AA28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667A8DA1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0698562C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440913FC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ECC34FD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</w:tcPr>
          <w:p w14:paraId="1B198A88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3DE434DC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76CCB143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</w:tcPr>
          <w:p w14:paraId="25B95346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51BC68B0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389AE00C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2B50818A" w14:textId="332F8F40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4A86608D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2032DDC3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5A7241D4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6C54407F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773B4A36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62D82595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2891EB87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</w:tcPr>
          <w:p w14:paraId="0105523E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</w:tcPr>
          <w:p w14:paraId="4430D0D7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1FC8AA6A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</w:tcPr>
          <w:p w14:paraId="703E6F6F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2645E7BE" w14:textId="77777777" w:rsidR="002E7D7B" w:rsidRPr="008A43A2" w:rsidRDefault="002E7D7B" w:rsidP="00D05149">
            <w:pPr>
              <w:pStyle w:val="Namnochnummer"/>
            </w:pPr>
          </w:p>
        </w:tc>
      </w:tr>
      <w:tr w:rsidR="002E7D7B" w:rsidRPr="008A43A2" w14:paraId="046D9874" w14:textId="77777777" w:rsidTr="006C055A">
        <w:trPr>
          <w:trHeight w:hRule="exact" w:val="303"/>
        </w:trPr>
        <w:tc>
          <w:tcPr>
            <w:tcW w:w="858" w:type="dxa"/>
            <w:gridSpan w:val="2"/>
          </w:tcPr>
          <w:p w14:paraId="1926C2DC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7F0E43D1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614C9738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925" w:type="dxa"/>
          </w:tcPr>
          <w:p w14:paraId="52522791" w14:textId="77777777" w:rsidR="002E7D7B" w:rsidRPr="008A43A2" w:rsidRDefault="002E7D7B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34C4D8EB" w14:textId="77777777" w:rsidR="002E7D7B" w:rsidRPr="008A43A2" w:rsidRDefault="002E7D7B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7EC270C8" w14:textId="77777777" w:rsidR="002E7D7B" w:rsidRPr="008A43A2" w:rsidRDefault="002E7D7B" w:rsidP="00D05149">
            <w:pPr>
              <w:pStyle w:val="Namnochnummer"/>
            </w:pPr>
          </w:p>
        </w:tc>
      </w:tr>
    </w:tbl>
    <w:p w14:paraId="7B7E4DEA" w14:textId="77777777" w:rsidR="005B624C" w:rsidRPr="008A43A2" w:rsidRDefault="005B624C" w:rsidP="004E0B74">
      <w:pPr>
        <w:tabs>
          <w:tab w:val="left" w:pos="8205"/>
        </w:tabs>
      </w:pPr>
    </w:p>
    <w:sectPr w:rsidR="005B624C" w:rsidRPr="008A43A2" w:rsidSect="0037392E">
      <w:headerReference w:type="default" r:id="rId12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F844E" w14:textId="77777777" w:rsidR="007D056E" w:rsidRDefault="007D056E" w:rsidP="00535661">
      <w:pPr>
        <w:spacing w:after="0" w:line="240" w:lineRule="auto"/>
      </w:pPr>
      <w:r>
        <w:separator/>
      </w:r>
    </w:p>
  </w:endnote>
  <w:endnote w:type="continuationSeparator" w:id="0">
    <w:p w14:paraId="4F4B86F2" w14:textId="77777777" w:rsidR="007D056E" w:rsidRDefault="007D056E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FF78E" w14:textId="77777777" w:rsidR="007D056E" w:rsidRDefault="007D056E" w:rsidP="00535661">
      <w:pPr>
        <w:spacing w:after="0" w:line="240" w:lineRule="auto"/>
      </w:pPr>
      <w:r>
        <w:separator/>
      </w:r>
    </w:p>
  </w:footnote>
  <w:footnote w:type="continuationSeparator" w:id="0">
    <w:p w14:paraId="5AB9303D" w14:textId="77777777" w:rsidR="007D056E" w:rsidRDefault="007D056E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F0076" w14:textId="77777777" w:rsidR="007D056E" w:rsidRPr="001225F1" w:rsidRDefault="007D056E">
    <w:pPr>
      <w:pStyle w:val="Header"/>
    </w:pPr>
    <w:r w:rsidRPr="001225F1">
      <w:rPr>
        <w:noProof/>
        <w:lang w:val="en-US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5F18C13" wp14:editId="7E978F30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p 10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Frihandsfigur: Figur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andsfigur: Figur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ihandsfigur: Figur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ihandsfigur: Figur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ihandsfigur: Figur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ihandsfigur: Figur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ihandsfigur: Figur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ktangel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5="http://schemas.microsoft.com/office/word/2012/wordml">
          <w:pict>
            <v:group w14:anchorId="28D692DE" id="Grupp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QKkklicEngaKRJNjeUCpiAYmEpVjeZgcywNKRTQwkagcy8PkWB7KsYTA6gXlWB4mx/KAUslt&#10;YHIsD+VYQuBVQZFociwP5VhC4GmgSDQ5lodyLCHwNFAkmhzLQzmWEFgaKMfyMDmWh3IsIfA0UCSa&#10;HMtDOZYQeBooEk2O5aEcSwg8DRSJJsfyUI4lBJ4GikSTY3koxxICR4Onciwh8DIQjuVpcixP5VhC&#10;4Gkgs/PT5FieyrGEwNNAZuenybE8lWMJgaeBrBOfJsfyVI4lBJ4Gsk5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X//U9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3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S1ipuzVwBQg+o9HiwsxriB+S37wUMxQ+IfXo&#10;f6F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G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PidqmVY9SCnVICjC&#10;/jk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">
              <v:shape id="Frihandsfigur: Figur 10" o:spid="_x0000_s1027" style="position:absolute;left:1354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c08AA&#10;AADaAAAADwAAAGRycy9kb3ducmV2LnhtbESPS4vCMBSF98L8h3CF2WmqjCLVKGXAYRaz8QnuLs01&#10;LTY3pYma+fdGEFwezuPjLFbRNuJGna8dKxgNMxDEpdM1GwX73XowA+EDssbGMSn4Jw+r5Udvgbl2&#10;d97QbRuMSCPsc1RQhdDmUvqyIot+6Fri5J1dZzEk2RmpO7yncdvIcZZNpcWaE6HClr4rKi/bq03c&#10;L2NGh2MR9eakJ5HLY/F3/VHqsx+LOYhAMbzDr/avVjCF55V0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rc08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28" style="position:absolute;left:3217;top:2878;width:21063;height:2078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andsfigur: Figur 10" o:spid="_x0000_s1029" style="position:absolute;left:52832;top:102785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vQ8EA&#10;AADbAAAADwAAAGRycy9kb3ducmV2LnhtbERP32vCMBB+H/g/hBP2MjRVhkg1iggyGcNhK/h6NGdT&#10;bC6hybT+92Yw2Nt9fD9vue5tK27Uhcaxgsk4A0FcOd1wreBU7kZzECEia2wdk4IHBVivBi9LzLW7&#10;85FuRaxFCuGQowITo8+lDJUhi2HsPHHiLq6zGBPsaqk7vKdw28ppls2kxYZTg0FPW0PVtfixCpqd&#10;pAP7YvPp387v3x/lsfw6GKVeh/1mASJSH//Ff+69TvNn8PtLO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j70P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0" style="position:absolute;top:15155;width:4038;height:39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uf8QA&#10;AADbAAAADwAAAGRycy9kb3ducmV2LnhtbERPTWvCQBC9C/0PyxS86UahNkRXKQWlaEWrab1Os9Mk&#10;mJ2N2VXjv3cLhd7m8T5nMmtNJS7UuNKygkE/AkGcWV1yriDdz3sxCOeRNVaWScGNHMymD50JJtpe&#10;+YMuO5+LEMIuQQWF93UipcsKMuj6tiYO3I9tDPoAm1zqBq8h3FRyGEUjabDk0FBgTa8FZcfd2Sh4&#10;X9Xr9PmwXMeH03c7+NpsF+nnVqnuY/syBuGp9f/iP/ebDvOf4PeXcI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Ln/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19219;top:19727;width:3139;height:31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RKMUA&#10;AADbAAAADwAAAGRycy9kb3ducmV2LnhtbESPzWrDMBCE74W+g9hAb42cHuzgRDYhEFoILeQH2uNi&#10;bSwTa+VYqu2+fRUo9LbLzDc7uy4n24qBet84VrCYJyCIK6cbrhWcT7vnJQgfkDW2jknBD3koi8eH&#10;NebajXyg4RhqEUPY56jAhNDlUvrKkEU/dx1x1C6utxji2tdS9zjGcNvKlyRJpcWG4wWDHW0NVdfj&#10;t4016tNy/2o+brfd/qvJ0s+wpfO7Uk+zabMCEWgK/+Y/+k1HLoP7L3E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1E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32" style="position:absolute;left:6350;top:6096;width:14295;height:1411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KW8AA&#10;AADbAAAADwAAAGRycy9kb3ducmV2LnhtbERPy4rCMBTdC/5DuMJsRNNxIVKNRZSB2TiOjw+4Ntem&#10;tLnpNLHWvzeLAZeH815lva1FR60vHSv4nCYgiHOnSy4UXM5fkwUIH5A11o5JwZM8ZOvhYIWpdg8+&#10;UncKhYgh7FNUYEJoUil9bsiin7qGOHI311oMEbaF1C0+Yrit5SxJ5tJiybHBYENbQ3l1ulsFu+3v&#10;z/hGRnZXcyiPf1pfudor9THqN0sQgfrwFv+7v7WCWVwf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XKW8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andsfigur: Figur 10" o:spid="_x0000_s1033" style="position:absolute;left:25823;top:12954;width:4038;height:3987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FhsIA&#10;AADaAAAADwAAAGRycy9kb3ducmV2LnhtbESPT4vCMBTE7wv7HcJb8LZNV0SXahRZET0J/jns8dE8&#10;29rmpTbRVj+9EQSPw8z8hpnMOlOJKzWusKzgJ4pBEKdWF5wpOOyX378gnEfWWFkmBTdyMJt+fkww&#10;0bblLV13PhMBwi5BBbn3dSKlS3My6CJbEwfvaBuDPsgmk7rBNsBNJftxPJQGCw4LOdb0l1Na7i5G&#10;wTn+L027X2g3cvesrE+31WZYKNX76uZjEJ46/w6/2mutYADPK+E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wWG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ktangel 2" o:spid="_x0000_s1034" style="position:absolute;left:21420;top:12869;width:56148;height:128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1ocUA&#10;AADaAAAADwAAAGRycy9kb3ducmV2LnhtbESPW2vCQBSE34X+h+UU+qabpigluhEpLVRB8Abq22n2&#10;5NJmz4bsGtN/3xWEPg4z8w0zm/emFh21rrKs4HkUgSDOrK64UHDYfwxfQTiPrLG2TAp+ycE8fRjM&#10;MNH2ylvqdr4QAcIuQQWl900ipctKMuhGtiEOXm5bgz7ItpC6xWuAm1rGUTSRBisOCyU29FZS9rO7&#10;GAWn4vidL9/j82ITv+ivrBuvV7hU6umxX0xBeOr9f/je/tQKYrhd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WhxQAAANoAAAAPAAAAAAAAAAAAAAAAAJgCAABkcnMv&#10;ZG93bnJldi54bWxQSwUGAAAAAAQABAD1AAAAigMAAAAA&#10;" fillcolor="#2c567a [3204]" stroked="f" strokeweight="2pt"/>
              <v:shape id="Rektangel 9" o:spid="_x0000_s1035" style="position:absolute;left:5164;top:111167;width:49676;height:765;flip:x y;visibility:visible;mso-wrap-style:square;v-text-anchor:middle" coordsize="4967406,7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XW8IA&#10;AADaAAAADwAAAGRycy9kb3ducmV2LnhtbESPwWrDMBBE74X+g9hCb43cHkLiRgmmENLeEieHHNfW&#10;1jKWVsZSHfvvq0Chx2Fm3jCb3eSsGGkIrWcFr4sMBHHtdcuNgst5/7ICESKyRuuZFMwUYLd9fNhg&#10;rv2NTzSWsREJwiFHBSbGPpcy1IYchoXviZP37QeHMcmhkXrAW4I7K9+ybCkdtpwWDPb0Yajuyh+n&#10;4NCZo7G2mMyysdXcXvuq019KPT9NxTuISFP8D/+1P7WCNdyvpBs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xdbwgAAANoAAAAPAAAAAAAAAAAAAAAAAJgCAABkcnMvZG93&#10;bnJldi54bWxQSwUGAAAAAAQABAD1AAAAhwM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F8A8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F5293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9CC2DE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5AA57D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9682F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E3C579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82DE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0EB8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7859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A0A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E8405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66D429A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F13432B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09"/>
    <w:rsid w:val="00032C21"/>
    <w:rsid w:val="00047640"/>
    <w:rsid w:val="00073F67"/>
    <w:rsid w:val="001225F1"/>
    <w:rsid w:val="00147982"/>
    <w:rsid w:val="00166B0C"/>
    <w:rsid w:val="001705E5"/>
    <w:rsid w:val="001A4E7F"/>
    <w:rsid w:val="001A7D1C"/>
    <w:rsid w:val="00252CC9"/>
    <w:rsid w:val="002A14B7"/>
    <w:rsid w:val="002C3B9C"/>
    <w:rsid w:val="002E4997"/>
    <w:rsid w:val="002E7D7B"/>
    <w:rsid w:val="003172A0"/>
    <w:rsid w:val="00362016"/>
    <w:rsid w:val="00366FCD"/>
    <w:rsid w:val="00372AA3"/>
    <w:rsid w:val="0037392E"/>
    <w:rsid w:val="003975C5"/>
    <w:rsid w:val="004A22A6"/>
    <w:rsid w:val="004E0B74"/>
    <w:rsid w:val="004F1245"/>
    <w:rsid w:val="00535661"/>
    <w:rsid w:val="00583006"/>
    <w:rsid w:val="005B624C"/>
    <w:rsid w:val="005B6801"/>
    <w:rsid w:val="00616516"/>
    <w:rsid w:val="00676ABB"/>
    <w:rsid w:val="006B6F1F"/>
    <w:rsid w:val="006C055A"/>
    <w:rsid w:val="00714B42"/>
    <w:rsid w:val="007B1533"/>
    <w:rsid w:val="007C74BA"/>
    <w:rsid w:val="007D056E"/>
    <w:rsid w:val="007D70A6"/>
    <w:rsid w:val="007F5309"/>
    <w:rsid w:val="0082378B"/>
    <w:rsid w:val="008255F7"/>
    <w:rsid w:val="00826000"/>
    <w:rsid w:val="008A43A2"/>
    <w:rsid w:val="008A5A34"/>
    <w:rsid w:val="008C16EB"/>
    <w:rsid w:val="00904F34"/>
    <w:rsid w:val="00920E9F"/>
    <w:rsid w:val="009A77D6"/>
    <w:rsid w:val="009C565C"/>
    <w:rsid w:val="00A365C5"/>
    <w:rsid w:val="00A73265"/>
    <w:rsid w:val="00A86FA8"/>
    <w:rsid w:val="00B34BD7"/>
    <w:rsid w:val="00B872C4"/>
    <w:rsid w:val="00BB5990"/>
    <w:rsid w:val="00C024A6"/>
    <w:rsid w:val="00C94A5E"/>
    <w:rsid w:val="00CB61D8"/>
    <w:rsid w:val="00D05149"/>
    <w:rsid w:val="00D52DA7"/>
    <w:rsid w:val="00D55EF5"/>
    <w:rsid w:val="00E6647F"/>
    <w:rsid w:val="00EA567A"/>
    <w:rsid w:val="00F0158B"/>
    <w:rsid w:val="00F108E1"/>
    <w:rsid w:val="00F132F8"/>
    <w:rsid w:val="00F568D7"/>
    <w:rsid w:val="00F72EB9"/>
    <w:rsid w:val="00F820F0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C562D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25F1"/>
    <w:rPr>
      <w:rFonts w:ascii="Calibri" w:hAnsi="Calibri" w:cs="Calibri"/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rsid w:val="001225F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rsid w:val="001225F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1225F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rsid w:val="001225F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rsid w:val="001225F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225F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225F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225F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225F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25F1"/>
    <w:rPr>
      <w:rFonts w:ascii="Calibri" w:hAnsi="Calibri" w:cs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5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122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semiHidden/>
    <w:rsid w:val="001225F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d">
    <w:name w:val="Tid"/>
    <w:basedOn w:val="Normal"/>
    <w:qFormat/>
    <w:rsid w:val="001225F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1225F1"/>
    <w:rPr>
      <w:rFonts w:ascii="Corbel" w:hAnsi="Corbel" w:cs="Calibr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1225F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mnochnummer">
    <w:name w:val="Namn och nummer"/>
    <w:basedOn w:val="Normal"/>
    <w:qFormat/>
    <w:rsid w:val="001225F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1225F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Veckodag">
    <w:name w:val="Veckodag"/>
    <w:basedOn w:val="Heading2"/>
    <w:qFormat/>
    <w:rsid w:val="001225F1"/>
    <w:pPr>
      <w:jc w:val="center"/>
    </w:pPr>
    <w:rPr>
      <w:b/>
      <w:color w:val="44546A" w:themeColor="text2"/>
      <w:sz w:val="28"/>
    </w:rPr>
  </w:style>
  <w:style w:type="paragraph" w:customStyle="1" w:styleId="Schemarubrik">
    <w:name w:val="Schemarubrik"/>
    <w:basedOn w:val="Normal"/>
    <w:qFormat/>
    <w:rsid w:val="001225F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umnrubrik">
    <w:name w:val="Kolumnrubrik"/>
    <w:basedOn w:val="Heading4"/>
    <w:qFormat/>
    <w:rsid w:val="001225F1"/>
    <w:pPr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5F1"/>
    <w:rPr>
      <w:rFonts w:ascii="Calibri" w:hAnsi="Calibri" w:cs="Calibri"/>
      <w:sz w:val="18"/>
    </w:rPr>
  </w:style>
  <w:style w:type="paragraph" w:styleId="Footer">
    <w:name w:val="footer"/>
    <w:basedOn w:val="Normal"/>
    <w:link w:val="Foot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5F1"/>
    <w:rPr>
      <w:rFonts w:ascii="Calibri" w:hAnsi="Calibri" w:cs="Calibri"/>
      <w:sz w:val="18"/>
    </w:rPr>
  </w:style>
  <w:style w:type="character" w:customStyle="1" w:styleId="Mention">
    <w:name w:val="Mention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1225F1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1225F1"/>
    <w:pPr>
      <w:numPr>
        <w:numId w:val="6"/>
      </w:numPr>
    </w:pPr>
  </w:style>
  <w:style w:type="character" w:styleId="HTMLCode">
    <w:name w:val="HTML Code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225F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225F1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225F1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1225F1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unhideWhenUsed/>
    <w:rsid w:val="001225F1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1225F1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1225F1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1225F1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1225F1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1225F1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1225F1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1225F1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5F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1225F1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1225F1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225F1"/>
  </w:style>
  <w:style w:type="character" w:styleId="BookTitle">
    <w:name w:val="Book Title"/>
    <w:basedOn w:val="DefaultParagraphFont"/>
    <w:uiPriority w:val="33"/>
    <w:qFormat/>
    <w:rsid w:val="001225F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225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225F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1225F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1225F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225F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225F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225F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225F1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225F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"/>
    <w:qFormat/>
    <w:rsid w:val="001225F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0"/>
    <w:qFormat/>
    <w:rsid w:val="001225F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225F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225F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225F1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qFormat/>
    <w:rsid w:val="001225F1"/>
    <w:pPr>
      <w:ind w:left="720"/>
      <w:contextualSpacing/>
    </w:pPr>
  </w:style>
  <w:style w:type="paragraph" w:styleId="ListNumber">
    <w:name w:val="List Number"/>
    <w:basedOn w:val="Normal"/>
    <w:uiPriority w:val="9"/>
    <w:qFormat/>
    <w:rsid w:val="001225F1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10"/>
    <w:qFormat/>
    <w:rsid w:val="001225F1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225F1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225F1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225F1"/>
    <w:pPr>
      <w:numPr>
        <w:numId w:val="9"/>
      </w:numPr>
      <w:contextualSpacing/>
    </w:pPr>
  </w:style>
  <w:style w:type="paragraph" w:styleId="ListBullet">
    <w:name w:val="List Bullet"/>
    <w:basedOn w:val="Normal"/>
    <w:uiPriority w:val="9"/>
    <w:qFormat/>
    <w:rsid w:val="001225F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0"/>
    <w:qFormat/>
    <w:rsid w:val="001225F1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225F1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225F1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225F1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5"/>
    <w:qFormat/>
    <w:rsid w:val="001225F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5"/>
    <w:rsid w:val="001225F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225F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1225F1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1225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225F1"/>
    <w:pPr>
      <w:spacing w:after="0"/>
      <w:ind w:left="180" w:hanging="180"/>
    </w:pPr>
  </w:style>
  <w:style w:type="paragraph" w:styleId="TOAHeading">
    <w:name w:val="toa heading"/>
    <w:basedOn w:val="Normal"/>
    <w:next w:val="Normal"/>
    <w:uiPriority w:val="99"/>
    <w:semiHidden/>
    <w:unhideWhenUsed/>
    <w:rsid w:val="001225F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225F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5F1"/>
    <w:rPr>
      <w:rFonts w:ascii="Calibri" w:hAnsi="Calibri" w:cs="Calibri"/>
      <w:i/>
      <w:iCs/>
      <w:color w:val="404040" w:themeColor="text1" w:themeTint="BF"/>
      <w:sz w:val="18"/>
    </w:rPr>
  </w:style>
  <w:style w:type="character" w:styleId="Emphasis">
    <w:name w:val="Emphasis"/>
    <w:basedOn w:val="DefaultParagraphFont"/>
    <w:uiPriority w:val="2"/>
    <w:qFormat/>
    <w:rsid w:val="001225F1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1225F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225F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225F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1225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5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5F1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25F1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1225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3"/>
    <w:qFormat/>
    <w:rsid w:val="001225F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25F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25F1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1225F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1225F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225F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1225F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225F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1225F1"/>
    <w:pPr>
      <w:numPr>
        <w:numId w:val="13"/>
      </w:numPr>
    </w:pPr>
  </w:style>
  <w:style w:type="table" w:customStyle="1" w:styleId="PlainTable1">
    <w:name w:val="Plain Table 1"/>
    <w:basedOn w:val="TableNormal"/>
    <w:uiPriority w:val="41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99"/>
    <w:semiHidden/>
    <w:unhideWhenUsed/>
    <w:rsid w:val="001225F1"/>
    <w:pPr>
      <w:spacing w:after="0" w:line="240" w:lineRule="auto"/>
    </w:pPr>
    <w:rPr>
      <w:rFonts w:ascii="Calibri" w:hAnsi="Calibri" w:cs="Calibri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225F1"/>
  </w:style>
  <w:style w:type="character" w:customStyle="1" w:styleId="DateChar">
    <w:name w:val="Date Char"/>
    <w:basedOn w:val="DefaultParagraphFont"/>
    <w:link w:val="Date"/>
    <w:uiPriority w:val="99"/>
    <w:semiHidden/>
    <w:rsid w:val="001225F1"/>
    <w:rPr>
      <w:rFonts w:ascii="Calibri" w:hAnsi="Calibri" w:cs="Calibri"/>
      <w:sz w:val="18"/>
    </w:rPr>
  </w:style>
  <w:style w:type="character" w:styleId="IntenseReference">
    <w:name w:val="Intense Reference"/>
    <w:basedOn w:val="DefaultParagraphFont"/>
    <w:uiPriority w:val="32"/>
    <w:qFormat/>
    <w:rsid w:val="001225F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5F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5F1"/>
    <w:rPr>
      <w:rFonts w:ascii="Calibri" w:hAnsi="Calibri" w:cs="Calibri"/>
      <w:i/>
      <w:iCs/>
      <w:color w:val="2C567A" w:themeColor="accent1"/>
      <w:sz w:val="18"/>
    </w:rPr>
  </w:style>
  <w:style w:type="character" w:styleId="IntenseEmphasis">
    <w:name w:val="Intense Emphasis"/>
    <w:basedOn w:val="DefaultParagraphFont"/>
    <w:uiPriority w:val="21"/>
    <w:qFormat/>
    <w:rsid w:val="001225F1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1225F1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1225F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5F1"/>
    <w:rPr>
      <w:rFonts w:ascii="Calibri" w:hAnsi="Calibri" w:cs="Calibri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4"/>
    <w:qFormat/>
    <w:rsid w:val="001225F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1225F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1225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25F1"/>
    <w:rPr>
      <w:rFonts w:ascii="Calibri" w:hAnsi="Calibri" w:cs="Calibri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25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25F1"/>
    <w:rPr>
      <w:rFonts w:ascii="Calibri" w:hAnsi="Calibri" w:cs="Calibri"/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25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25F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25F1"/>
    <w:rPr>
      <w:rFonts w:ascii="Calibri" w:hAnsi="Calibri" w:cs="Calibri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225F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225F1"/>
    <w:rPr>
      <w:rFonts w:ascii="Calibri" w:hAnsi="Calibri" w:cs="Calibri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225F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225F1"/>
    <w:rPr>
      <w:rFonts w:ascii="Calibri" w:hAnsi="Calibri" w:cs="Calibri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225F1"/>
    <w:rPr>
      <w:rFonts w:ascii="Calibri" w:hAnsi="Calibri" w:cs="Calibri"/>
      <w:sz w:val="18"/>
    </w:rPr>
  </w:style>
  <w:style w:type="paragraph" w:styleId="NormalIndent">
    <w:name w:val="Normal Indent"/>
    <w:basedOn w:val="Normal"/>
    <w:uiPriority w:val="99"/>
    <w:semiHidden/>
    <w:unhideWhenUsed/>
    <w:qFormat/>
    <w:rsid w:val="001225F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225F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225F1"/>
    <w:rPr>
      <w:rFonts w:ascii="Calibri" w:hAnsi="Calibri" w:cs="Calibri"/>
      <w:sz w:val="18"/>
    </w:rPr>
  </w:style>
  <w:style w:type="table" w:styleId="TableContemporary">
    <w:name w:val="Table Contemporary"/>
    <w:basedOn w:val="TableNormal"/>
    <w:uiPriority w:val="99"/>
    <w:semiHidden/>
    <w:unhideWhenUsed/>
    <w:rsid w:val="001225F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99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225F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225F1"/>
    <w:rPr>
      <w:rFonts w:ascii="Calibri" w:hAnsi="Calibri" w:cs="Calibri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225F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225F1"/>
    <w:rPr>
      <w:rFonts w:ascii="Calibri" w:hAnsi="Calibri" w:cs="Calibri"/>
      <w:sz w:val="18"/>
    </w:rPr>
  </w:style>
  <w:style w:type="table" w:styleId="TableColumns1">
    <w:name w:val="Table Columns 1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225F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225F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225F1"/>
    <w:rPr>
      <w:rFonts w:ascii="Calibri" w:hAnsi="Calibri" w:cs="Calibri"/>
      <w:sz w:val="18"/>
    </w:rPr>
  </w:style>
  <w:style w:type="table" w:styleId="TableSimple1">
    <w:name w:val="Table Simple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225F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225F1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5F1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225F1"/>
    <w:rPr>
      <w:rFonts w:ascii="Calibri" w:hAnsi="Calibri" w:cs="Calibri"/>
      <w:sz w:val="18"/>
    </w:rPr>
  </w:style>
  <w:style w:type="table" w:styleId="TableGrid1">
    <w:name w:val="Table Grid 1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225F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225F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225F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1225F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5F1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225F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2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"/>
    <w:qFormat/>
    <w:rsid w:val="001225F1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225F1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225F1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paragraph" w:styleId="Caption">
    <w:name w:val="caption"/>
    <w:basedOn w:val="Normal"/>
    <w:next w:val="Normal"/>
    <w:uiPriority w:val="99"/>
    <w:semiHidden/>
    <w:unhideWhenUsed/>
    <w:rsid w:val="001225F1"/>
    <w:pPr>
      <w:spacing w:line="240" w:lineRule="auto"/>
    </w:pPr>
    <w:rPr>
      <w:i/>
      <w:iCs/>
      <w:color w:val="44546A" w:themeColor="text2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25F1"/>
    <w:rPr>
      <w:rFonts w:ascii="Calibri" w:hAnsi="Calibri" w:cs="Calibri"/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rsid w:val="001225F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rsid w:val="001225F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1225F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rsid w:val="001225F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rsid w:val="001225F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225F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225F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225F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225F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25F1"/>
    <w:rPr>
      <w:rFonts w:ascii="Calibri" w:hAnsi="Calibri" w:cs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5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122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semiHidden/>
    <w:rsid w:val="001225F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d">
    <w:name w:val="Tid"/>
    <w:basedOn w:val="Normal"/>
    <w:qFormat/>
    <w:rsid w:val="001225F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1225F1"/>
    <w:rPr>
      <w:rFonts w:ascii="Corbel" w:hAnsi="Corbel" w:cs="Calibr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1225F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mnochnummer">
    <w:name w:val="Namn och nummer"/>
    <w:basedOn w:val="Normal"/>
    <w:qFormat/>
    <w:rsid w:val="001225F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1225F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Veckodag">
    <w:name w:val="Veckodag"/>
    <w:basedOn w:val="Heading2"/>
    <w:qFormat/>
    <w:rsid w:val="001225F1"/>
    <w:pPr>
      <w:jc w:val="center"/>
    </w:pPr>
    <w:rPr>
      <w:b/>
      <w:color w:val="44546A" w:themeColor="text2"/>
      <w:sz w:val="28"/>
    </w:rPr>
  </w:style>
  <w:style w:type="paragraph" w:customStyle="1" w:styleId="Schemarubrik">
    <w:name w:val="Schemarubrik"/>
    <w:basedOn w:val="Normal"/>
    <w:qFormat/>
    <w:rsid w:val="001225F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umnrubrik">
    <w:name w:val="Kolumnrubrik"/>
    <w:basedOn w:val="Heading4"/>
    <w:qFormat/>
    <w:rsid w:val="001225F1"/>
    <w:pPr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5F1"/>
    <w:rPr>
      <w:rFonts w:ascii="Calibri" w:hAnsi="Calibri" w:cs="Calibri"/>
      <w:sz w:val="18"/>
    </w:rPr>
  </w:style>
  <w:style w:type="paragraph" w:styleId="Footer">
    <w:name w:val="footer"/>
    <w:basedOn w:val="Normal"/>
    <w:link w:val="Foot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5F1"/>
    <w:rPr>
      <w:rFonts w:ascii="Calibri" w:hAnsi="Calibri" w:cs="Calibri"/>
      <w:sz w:val="18"/>
    </w:rPr>
  </w:style>
  <w:style w:type="character" w:customStyle="1" w:styleId="Mention">
    <w:name w:val="Mention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1225F1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1225F1"/>
    <w:pPr>
      <w:numPr>
        <w:numId w:val="6"/>
      </w:numPr>
    </w:pPr>
  </w:style>
  <w:style w:type="character" w:styleId="HTMLCode">
    <w:name w:val="HTML Code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225F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225F1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225F1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1225F1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unhideWhenUsed/>
    <w:rsid w:val="001225F1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1225F1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1225F1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1225F1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1225F1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1225F1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1225F1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1225F1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5F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1225F1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1225F1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225F1"/>
  </w:style>
  <w:style w:type="character" w:styleId="BookTitle">
    <w:name w:val="Book Title"/>
    <w:basedOn w:val="DefaultParagraphFont"/>
    <w:uiPriority w:val="33"/>
    <w:qFormat/>
    <w:rsid w:val="001225F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225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225F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1225F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1225F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225F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225F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225F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225F1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225F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"/>
    <w:qFormat/>
    <w:rsid w:val="001225F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0"/>
    <w:qFormat/>
    <w:rsid w:val="001225F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225F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225F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225F1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qFormat/>
    <w:rsid w:val="001225F1"/>
    <w:pPr>
      <w:ind w:left="720"/>
      <w:contextualSpacing/>
    </w:pPr>
  </w:style>
  <w:style w:type="paragraph" w:styleId="ListNumber">
    <w:name w:val="List Number"/>
    <w:basedOn w:val="Normal"/>
    <w:uiPriority w:val="9"/>
    <w:qFormat/>
    <w:rsid w:val="001225F1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10"/>
    <w:qFormat/>
    <w:rsid w:val="001225F1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225F1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225F1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225F1"/>
    <w:pPr>
      <w:numPr>
        <w:numId w:val="9"/>
      </w:numPr>
      <w:contextualSpacing/>
    </w:pPr>
  </w:style>
  <w:style w:type="paragraph" w:styleId="ListBullet">
    <w:name w:val="List Bullet"/>
    <w:basedOn w:val="Normal"/>
    <w:uiPriority w:val="9"/>
    <w:qFormat/>
    <w:rsid w:val="001225F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0"/>
    <w:qFormat/>
    <w:rsid w:val="001225F1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225F1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225F1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225F1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5"/>
    <w:qFormat/>
    <w:rsid w:val="001225F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5"/>
    <w:rsid w:val="001225F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225F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1225F1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1225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225F1"/>
    <w:pPr>
      <w:spacing w:after="0"/>
      <w:ind w:left="180" w:hanging="180"/>
    </w:pPr>
  </w:style>
  <w:style w:type="paragraph" w:styleId="TOAHeading">
    <w:name w:val="toa heading"/>
    <w:basedOn w:val="Normal"/>
    <w:next w:val="Normal"/>
    <w:uiPriority w:val="99"/>
    <w:semiHidden/>
    <w:unhideWhenUsed/>
    <w:rsid w:val="001225F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225F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5F1"/>
    <w:rPr>
      <w:rFonts w:ascii="Calibri" w:hAnsi="Calibri" w:cs="Calibri"/>
      <w:i/>
      <w:iCs/>
      <w:color w:val="404040" w:themeColor="text1" w:themeTint="BF"/>
      <w:sz w:val="18"/>
    </w:rPr>
  </w:style>
  <w:style w:type="character" w:styleId="Emphasis">
    <w:name w:val="Emphasis"/>
    <w:basedOn w:val="DefaultParagraphFont"/>
    <w:uiPriority w:val="2"/>
    <w:qFormat/>
    <w:rsid w:val="001225F1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1225F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225F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225F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1225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5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5F1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25F1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1225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3"/>
    <w:qFormat/>
    <w:rsid w:val="001225F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25F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25F1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1225F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1225F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225F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1225F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225F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1225F1"/>
    <w:pPr>
      <w:numPr>
        <w:numId w:val="13"/>
      </w:numPr>
    </w:pPr>
  </w:style>
  <w:style w:type="table" w:customStyle="1" w:styleId="PlainTable1">
    <w:name w:val="Plain Table 1"/>
    <w:basedOn w:val="TableNormal"/>
    <w:uiPriority w:val="41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99"/>
    <w:semiHidden/>
    <w:unhideWhenUsed/>
    <w:rsid w:val="001225F1"/>
    <w:pPr>
      <w:spacing w:after="0" w:line="240" w:lineRule="auto"/>
    </w:pPr>
    <w:rPr>
      <w:rFonts w:ascii="Calibri" w:hAnsi="Calibri" w:cs="Calibri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225F1"/>
  </w:style>
  <w:style w:type="character" w:customStyle="1" w:styleId="DateChar">
    <w:name w:val="Date Char"/>
    <w:basedOn w:val="DefaultParagraphFont"/>
    <w:link w:val="Date"/>
    <w:uiPriority w:val="99"/>
    <w:semiHidden/>
    <w:rsid w:val="001225F1"/>
    <w:rPr>
      <w:rFonts w:ascii="Calibri" w:hAnsi="Calibri" w:cs="Calibri"/>
      <w:sz w:val="18"/>
    </w:rPr>
  </w:style>
  <w:style w:type="character" w:styleId="IntenseReference">
    <w:name w:val="Intense Reference"/>
    <w:basedOn w:val="DefaultParagraphFont"/>
    <w:uiPriority w:val="32"/>
    <w:qFormat/>
    <w:rsid w:val="001225F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5F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5F1"/>
    <w:rPr>
      <w:rFonts w:ascii="Calibri" w:hAnsi="Calibri" w:cs="Calibri"/>
      <w:i/>
      <w:iCs/>
      <w:color w:val="2C567A" w:themeColor="accent1"/>
      <w:sz w:val="18"/>
    </w:rPr>
  </w:style>
  <w:style w:type="character" w:styleId="IntenseEmphasis">
    <w:name w:val="Intense Emphasis"/>
    <w:basedOn w:val="DefaultParagraphFont"/>
    <w:uiPriority w:val="21"/>
    <w:qFormat/>
    <w:rsid w:val="001225F1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1225F1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1225F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5F1"/>
    <w:rPr>
      <w:rFonts w:ascii="Calibri" w:hAnsi="Calibri" w:cs="Calibri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4"/>
    <w:qFormat/>
    <w:rsid w:val="001225F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1225F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1225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25F1"/>
    <w:rPr>
      <w:rFonts w:ascii="Calibri" w:hAnsi="Calibri" w:cs="Calibri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25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25F1"/>
    <w:rPr>
      <w:rFonts w:ascii="Calibri" w:hAnsi="Calibri" w:cs="Calibri"/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25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25F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25F1"/>
    <w:rPr>
      <w:rFonts w:ascii="Calibri" w:hAnsi="Calibri" w:cs="Calibri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225F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225F1"/>
    <w:rPr>
      <w:rFonts w:ascii="Calibri" w:hAnsi="Calibri" w:cs="Calibri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225F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225F1"/>
    <w:rPr>
      <w:rFonts w:ascii="Calibri" w:hAnsi="Calibri" w:cs="Calibri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225F1"/>
    <w:rPr>
      <w:rFonts w:ascii="Calibri" w:hAnsi="Calibri" w:cs="Calibri"/>
      <w:sz w:val="18"/>
    </w:rPr>
  </w:style>
  <w:style w:type="paragraph" w:styleId="NormalIndent">
    <w:name w:val="Normal Indent"/>
    <w:basedOn w:val="Normal"/>
    <w:uiPriority w:val="99"/>
    <w:semiHidden/>
    <w:unhideWhenUsed/>
    <w:qFormat/>
    <w:rsid w:val="001225F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225F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225F1"/>
    <w:rPr>
      <w:rFonts w:ascii="Calibri" w:hAnsi="Calibri" w:cs="Calibri"/>
      <w:sz w:val="18"/>
    </w:rPr>
  </w:style>
  <w:style w:type="table" w:styleId="TableContemporary">
    <w:name w:val="Table Contemporary"/>
    <w:basedOn w:val="TableNormal"/>
    <w:uiPriority w:val="99"/>
    <w:semiHidden/>
    <w:unhideWhenUsed/>
    <w:rsid w:val="001225F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99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225F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225F1"/>
    <w:rPr>
      <w:rFonts w:ascii="Calibri" w:hAnsi="Calibri" w:cs="Calibri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225F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225F1"/>
    <w:rPr>
      <w:rFonts w:ascii="Calibri" w:hAnsi="Calibri" w:cs="Calibri"/>
      <w:sz w:val="18"/>
    </w:rPr>
  </w:style>
  <w:style w:type="table" w:styleId="TableColumns1">
    <w:name w:val="Table Columns 1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225F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225F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225F1"/>
    <w:rPr>
      <w:rFonts w:ascii="Calibri" w:hAnsi="Calibri" w:cs="Calibri"/>
      <w:sz w:val="18"/>
    </w:rPr>
  </w:style>
  <w:style w:type="table" w:styleId="TableSimple1">
    <w:name w:val="Table Simple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225F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225F1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5F1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225F1"/>
    <w:rPr>
      <w:rFonts w:ascii="Calibri" w:hAnsi="Calibri" w:cs="Calibri"/>
      <w:sz w:val="18"/>
    </w:rPr>
  </w:style>
  <w:style w:type="table" w:styleId="TableGrid1">
    <w:name w:val="Table Grid 1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225F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225F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225F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1225F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5F1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225F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2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"/>
    <w:qFormat/>
    <w:rsid w:val="001225F1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225F1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225F1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paragraph" w:styleId="Caption">
    <w:name w:val="caption"/>
    <w:basedOn w:val="Normal"/>
    <w:next w:val="Normal"/>
    <w:uiPriority w:val="99"/>
    <w:semiHidden/>
    <w:unhideWhenUsed/>
    <w:rsid w:val="001225F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B44\AppData\Roaming\Microsoft\Mallar\Bl&#229;%20sf&#228;rer%20&#8211;%20kalender%20f&#246;r%20avtalade%20tid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7202D373E72544D8104615F5C54A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BE24B-62A2-644A-8A1C-9BDB8E3E6245}"/>
      </w:docPartPr>
      <w:docPartBody>
        <w:p w:rsidR="0092233A" w:rsidRDefault="005E3710" w:rsidP="005E3710">
          <w:pPr>
            <w:pStyle w:val="07202D373E72544D8104615F5C54AD09"/>
          </w:pPr>
          <w:r w:rsidRPr="008A43A2">
            <w:rPr>
              <w:rStyle w:val="PlaceholderText"/>
              <w:lang w:bidi="sv-SE"/>
            </w:rPr>
            <w:t>Fredag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078"/>
    <w:rsid w:val="005B3876"/>
    <w:rsid w:val="005E3710"/>
    <w:rsid w:val="0092233A"/>
    <w:rsid w:val="00CF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93873093444745920ACE9B8267CEF0">
    <w:name w:val="C193873093444745920ACE9B8267CEF0"/>
  </w:style>
  <w:style w:type="character" w:styleId="PlaceholderText">
    <w:name w:val="Placeholder Text"/>
    <w:basedOn w:val="DefaultParagraphFont"/>
    <w:uiPriority w:val="99"/>
    <w:semiHidden/>
    <w:rsid w:val="005E3710"/>
    <w:rPr>
      <w:rFonts w:ascii="Calibri" w:hAnsi="Calibri" w:cs="Calibri"/>
      <w:color w:val="808080"/>
    </w:rPr>
  </w:style>
  <w:style w:type="paragraph" w:customStyle="1" w:styleId="3C46B31B0CDE4E7FBB2380EBED498399">
    <w:name w:val="3C46B31B0CDE4E7FBB2380EBED498399"/>
  </w:style>
  <w:style w:type="paragraph" w:customStyle="1" w:styleId="9D4B260E84BC474393B6DC4460392FC3">
    <w:name w:val="9D4B260E84BC474393B6DC4460392FC3"/>
  </w:style>
  <w:style w:type="paragraph" w:customStyle="1" w:styleId="3CF2A54EAE7A4A679E68BD986165086F">
    <w:name w:val="3CF2A54EAE7A4A679E68BD986165086F"/>
  </w:style>
  <w:style w:type="paragraph" w:customStyle="1" w:styleId="E3D8FDCC002E42DDAAA47FA41A33427C">
    <w:name w:val="E3D8FDCC002E42DDAAA47FA41A33427C"/>
  </w:style>
  <w:style w:type="paragraph" w:customStyle="1" w:styleId="B1C52C6D19CC43BD979106461CACBC25">
    <w:name w:val="B1C52C6D19CC43BD979106461CACBC25"/>
  </w:style>
  <w:style w:type="paragraph" w:customStyle="1" w:styleId="35A0EA5139D949A4A59DDEF014B049A1">
    <w:name w:val="35A0EA5139D949A4A59DDEF014B049A1"/>
  </w:style>
  <w:style w:type="paragraph" w:customStyle="1" w:styleId="0BBCF26F680F4291B8E25D2367B143E9">
    <w:name w:val="0BBCF26F680F4291B8E25D2367B143E9"/>
  </w:style>
  <w:style w:type="paragraph" w:customStyle="1" w:styleId="C4ED5CF6918AB745BA8F5C175AB5FD8C">
    <w:name w:val="C4ED5CF6918AB745BA8F5C175AB5FD8C"/>
    <w:rsid w:val="005E371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75F02D452DE4246BB69ABC65BC388C7">
    <w:name w:val="A75F02D452DE4246BB69ABC65BC388C7"/>
    <w:rsid w:val="005E371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E2B4E2EC7A0EF4F983706BC58303853">
    <w:name w:val="3E2B4E2EC7A0EF4F983706BC58303853"/>
    <w:rsid w:val="005E371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336BE0568C229439785B19E0C0D7CB7">
    <w:name w:val="A336BE0568C229439785B19E0C0D7CB7"/>
    <w:rsid w:val="005E371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7202D373E72544D8104615F5C54AD09">
    <w:name w:val="07202D373E72544D8104615F5C54AD09"/>
    <w:rsid w:val="005E3710"/>
    <w:pPr>
      <w:spacing w:after="0" w:line="240" w:lineRule="auto"/>
    </w:pPr>
    <w:rPr>
      <w:sz w:val="24"/>
      <w:szCs w:val="24"/>
      <w:lang w:val="en-US"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93873093444745920ACE9B8267CEF0">
    <w:name w:val="C193873093444745920ACE9B8267CEF0"/>
  </w:style>
  <w:style w:type="character" w:styleId="PlaceholderText">
    <w:name w:val="Placeholder Text"/>
    <w:basedOn w:val="DefaultParagraphFont"/>
    <w:uiPriority w:val="99"/>
    <w:semiHidden/>
    <w:rsid w:val="005E3710"/>
    <w:rPr>
      <w:rFonts w:ascii="Calibri" w:hAnsi="Calibri" w:cs="Calibri"/>
      <w:color w:val="808080"/>
    </w:rPr>
  </w:style>
  <w:style w:type="paragraph" w:customStyle="1" w:styleId="3C46B31B0CDE4E7FBB2380EBED498399">
    <w:name w:val="3C46B31B0CDE4E7FBB2380EBED498399"/>
  </w:style>
  <w:style w:type="paragraph" w:customStyle="1" w:styleId="9D4B260E84BC474393B6DC4460392FC3">
    <w:name w:val="9D4B260E84BC474393B6DC4460392FC3"/>
  </w:style>
  <w:style w:type="paragraph" w:customStyle="1" w:styleId="3CF2A54EAE7A4A679E68BD986165086F">
    <w:name w:val="3CF2A54EAE7A4A679E68BD986165086F"/>
  </w:style>
  <w:style w:type="paragraph" w:customStyle="1" w:styleId="E3D8FDCC002E42DDAAA47FA41A33427C">
    <w:name w:val="E3D8FDCC002E42DDAAA47FA41A33427C"/>
  </w:style>
  <w:style w:type="paragraph" w:customStyle="1" w:styleId="B1C52C6D19CC43BD979106461CACBC25">
    <w:name w:val="B1C52C6D19CC43BD979106461CACBC25"/>
  </w:style>
  <w:style w:type="paragraph" w:customStyle="1" w:styleId="35A0EA5139D949A4A59DDEF014B049A1">
    <w:name w:val="35A0EA5139D949A4A59DDEF014B049A1"/>
  </w:style>
  <w:style w:type="paragraph" w:customStyle="1" w:styleId="0BBCF26F680F4291B8E25D2367B143E9">
    <w:name w:val="0BBCF26F680F4291B8E25D2367B143E9"/>
  </w:style>
  <w:style w:type="paragraph" w:customStyle="1" w:styleId="C4ED5CF6918AB745BA8F5C175AB5FD8C">
    <w:name w:val="C4ED5CF6918AB745BA8F5C175AB5FD8C"/>
    <w:rsid w:val="005E371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75F02D452DE4246BB69ABC65BC388C7">
    <w:name w:val="A75F02D452DE4246BB69ABC65BC388C7"/>
    <w:rsid w:val="005E371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E2B4E2EC7A0EF4F983706BC58303853">
    <w:name w:val="3E2B4E2EC7A0EF4F983706BC58303853"/>
    <w:rsid w:val="005E371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336BE0568C229439785B19E0C0D7CB7">
    <w:name w:val="A336BE0568C229439785B19E0C0D7CB7"/>
    <w:rsid w:val="005E371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7202D373E72544D8104615F5C54AD09">
    <w:name w:val="07202D373E72544D8104615F5C54AD09"/>
    <w:rsid w:val="005E3710"/>
    <w:pPr>
      <w:spacing w:after="0" w:line="240" w:lineRule="auto"/>
    </w:pPr>
    <w:rPr>
      <w:sz w:val="24"/>
      <w:szCs w:val="24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A1CF8F-2273-9F43-AD95-C602480E1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\Users\HSB44\AppData\Roaming\Microsoft\Mallar\Blå sfärer – kalender för avtalade tider.dotx</Template>
  <TotalTime>0</TotalTime>
  <Pages>1</Pages>
  <Words>125</Words>
  <Characters>718</Characters>
  <Application>Microsoft Macintosh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2019-07-19T07:37:00Z</dcterms:created>
  <dcterms:modified xsi:type="dcterms:W3CDTF">2019-08-07T19:27:00Z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