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201B2" w14:textId="77777777" w:rsidR="00000B6D" w:rsidRDefault="00000B6D" w:rsidP="00000B6D"/>
    <w:p w14:paraId="0306AE36" w14:textId="6050625C" w:rsidR="00731F9C" w:rsidRPr="00731F9C" w:rsidRDefault="00731F9C" w:rsidP="00731F9C">
      <w:pPr>
        <w:pStyle w:val="Rubrik1"/>
      </w:pPr>
      <w:r>
        <w:t>S</w:t>
      </w:r>
      <w:r w:rsidRPr="00731F9C">
        <w:t>pelarsamtal U12</w:t>
      </w:r>
    </w:p>
    <w:p w14:paraId="325609B6" w14:textId="67D57708" w:rsidR="00731F9C" w:rsidRPr="00600028" w:rsidRDefault="00731F9C" w:rsidP="00731F9C">
      <w:r w:rsidRPr="00600028">
        <w:t xml:space="preserve">Samtalstid </w:t>
      </w:r>
      <w:r w:rsidR="00FF5DFB">
        <w:t>10</w:t>
      </w:r>
      <w:r w:rsidRPr="00600028">
        <w:t xml:space="preserve"> minuter.</w:t>
      </w:r>
    </w:p>
    <w:p w14:paraId="52FB0C53" w14:textId="77777777" w:rsidR="00FF5DFB" w:rsidRDefault="00FF5DFB" w:rsidP="00731F9C">
      <w:pPr>
        <w:pStyle w:val="Rubrik2"/>
        <w:rPr>
          <w:color w:val="auto"/>
        </w:rPr>
      </w:pPr>
    </w:p>
    <w:p w14:paraId="3774B0E5" w14:textId="77777777" w:rsidR="00B84141" w:rsidRPr="00B84141" w:rsidRDefault="00B84141" w:rsidP="00B84141">
      <w:r w:rsidRPr="00B84141">
        <w:rPr>
          <w:b/>
          <w:bCs/>
        </w:rPr>
        <w:t>1. Vad tycker du är roligast med hockeyn just nu?</w:t>
      </w:r>
    </w:p>
    <w:p w14:paraId="12B30D06" w14:textId="77777777" w:rsidR="00B84141" w:rsidRPr="00B84141" w:rsidRDefault="00B84141" w:rsidP="00B84141">
      <w:r w:rsidRPr="00B84141">
        <w:t>Svar:</w:t>
      </w:r>
    </w:p>
    <w:p w14:paraId="7A074BC2" w14:textId="77777777" w:rsidR="00B84141" w:rsidRPr="00B84141" w:rsidRDefault="00B84141" w:rsidP="00B84141">
      <w:r w:rsidRPr="00B84141">
        <w:rPr>
          <w:b/>
          <w:bCs/>
        </w:rPr>
        <w:t>2. Vad har du upptäckt att du blivit bättre på?</w:t>
      </w:r>
    </w:p>
    <w:p w14:paraId="04F2549B" w14:textId="77777777" w:rsidR="00B84141" w:rsidRPr="00B84141" w:rsidRDefault="00B84141" w:rsidP="00B84141">
      <w:r w:rsidRPr="00B84141">
        <w:t>Svar:</w:t>
      </w:r>
    </w:p>
    <w:p w14:paraId="5FA46CFD" w14:textId="77777777" w:rsidR="00B84141" w:rsidRPr="00B84141" w:rsidRDefault="00B84141" w:rsidP="00B84141">
      <w:r w:rsidRPr="00B84141">
        <w:rPr>
          <w:b/>
          <w:bCs/>
        </w:rPr>
        <w:t>3. Vad skulle du vilja utveckla mer?</w:t>
      </w:r>
    </w:p>
    <w:p w14:paraId="41F605F8" w14:textId="77777777" w:rsidR="00B84141" w:rsidRPr="00B84141" w:rsidRDefault="00B84141" w:rsidP="00B84141">
      <w:r w:rsidRPr="00B84141">
        <w:t>Svar:</w:t>
      </w:r>
    </w:p>
    <w:p w14:paraId="164FCFB1" w14:textId="77777777" w:rsidR="00B84141" w:rsidRPr="00B84141" w:rsidRDefault="00B84141" w:rsidP="00B84141">
      <w:r w:rsidRPr="00B84141">
        <w:rPr>
          <w:b/>
          <w:bCs/>
        </w:rPr>
        <w:t>4. Hur skulle du kunna utveckla det?</w:t>
      </w:r>
    </w:p>
    <w:p w14:paraId="0EDF6F8D" w14:textId="77777777" w:rsidR="00B84141" w:rsidRPr="00B84141" w:rsidRDefault="00B84141" w:rsidP="00B84141">
      <w:r w:rsidRPr="00B84141">
        <w:t>Svar:</w:t>
      </w:r>
    </w:p>
    <w:p w14:paraId="2CC73B2E" w14:textId="77777777" w:rsidR="00B84141" w:rsidRPr="00B84141" w:rsidRDefault="00B84141" w:rsidP="00B84141">
      <w:r w:rsidRPr="00B84141">
        <w:rPr>
          <w:b/>
          <w:bCs/>
        </w:rPr>
        <w:t>5. Vad gör du när något på träningen inte fungerar?</w:t>
      </w:r>
    </w:p>
    <w:p w14:paraId="72362E12" w14:textId="77777777" w:rsidR="00B84141" w:rsidRPr="00B84141" w:rsidRDefault="00B84141" w:rsidP="00B84141">
      <w:r w:rsidRPr="00B84141">
        <w:t>Svar:</w:t>
      </w:r>
    </w:p>
    <w:p w14:paraId="23926AFE" w14:textId="77777777" w:rsidR="00B84141" w:rsidRPr="00B84141" w:rsidRDefault="00B84141" w:rsidP="00B84141">
      <w:r w:rsidRPr="00B84141">
        <w:rPr>
          <w:b/>
          <w:bCs/>
        </w:rPr>
        <w:t>6. Hur tycker du att det känns att vara en del av laget?</w:t>
      </w:r>
    </w:p>
    <w:p w14:paraId="431F4EE4" w14:textId="77777777" w:rsidR="00B84141" w:rsidRPr="00B84141" w:rsidRDefault="00B84141" w:rsidP="00B84141">
      <w:r w:rsidRPr="00B84141">
        <w:t>Svar:</w:t>
      </w:r>
    </w:p>
    <w:p w14:paraId="232258A5" w14:textId="77777777" w:rsidR="00B84141" w:rsidRPr="00B84141" w:rsidRDefault="00B84141" w:rsidP="00B84141">
      <w:r w:rsidRPr="00B84141">
        <w:rPr>
          <w:b/>
          <w:bCs/>
        </w:rPr>
        <w:t>7. Vad tycker du är viktigt för att vara en bra lagkamrat?</w:t>
      </w:r>
    </w:p>
    <w:p w14:paraId="77AF8748" w14:textId="77777777" w:rsidR="00B84141" w:rsidRPr="00B84141" w:rsidRDefault="00B84141" w:rsidP="00B84141">
      <w:r w:rsidRPr="00B84141">
        <w:t>Svar:</w:t>
      </w:r>
    </w:p>
    <w:p w14:paraId="23E5D117" w14:textId="77777777" w:rsidR="00B84141" w:rsidRPr="00B84141" w:rsidRDefault="00B84141" w:rsidP="00B84141">
      <w:r w:rsidRPr="00B84141">
        <w:rPr>
          <w:b/>
          <w:bCs/>
        </w:rPr>
        <w:t>8. Vad kan vi tränare göra för att hjälpa dig att utvecklas?</w:t>
      </w:r>
    </w:p>
    <w:p w14:paraId="4293239E" w14:textId="77777777" w:rsidR="00B84141" w:rsidRPr="00B84141" w:rsidRDefault="00B84141" w:rsidP="00B84141">
      <w:r w:rsidRPr="00B84141">
        <w:t>Svar:</w:t>
      </w:r>
    </w:p>
    <w:p w14:paraId="152C2886" w14:textId="77777777" w:rsidR="00FF5DFB" w:rsidRDefault="00FF5DFB" w:rsidP="00731F9C"/>
    <w:p w14:paraId="34A1FE72" w14:textId="77777777" w:rsidR="00B84141" w:rsidRPr="00600028" w:rsidRDefault="00B84141" w:rsidP="00731F9C"/>
    <w:p w14:paraId="79326A8B" w14:textId="77777777" w:rsidR="00731F9C" w:rsidRPr="00731F9C" w:rsidRDefault="00731F9C" w:rsidP="00731F9C">
      <w:pPr>
        <w:pStyle w:val="Rubrik2"/>
        <w:rPr>
          <w:color w:val="auto"/>
        </w:rPr>
      </w:pPr>
      <w:r w:rsidRPr="00731F9C">
        <w:rPr>
          <w:color w:val="auto"/>
        </w:rPr>
        <w:t>Tränarens sammanfattning</w:t>
      </w:r>
    </w:p>
    <w:p w14:paraId="1E2E5DBE" w14:textId="1E6E09D1" w:rsidR="00731F9C" w:rsidRPr="00600028" w:rsidRDefault="00731F9C" w:rsidP="00B84141">
      <w:r w:rsidRPr="00600028">
        <w:t>Styrkor:</w:t>
      </w:r>
      <w:r w:rsidRPr="00600028">
        <w:br/>
      </w:r>
    </w:p>
    <w:p w14:paraId="73CF169D" w14:textId="7E7B569D" w:rsidR="00731F9C" w:rsidRPr="00600028" w:rsidRDefault="00731F9C" w:rsidP="00B84141">
      <w:r w:rsidRPr="00600028">
        <w:t>Utvecklingsområden:</w:t>
      </w:r>
      <w:r w:rsidRPr="00600028">
        <w:br/>
      </w:r>
    </w:p>
    <w:p w14:paraId="534680B9" w14:textId="45AB33D4" w:rsidR="00731F9C" w:rsidRPr="00600028" w:rsidRDefault="00731F9C" w:rsidP="00B84141">
      <w:r w:rsidRPr="00600028">
        <w:br/>
      </w:r>
    </w:p>
    <w:sectPr w:rsidR="00731F9C" w:rsidRPr="00600028" w:rsidSect="00C73E60">
      <w:headerReference w:type="default" r:id="rId7"/>
      <w:pgSz w:w="11906" w:h="16838"/>
      <w:pgMar w:top="1701" w:right="1133" w:bottom="1417" w:left="1417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4BFB2" w14:textId="77777777" w:rsidR="005D46B7" w:rsidRDefault="005D46B7" w:rsidP="00B866F8">
      <w:r>
        <w:separator/>
      </w:r>
    </w:p>
  </w:endnote>
  <w:endnote w:type="continuationSeparator" w:id="0">
    <w:p w14:paraId="2A739ABE" w14:textId="77777777" w:rsidR="005D46B7" w:rsidRDefault="005D46B7" w:rsidP="00B8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45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82544" w14:textId="77777777" w:rsidR="005D46B7" w:rsidRDefault="005D46B7" w:rsidP="00B866F8">
      <w:r>
        <w:separator/>
      </w:r>
    </w:p>
  </w:footnote>
  <w:footnote w:type="continuationSeparator" w:id="0">
    <w:p w14:paraId="7CBB9243" w14:textId="77777777" w:rsidR="005D46B7" w:rsidRDefault="005D46B7" w:rsidP="00B86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B8184" w14:textId="345D1623" w:rsidR="007E513E" w:rsidRDefault="00FF5DFB" w:rsidP="00B866F8">
    <w:pPr>
      <w:pStyle w:val="Sidhuvud"/>
    </w:pPr>
    <w:r w:rsidRPr="000C2DCA">
      <w:rPr>
        <w:noProof/>
        <w:color w:val="FF3300"/>
        <w:sz w:val="220"/>
        <w:szCs w:val="220"/>
        <w14:textOutline w14:w="12700" w14:cap="rnd" w14:cmpd="sng" w14:algn="ctr">
          <w14:solidFill>
            <w14:srgbClr w14:val="000000"/>
          </w14:solidFill>
          <w14:prstDash w14:val="solid"/>
          <w14:bevel/>
        </w14:textOutline>
      </w:rPr>
      <w:drawing>
        <wp:anchor distT="0" distB="0" distL="114300" distR="114300" simplePos="0" relativeHeight="251661312" behindDoc="1" locked="0" layoutInCell="1" allowOverlap="1" wp14:anchorId="7227161A" wp14:editId="588A14A5">
          <wp:simplePos x="0" y="0"/>
          <wp:positionH relativeFrom="margin">
            <wp:posOffset>-438150</wp:posOffset>
          </wp:positionH>
          <wp:positionV relativeFrom="paragraph">
            <wp:posOffset>-151765</wp:posOffset>
          </wp:positionV>
          <wp:extent cx="1671320" cy="1114425"/>
          <wp:effectExtent l="0" t="0" r="5080" b="9525"/>
          <wp:wrapTight wrapText="bothSides">
            <wp:wrapPolygon edited="0">
              <wp:start x="0" y="0"/>
              <wp:lineTo x="0" y="21415"/>
              <wp:lineTo x="21419" y="21415"/>
              <wp:lineTo x="21419" y="0"/>
              <wp:lineTo x="0" y="0"/>
            </wp:wrapPolygon>
          </wp:wrapTight>
          <wp:docPr id="1586944689" name="Bild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320" cy="1114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E513E">
      <w:rPr>
        <w:noProof/>
        <w:lang w:eastAsia="sv-S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44B3"/>
    <w:multiLevelType w:val="multilevel"/>
    <w:tmpl w:val="A98CC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06202"/>
    <w:multiLevelType w:val="hybridMultilevel"/>
    <w:tmpl w:val="404E5E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A3534"/>
    <w:multiLevelType w:val="hybridMultilevel"/>
    <w:tmpl w:val="3BBC000E"/>
    <w:lvl w:ilvl="0" w:tplc="4536772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971C5"/>
    <w:multiLevelType w:val="hybridMultilevel"/>
    <w:tmpl w:val="E5DA6B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C4EF8"/>
    <w:multiLevelType w:val="hybridMultilevel"/>
    <w:tmpl w:val="8A00837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BA7929"/>
    <w:multiLevelType w:val="hybridMultilevel"/>
    <w:tmpl w:val="BB7296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17A8D"/>
    <w:multiLevelType w:val="hybridMultilevel"/>
    <w:tmpl w:val="69C4F34A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E44BC4"/>
    <w:multiLevelType w:val="multilevel"/>
    <w:tmpl w:val="97FE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B421E7"/>
    <w:multiLevelType w:val="multilevel"/>
    <w:tmpl w:val="5372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D229C9"/>
    <w:multiLevelType w:val="hybridMultilevel"/>
    <w:tmpl w:val="684A3E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5359D"/>
    <w:multiLevelType w:val="hybridMultilevel"/>
    <w:tmpl w:val="25D230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237279"/>
    <w:multiLevelType w:val="multilevel"/>
    <w:tmpl w:val="97FE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720F0C"/>
    <w:multiLevelType w:val="multilevel"/>
    <w:tmpl w:val="D1F64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3C626A"/>
    <w:multiLevelType w:val="hybridMultilevel"/>
    <w:tmpl w:val="730C20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B61323"/>
    <w:multiLevelType w:val="multilevel"/>
    <w:tmpl w:val="5372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2C5CCD"/>
    <w:multiLevelType w:val="multilevel"/>
    <w:tmpl w:val="F926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6F4E59"/>
    <w:multiLevelType w:val="hybridMultilevel"/>
    <w:tmpl w:val="03925F5C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A752FE0"/>
    <w:multiLevelType w:val="multilevel"/>
    <w:tmpl w:val="5372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567803"/>
    <w:multiLevelType w:val="hybridMultilevel"/>
    <w:tmpl w:val="AE543B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A51DDD"/>
    <w:multiLevelType w:val="hybridMultilevel"/>
    <w:tmpl w:val="A490B5A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B50190"/>
    <w:multiLevelType w:val="multilevel"/>
    <w:tmpl w:val="5372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96281A"/>
    <w:multiLevelType w:val="hybridMultilevel"/>
    <w:tmpl w:val="4DFC42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69166B"/>
    <w:multiLevelType w:val="hybridMultilevel"/>
    <w:tmpl w:val="6C743E7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7D10C9"/>
    <w:multiLevelType w:val="hybridMultilevel"/>
    <w:tmpl w:val="1E809478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AC043F5"/>
    <w:multiLevelType w:val="hybridMultilevel"/>
    <w:tmpl w:val="6EAA03A8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FD53A50"/>
    <w:multiLevelType w:val="hybridMultilevel"/>
    <w:tmpl w:val="939890F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38E0F94"/>
    <w:multiLevelType w:val="multilevel"/>
    <w:tmpl w:val="5372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DB704C"/>
    <w:multiLevelType w:val="hybridMultilevel"/>
    <w:tmpl w:val="E1A2B116"/>
    <w:lvl w:ilvl="0" w:tplc="1E227D80">
      <w:numFmt w:val="bullet"/>
      <w:lvlText w:val="•"/>
      <w:lvlJc w:val="left"/>
      <w:pPr>
        <w:ind w:left="1080" w:hanging="360"/>
      </w:pPr>
      <w:rPr>
        <w:rFonts w:ascii="Calibri" w:eastAsiaTheme="majorEastAsia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B16007F"/>
    <w:multiLevelType w:val="hybridMultilevel"/>
    <w:tmpl w:val="09F207D4"/>
    <w:lvl w:ilvl="0" w:tplc="1E227D80">
      <w:numFmt w:val="bullet"/>
      <w:lvlText w:val="•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F52654"/>
    <w:multiLevelType w:val="hybridMultilevel"/>
    <w:tmpl w:val="59FCAA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95088"/>
    <w:multiLevelType w:val="hybridMultilevel"/>
    <w:tmpl w:val="7466C8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705553"/>
    <w:multiLevelType w:val="hybridMultilevel"/>
    <w:tmpl w:val="3A265632"/>
    <w:lvl w:ilvl="0" w:tplc="1E227D80">
      <w:numFmt w:val="bullet"/>
      <w:lvlText w:val="•"/>
      <w:lvlJc w:val="left"/>
      <w:pPr>
        <w:ind w:left="1080" w:hanging="360"/>
      </w:pPr>
      <w:rPr>
        <w:rFonts w:ascii="Calibri" w:eastAsiaTheme="majorEastAsia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F512D6"/>
    <w:multiLevelType w:val="hybridMultilevel"/>
    <w:tmpl w:val="282EB8C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C329A2"/>
    <w:multiLevelType w:val="hybridMultilevel"/>
    <w:tmpl w:val="0DBEAA4A"/>
    <w:lvl w:ilvl="0" w:tplc="246C89FC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5253FF"/>
    <w:multiLevelType w:val="hybridMultilevel"/>
    <w:tmpl w:val="345E6B4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57641247">
    <w:abstractNumId w:val="13"/>
  </w:num>
  <w:num w:numId="2" w16cid:durableId="42363885">
    <w:abstractNumId w:val="6"/>
  </w:num>
  <w:num w:numId="3" w16cid:durableId="571964105">
    <w:abstractNumId w:val="19"/>
  </w:num>
  <w:num w:numId="4" w16cid:durableId="1713652121">
    <w:abstractNumId w:val="22"/>
  </w:num>
  <w:num w:numId="5" w16cid:durableId="861014238">
    <w:abstractNumId w:val="23"/>
  </w:num>
  <w:num w:numId="6" w16cid:durableId="481431427">
    <w:abstractNumId w:val="16"/>
  </w:num>
  <w:num w:numId="7" w16cid:durableId="571082451">
    <w:abstractNumId w:val="34"/>
  </w:num>
  <w:num w:numId="8" w16cid:durableId="1856722169">
    <w:abstractNumId w:val="7"/>
  </w:num>
  <w:num w:numId="9" w16cid:durableId="308441146">
    <w:abstractNumId w:val="11"/>
  </w:num>
  <w:num w:numId="10" w16cid:durableId="117840981">
    <w:abstractNumId w:val="10"/>
  </w:num>
  <w:num w:numId="11" w16cid:durableId="1892888774">
    <w:abstractNumId w:val="17"/>
  </w:num>
  <w:num w:numId="12" w16cid:durableId="1227951800">
    <w:abstractNumId w:val="20"/>
  </w:num>
  <w:num w:numId="13" w16cid:durableId="1018041058">
    <w:abstractNumId w:val="8"/>
  </w:num>
  <w:num w:numId="14" w16cid:durableId="1868978594">
    <w:abstractNumId w:val="26"/>
  </w:num>
  <w:num w:numId="15" w16cid:durableId="108083745">
    <w:abstractNumId w:val="14"/>
  </w:num>
  <w:num w:numId="16" w16cid:durableId="207839777">
    <w:abstractNumId w:val="24"/>
  </w:num>
  <w:num w:numId="17" w16cid:durableId="530268894">
    <w:abstractNumId w:val="29"/>
  </w:num>
  <w:num w:numId="18" w16cid:durableId="794249778">
    <w:abstractNumId w:val="9"/>
  </w:num>
  <w:num w:numId="19" w16cid:durableId="286551486">
    <w:abstractNumId w:val="21"/>
  </w:num>
  <w:num w:numId="20" w16cid:durableId="1571890204">
    <w:abstractNumId w:val="33"/>
  </w:num>
  <w:num w:numId="21" w16cid:durableId="1168330500">
    <w:abstractNumId w:val="32"/>
  </w:num>
  <w:num w:numId="22" w16cid:durableId="945505943">
    <w:abstractNumId w:val="18"/>
  </w:num>
  <w:num w:numId="23" w16cid:durableId="306210666">
    <w:abstractNumId w:val="1"/>
  </w:num>
  <w:num w:numId="24" w16cid:durableId="1480075263">
    <w:abstractNumId w:val="28"/>
  </w:num>
  <w:num w:numId="25" w16cid:durableId="1073501448">
    <w:abstractNumId w:val="27"/>
  </w:num>
  <w:num w:numId="26" w16cid:durableId="1719863222">
    <w:abstractNumId w:val="31"/>
  </w:num>
  <w:num w:numId="27" w16cid:durableId="1017732681">
    <w:abstractNumId w:val="25"/>
  </w:num>
  <w:num w:numId="28" w16cid:durableId="831332431">
    <w:abstractNumId w:val="3"/>
  </w:num>
  <w:num w:numId="29" w16cid:durableId="280960394">
    <w:abstractNumId w:val="30"/>
  </w:num>
  <w:num w:numId="30" w16cid:durableId="1761366141">
    <w:abstractNumId w:val="5"/>
  </w:num>
  <w:num w:numId="31" w16cid:durableId="1202132931">
    <w:abstractNumId w:val="12"/>
  </w:num>
  <w:num w:numId="32" w16cid:durableId="309092746">
    <w:abstractNumId w:val="15"/>
  </w:num>
  <w:num w:numId="33" w16cid:durableId="1840541231">
    <w:abstractNumId w:val="0"/>
  </w:num>
  <w:num w:numId="34" w16cid:durableId="31075885">
    <w:abstractNumId w:val="4"/>
  </w:num>
  <w:num w:numId="35" w16cid:durableId="1146505022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61B"/>
    <w:rsid w:val="00000B6D"/>
    <w:rsid w:val="000166B5"/>
    <w:rsid w:val="00023F83"/>
    <w:rsid w:val="00026F2C"/>
    <w:rsid w:val="00030694"/>
    <w:rsid w:val="00053BF8"/>
    <w:rsid w:val="00097B47"/>
    <w:rsid w:val="000A0954"/>
    <w:rsid w:val="000A6704"/>
    <w:rsid w:val="000A744A"/>
    <w:rsid w:val="000C1A30"/>
    <w:rsid w:val="000C6F2E"/>
    <w:rsid w:val="000E4975"/>
    <w:rsid w:val="000E5716"/>
    <w:rsid w:val="00147F44"/>
    <w:rsid w:val="00153997"/>
    <w:rsid w:val="00162E32"/>
    <w:rsid w:val="00187EE6"/>
    <w:rsid w:val="001A074A"/>
    <w:rsid w:val="001B08C1"/>
    <w:rsid w:val="001B6911"/>
    <w:rsid w:val="001C2B8D"/>
    <w:rsid w:val="001F19DF"/>
    <w:rsid w:val="001F4487"/>
    <w:rsid w:val="0023025E"/>
    <w:rsid w:val="00230ED6"/>
    <w:rsid w:val="00274DF0"/>
    <w:rsid w:val="00290009"/>
    <w:rsid w:val="002B465C"/>
    <w:rsid w:val="002C1F4E"/>
    <w:rsid w:val="002F4300"/>
    <w:rsid w:val="002F6A07"/>
    <w:rsid w:val="00301F65"/>
    <w:rsid w:val="0030300D"/>
    <w:rsid w:val="00317D04"/>
    <w:rsid w:val="00335654"/>
    <w:rsid w:val="00361D26"/>
    <w:rsid w:val="00366F54"/>
    <w:rsid w:val="003745CF"/>
    <w:rsid w:val="0038723B"/>
    <w:rsid w:val="00394B18"/>
    <w:rsid w:val="003A3B0F"/>
    <w:rsid w:val="003B33AB"/>
    <w:rsid w:val="003B356A"/>
    <w:rsid w:val="003E06AE"/>
    <w:rsid w:val="003E0935"/>
    <w:rsid w:val="003E5E43"/>
    <w:rsid w:val="003F09C8"/>
    <w:rsid w:val="004036E8"/>
    <w:rsid w:val="00413982"/>
    <w:rsid w:val="004203F6"/>
    <w:rsid w:val="00427814"/>
    <w:rsid w:val="00435596"/>
    <w:rsid w:val="0044098E"/>
    <w:rsid w:val="00450E9B"/>
    <w:rsid w:val="00462564"/>
    <w:rsid w:val="00466BDA"/>
    <w:rsid w:val="004A4745"/>
    <w:rsid w:val="004A61B6"/>
    <w:rsid w:val="004C1F05"/>
    <w:rsid w:val="004D3676"/>
    <w:rsid w:val="004D5A8F"/>
    <w:rsid w:val="004D74EF"/>
    <w:rsid w:val="004E2D47"/>
    <w:rsid w:val="004F33B0"/>
    <w:rsid w:val="004F72C3"/>
    <w:rsid w:val="00504C50"/>
    <w:rsid w:val="00515008"/>
    <w:rsid w:val="00523AA4"/>
    <w:rsid w:val="00580161"/>
    <w:rsid w:val="005D46B7"/>
    <w:rsid w:val="005D7219"/>
    <w:rsid w:val="005E0769"/>
    <w:rsid w:val="005E323E"/>
    <w:rsid w:val="005E42F6"/>
    <w:rsid w:val="005E582D"/>
    <w:rsid w:val="00600B7B"/>
    <w:rsid w:val="006213A8"/>
    <w:rsid w:val="00642087"/>
    <w:rsid w:val="00647989"/>
    <w:rsid w:val="00652FFA"/>
    <w:rsid w:val="006656E7"/>
    <w:rsid w:val="00666283"/>
    <w:rsid w:val="00681D75"/>
    <w:rsid w:val="00692F16"/>
    <w:rsid w:val="0069461D"/>
    <w:rsid w:val="006C2F90"/>
    <w:rsid w:val="006E15F8"/>
    <w:rsid w:val="006E7807"/>
    <w:rsid w:val="0070289F"/>
    <w:rsid w:val="00713EA4"/>
    <w:rsid w:val="00731F9C"/>
    <w:rsid w:val="00734E1E"/>
    <w:rsid w:val="007433DB"/>
    <w:rsid w:val="00775D2F"/>
    <w:rsid w:val="00780309"/>
    <w:rsid w:val="007A75BF"/>
    <w:rsid w:val="007B4139"/>
    <w:rsid w:val="007B48D7"/>
    <w:rsid w:val="007C0C96"/>
    <w:rsid w:val="007E07CD"/>
    <w:rsid w:val="007E513E"/>
    <w:rsid w:val="007F167A"/>
    <w:rsid w:val="008035E1"/>
    <w:rsid w:val="00822403"/>
    <w:rsid w:val="00831A23"/>
    <w:rsid w:val="00843AB4"/>
    <w:rsid w:val="00873EA1"/>
    <w:rsid w:val="00874152"/>
    <w:rsid w:val="00880446"/>
    <w:rsid w:val="008876A8"/>
    <w:rsid w:val="0089643A"/>
    <w:rsid w:val="008C18C0"/>
    <w:rsid w:val="008C2429"/>
    <w:rsid w:val="008C28BC"/>
    <w:rsid w:val="008C4C28"/>
    <w:rsid w:val="008E3401"/>
    <w:rsid w:val="008F0B24"/>
    <w:rsid w:val="00915B04"/>
    <w:rsid w:val="0092294F"/>
    <w:rsid w:val="00945042"/>
    <w:rsid w:val="00967662"/>
    <w:rsid w:val="00973540"/>
    <w:rsid w:val="009752DB"/>
    <w:rsid w:val="00986D88"/>
    <w:rsid w:val="009874C8"/>
    <w:rsid w:val="009970BC"/>
    <w:rsid w:val="009B15FD"/>
    <w:rsid w:val="009F0961"/>
    <w:rsid w:val="009F3655"/>
    <w:rsid w:val="00A11469"/>
    <w:rsid w:val="00A30D8E"/>
    <w:rsid w:val="00A36920"/>
    <w:rsid w:val="00A5407A"/>
    <w:rsid w:val="00A55DD0"/>
    <w:rsid w:val="00A564A0"/>
    <w:rsid w:val="00A60875"/>
    <w:rsid w:val="00A61667"/>
    <w:rsid w:val="00A6225B"/>
    <w:rsid w:val="00A95D7D"/>
    <w:rsid w:val="00AB075C"/>
    <w:rsid w:val="00AC3E8C"/>
    <w:rsid w:val="00AC6619"/>
    <w:rsid w:val="00AF629C"/>
    <w:rsid w:val="00B01276"/>
    <w:rsid w:val="00B07BEF"/>
    <w:rsid w:val="00B3517E"/>
    <w:rsid w:val="00B438E3"/>
    <w:rsid w:val="00B562C8"/>
    <w:rsid w:val="00B614BA"/>
    <w:rsid w:val="00B84141"/>
    <w:rsid w:val="00B866F8"/>
    <w:rsid w:val="00BB1741"/>
    <w:rsid w:val="00BC106E"/>
    <w:rsid w:val="00BC141F"/>
    <w:rsid w:val="00BC181C"/>
    <w:rsid w:val="00BF6C41"/>
    <w:rsid w:val="00C4277A"/>
    <w:rsid w:val="00C62BAA"/>
    <w:rsid w:val="00C73E60"/>
    <w:rsid w:val="00C95DD6"/>
    <w:rsid w:val="00C97D27"/>
    <w:rsid w:val="00CB6B2B"/>
    <w:rsid w:val="00CC4EB0"/>
    <w:rsid w:val="00CD0574"/>
    <w:rsid w:val="00D02D08"/>
    <w:rsid w:val="00D03CB4"/>
    <w:rsid w:val="00D114B7"/>
    <w:rsid w:val="00D11BB5"/>
    <w:rsid w:val="00D55C3D"/>
    <w:rsid w:val="00D5734F"/>
    <w:rsid w:val="00D57822"/>
    <w:rsid w:val="00D877F4"/>
    <w:rsid w:val="00D97DBB"/>
    <w:rsid w:val="00DA67D3"/>
    <w:rsid w:val="00DC0075"/>
    <w:rsid w:val="00DC0DD4"/>
    <w:rsid w:val="00DD57DB"/>
    <w:rsid w:val="00DD6BC7"/>
    <w:rsid w:val="00DF3732"/>
    <w:rsid w:val="00E232F3"/>
    <w:rsid w:val="00E51F12"/>
    <w:rsid w:val="00E525E4"/>
    <w:rsid w:val="00E5261B"/>
    <w:rsid w:val="00E94BC0"/>
    <w:rsid w:val="00EA3AF9"/>
    <w:rsid w:val="00EA45B7"/>
    <w:rsid w:val="00EA5109"/>
    <w:rsid w:val="00EB2145"/>
    <w:rsid w:val="00EB6245"/>
    <w:rsid w:val="00EC7F0C"/>
    <w:rsid w:val="00EE2427"/>
    <w:rsid w:val="00EF219E"/>
    <w:rsid w:val="00F370C3"/>
    <w:rsid w:val="00F41575"/>
    <w:rsid w:val="00F460F8"/>
    <w:rsid w:val="00F50F31"/>
    <w:rsid w:val="00F54A1D"/>
    <w:rsid w:val="00F56C6F"/>
    <w:rsid w:val="00F60A9F"/>
    <w:rsid w:val="00F63AF5"/>
    <w:rsid w:val="00F97A68"/>
    <w:rsid w:val="00FC20D7"/>
    <w:rsid w:val="00FE01A7"/>
    <w:rsid w:val="00FE7B50"/>
    <w:rsid w:val="00FF5DFB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E3CAB"/>
  <w15:docId w15:val="{B009C3D7-3A4A-42CE-8146-8D807C11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6F8"/>
    <w:rPr>
      <w:rFonts w:ascii="Frutiger LT 45 Light" w:hAnsi="Frutiger LT 45 Light"/>
    </w:rPr>
  </w:style>
  <w:style w:type="paragraph" w:styleId="Rubrik1">
    <w:name w:val="heading 1"/>
    <w:basedOn w:val="Normal"/>
    <w:next w:val="Normal"/>
    <w:link w:val="Rubrik1Char"/>
    <w:uiPriority w:val="9"/>
    <w:qFormat/>
    <w:rsid w:val="00B866F8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866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BF6C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E7B5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8E3401"/>
    <w:pPr>
      <w:keepNext/>
      <w:keepLines/>
      <w:spacing w:before="80" w:after="40"/>
      <w:outlineLvl w:val="4"/>
    </w:pPr>
    <w:rPr>
      <w:rFonts w:ascii="Calibri" w:eastAsiaTheme="majorEastAsia" w:hAnsi="Calibri" w:cstheme="majorBidi"/>
      <w:color w:val="365F91" w:themeColor="accent1" w:themeShade="BF"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E5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E513E"/>
  </w:style>
  <w:style w:type="paragraph" w:styleId="Sidfot">
    <w:name w:val="footer"/>
    <w:basedOn w:val="Normal"/>
    <w:link w:val="SidfotChar"/>
    <w:uiPriority w:val="99"/>
    <w:unhideWhenUsed/>
    <w:rsid w:val="007E5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E513E"/>
  </w:style>
  <w:style w:type="paragraph" w:styleId="Ballongtext">
    <w:name w:val="Balloon Text"/>
    <w:basedOn w:val="Normal"/>
    <w:link w:val="BallongtextChar"/>
    <w:uiPriority w:val="99"/>
    <w:semiHidden/>
    <w:unhideWhenUsed/>
    <w:rsid w:val="007E5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E513E"/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rsid w:val="007E513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515008"/>
    <w:rPr>
      <w:color w:val="0000FF"/>
      <w:u w:val="single"/>
    </w:rPr>
  </w:style>
  <w:style w:type="paragraph" w:styleId="Brdtext">
    <w:name w:val="Body Text"/>
    <w:basedOn w:val="Normal"/>
    <w:link w:val="BrdtextChar"/>
    <w:uiPriority w:val="99"/>
    <w:rsid w:val="00515008"/>
    <w:pPr>
      <w:autoSpaceDE w:val="0"/>
      <w:autoSpaceDN w:val="0"/>
      <w:adjustRightInd w:val="0"/>
      <w:spacing w:after="0" w:line="300" w:lineRule="atLeast"/>
      <w:textAlignment w:val="center"/>
    </w:pPr>
    <w:rPr>
      <w:rFonts w:ascii="Myriad Pro Light" w:hAnsi="Myriad Pro Light" w:cs="Myriad Pro Light"/>
      <w:color w:val="000000"/>
      <w:sz w:val="21"/>
      <w:szCs w:val="21"/>
    </w:rPr>
  </w:style>
  <w:style w:type="character" w:customStyle="1" w:styleId="BrdtextChar">
    <w:name w:val="Brödtext Char"/>
    <w:basedOn w:val="Standardstycketeckensnitt"/>
    <w:link w:val="Brdtext"/>
    <w:uiPriority w:val="99"/>
    <w:rsid w:val="00515008"/>
    <w:rPr>
      <w:rFonts w:ascii="Myriad Pro Light" w:hAnsi="Myriad Pro Light" w:cs="Myriad Pro Light"/>
      <w:color w:val="000000"/>
      <w:sz w:val="21"/>
      <w:szCs w:val="21"/>
    </w:rPr>
  </w:style>
  <w:style w:type="character" w:customStyle="1" w:styleId="Rubrik1Char">
    <w:name w:val="Rubrik 1 Char"/>
    <w:basedOn w:val="Standardstycketeckensnitt"/>
    <w:link w:val="Rubrik1"/>
    <w:uiPriority w:val="9"/>
    <w:rsid w:val="00B866F8"/>
    <w:rPr>
      <w:rFonts w:ascii="Frutiger LT 45 Light" w:eastAsiaTheme="majorEastAsia" w:hAnsi="Frutiger LT 45 Light" w:cstheme="majorBidi"/>
      <w:b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B866F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lstomnmnande">
    <w:name w:val="Unresolved Mention"/>
    <w:basedOn w:val="Standardstycketeckensnitt"/>
    <w:uiPriority w:val="99"/>
    <w:semiHidden/>
    <w:unhideWhenUsed/>
    <w:rsid w:val="00EB6245"/>
    <w:rPr>
      <w:color w:val="605E5C"/>
      <w:shd w:val="clear" w:color="auto" w:fill="E1DFDD"/>
    </w:rPr>
  </w:style>
  <w:style w:type="character" w:customStyle="1" w:styleId="Rubrik3Char">
    <w:name w:val="Rubrik 3 Char"/>
    <w:basedOn w:val="Standardstycketeckensnitt"/>
    <w:link w:val="Rubrik3"/>
    <w:uiPriority w:val="9"/>
    <w:rsid w:val="00BF6C4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5E582D"/>
    <w:pPr>
      <w:ind w:left="720"/>
      <w:contextualSpacing/>
    </w:pPr>
  </w:style>
  <w:style w:type="character" w:customStyle="1" w:styleId="Rubrik4Char">
    <w:name w:val="Rubrik 4 Char"/>
    <w:basedOn w:val="Standardstycketeckensnitt"/>
    <w:link w:val="Rubrik4"/>
    <w:uiPriority w:val="9"/>
    <w:rsid w:val="00FE7B5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ubrik">
    <w:name w:val="Title"/>
    <w:basedOn w:val="Normal"/>
    <w:next w:val="Normal"/>
    <w:link w:val="RubrikChar"/>
    <w:uiPriority w:val="10"/>
    <w:qFormat/>
    <w:rsid w:val="00DA67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RubrikChar">
    <w:name w:val="Rubrik Char"/>
    <w:basedOn w:val="Standardstycketeckensnitt"/>
    <w:link w:val="Rubrik"/>
    <w:uiPriority w:val="10"/>
    <w:rsid w:val="00DA67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table" w:styleId="Tabellrutnt">
    <w:name w:val="Table Grid"/>
    <w:basedOn w:val="Normaltabell"/>
    <w:uiPriority w:val="59"/>
    <w:rsid w:val="003A3B0F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5Char">
    <w:name w:val="Rubrik 5 Char"/>
    <w:basedOn w:val="Standardstycketeckensnitt"/>
    <w:link w:val="Rubrik5"/>
    <w:uiPriority w:val="9"/>
    <w:rsid w:val="008E3401"/>
    <w:rPr>
      <w:rFonts w:ascii="Calibri" w:eastAsiaTheme="majorEastAsia" w:hAnsi="Calibri" w:cstheme="majorBidi"/>
      <w:color w:val="365F91" w:themeColor="accent1" w:themeShade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amStream\Downloads\2013-10-08_HHC_wordmall%20logga%20sidfo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2013-10-08_HHC_wordmall logga sidfot</Template>
  <TotalTime>1</TotalTime>
  <Pages>1</Pages>
  <Words>87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TeamStream</dc:creator>
  <cp:lastModifiedBy>Huisman Karin - HOSIP - Läkare Kvinnosjukvård Hudiksvall</cp:lastModifiedBy>
  <cp:revision>2</cp:revision>
  <cp:lastPrinted>2026-09-07T14:55:00Z</cp:lastPrinted>
  <dcterms:created xsi:type="dcterms:W3CDTF">2026-09-07T14:56:00Z</dcterms:created>
  <dcterms:modified xsi:type="dcterms:W3CDTF">2026-09-07T14:56:00Z</dcterms:modified>
</cp:coreProperties>
</file>