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0C1" w:rsidRDefault="00AD00C1">
      <w:r>
        <w:rPr>
          <w:u w:val="single"/>
        </w:rPr>
        <w:t>PROTOKOLL FÖRT VID STYRELSEMÖTE I HOTINGS IF 2012-05-07</w:t>
      </w:r>
      <w:r>
        <w:br/>
        <w:t xml:space="preserve">Närvarande: Ketty Scherdin, Åsa Mauritzon, Birgitta Strandh, Gun-Britt Löfgren, Gunbritt Wallin,      </w:t>
      </w:r>
    </w:p>
    <w:p w:rsidR="00AD00C1" w:rsidRDefault="00AD00C1">
      <w:r>
        <w:t xml:space="preserve">                     Lars Olof Nilsson, Lisa Boberg, Rolf Jonsson och Elaine Löfstedt.</w:t>
      </w:r>
      <w:r>
        <w:br/>
      </w:r>
      <w:r>
        <w:br/>
        <w:t xml:space="preserve"> 1.   </w:t>
      </w:r>
      <w:r>
        <w:rPr>
          <w:u w:val="single"/>
        </w:rPr>
        <w:t>MÖTETS ÖPPNANDE.</w:t>
      </w:r>
      <w:r>
        <w:br/>
        <w:t xml:space="preserve">       Avgående ordförande Gunbritt Wallin hälsade välkommen och särskilt dom nya </w:t>
      </w:r>
    </w:p>
    <w:p w:rsidR="00AD00C1" w:rsidRDefault="00AD00C1">
      <w:r>
        <w:t xml:space="preserve">       styrelsemedlemarna, Ketty (ordförande) och Åsa (vice ordföeande), välkomna och förklarade </w:t>
      </w:r>
    </w:p>
    <w:p w:rsidR="00AD00C1" w:rsidRDefault="00AD00C1">
      <w:r>
        <w:t xml:space="preserve">       mötet öppnat.</w:t>
      </w:r>
      <w:r>
        <w:br/>
      </w:r>
      <w:r>
        <w:br/>
        <w:t xml:space="preserve"> 2.   </w:t>
      </w:r>
      <w:r>
        <w:rPr>
          <w:u w:val="single"/>
        </w:rPr>
        <w:t>GODKÄNNANDE AV DAGORDNING.</w:t>
      </w:r>
      <w:r>
        <w:br/>
        <w:t xml:space="preserve">       Den föreslagna dagordningen godkändes.</w:t>
      </w:r>
      <w:r>
        <w:br/>
      </w:r>
      <w:r>
        <w:br/>
        <w:t xml:space="preserve"> 3.   </w:t>
      </w:r>
      <w:r>
        <w:rPr>
          <w:u w:val="single"/>
        </w:rPr>
        <w:t>JUSTERARE.</w:t>
      </w:r>
      <w:r>
        <w:br/>
        <w:t xml:space="preserve">       Till att justera protokollet valdes Gunbritt Löfgren.</w:t>
      </w:r>
      <w:r>
        <w:br/>
      </w:r>
      <w:r>
        <w:br/>
        <w:t xml:space="preserve"> 4.   </w:t>
      </w:r>
      <w:r>
        <w:rPr>
          <w:u w:val="single"/>
        </w:rPr>
        <w:t>FÖREGÅENDE MÖTE.</w:t>
      </w:r>
      <w:r>
        <w:br/>
        <w:t xml:space="preserve">       Gun-Britt L. och hockeyn, kommer överens om hur man ska göra med attest av fakturor, samt  </w:t>
      </w:r>
    </w:p>
    <w:p w:rsidR="00AD00C1" w:rsidRDefault="00AD00C1">
      <w:r>
        <w:t xml:space="preserve">       att  inköpsbeslut skall finnas protokollfört. Gun-Britt, Elaine och Ulf går igenom hur  </w:t>
      </w:r>
    </w:p>
    <w:p w:rsidR="00AD00C1" w:rsidRDefault="00AD00C1">
      <w:r>
        <w:t xml:space="preserve">       redovisningen av Bingolotto, skall gå till.</w:t>
      </w:r>
    </w:p>
    <w:p w:rsidR="00AD00C1" w:rsidRDefault="00AD00C1">
      <w:r>
        <w:t xml:space="preserve">       Vad gäller ränteformerna, så ordnar Gun-britt och Karin med det.  </w:t>
      </w:r>
      <w:r>
        <w:br/>
      </w:r>
      <w:r>
        <w:br/>
        <w:t xml:space="preserve"> 5.   </w:t>
      </w:r>
      <w:r>
        <w:rPr>
          <w:u w:val="single"/>
        </w:rPr>
        <w:t>SEKTIONSINFORMATION.</w:t>
      </w:r>
      <w:r>
        <w:br/>
        <w:t xml:space="preserve">       Gymnastiken tar sommarlov, till hösten hoppas man att boxningen skall komma igång, </w:t>
      </w:r>
    </w:p>
    <w:p w:rsidR="00AD00C1" w:rsidRDefault="00AD00C1">
      <w:r>
        <w:t xml:space="preserve">       cirkelträning, pilates och vattengympa, hoppas  man även på att kunna ha.</w:t>
      </w:r>
      <w:r>
        <w:br/>
        <w:t xml:space="preserve">       Styrkesektionen tar det lungt med inköpen, man har stängt över sommaren, men dom som har </w:t>
      </w:r>
    </w:p>
    <w:p w:rsidR="00AD00C1" w:rsidRDefault="00AD00C1">
      <w:pPr>
        <w:rPr>
          <w:u w:val="single"/>
        </w:rPr>
      </w:pPr>
      <w:r>
        <w:t xml:space="preserve">       årskort får låna en nyckel, för att kunna hålla igång med träningen.</w:t>
      </w:r>
      <w:r>
        <w:br/>
        <w:t xml:space="preserve">       Gun-Britt L. kollar med Lollo om jubilèet.</w:t>
      </w:r>
      <w:r>
        <w:br/>
      </w:r>
      <w:r>
        <w:br/>
        <w:t xml:space="preserve"> 6.   </w:t>
      </w:r>
      <w:r>
        <w:rPr>
          <w:u w:val="single"/>
        </w:rPr>
        <w:t>STÄDKVÄLLAR PÅ TRAVET.</w:t>
      </w:r>
      <w:r>
        <w:br/>
        <w:t xml:space="preserve">       Vi åker ut till travbanan vid  nästa möte, för att se vad som behöver göras.</w:t>
      </w:r>
      <w:r>
        <w:br/>
      </w:r>
      <w:r>
        <w:br/>
        <w:t xml:space="preserve"> 7.   </w:t>
      </w:r>
      <w:r>
        <w:rPr>
          <w:u w:val="single"/>
        </w:rPr>
        <w:t>ÖVRIGA FRÅGOR.</w:t>
      </w:r>
    </w:p>
    <w:p w:rsidR="00AD00C1" w:rsidRDefault="00AD00C1">
      <w:r>
        <w:t xml:space="preserve">       Birgitta sade att man i Kyrktåsjö bjuder på fika, när ungdomarna är där och tränar, hon föreslog </w:t>
      </w:r>
    </w:p>
    <w:p w:rsidR="00AD00C1" w:rsidRDefault="00AD00C1">
      <w:r>
        <w:t xml:space="preserve">       att HIF bjuder tillbaka, när man avslutar träningarna i Hoting. Styrelsen beslutade att Birgitta </w:t>
      </w:r>
    </w:p>
    <w:p w:rsidR="00AD00C1" w:rsidRDefault="00AD00C1">
      <w:r>
        <w:t xml:space="preserve">       ordnar med det och att fakturan skickas till Hif:s kansli. Ketty kan tänka sig att köra minibuss </w:t>
      </w:r>
    </w:p>
    <w:p w:rsidR="00AD00C1" w:rsidRDefault="00AD00C1">
      <w:r>
        <w:t xml:space="preserve">       till träningarna i Kyrktåsjö om intresse finns.</w:t>
      </w:r>
    </w:p>
    <w:p w:rsidR="00AD00C1" w:rsidRDefault="00AD00C1">
      <w:r>
        <w:t xml:space="preserve">       Åsa och Ketty har spånat  lite kring olika aktiviteter, varje sektion har en egen hemsida där </w:t>
      </w:r>
    </w:p>
    <w:p w:rsidR="00AD00C1" w:rsidRDefault="00AD00C1">
      <w:r>
        <w:t xml:space="preserve">       man kan presentera sig, ketty kan ta på sig att bygga en hemsida, men hon vill ha info från </w:t>
      </w:r>
    </w:p>
    <w:p w:rsidR="00AD00C1" w:rsidRDefault="00AD00C1">
      <w:r>
        <w:t xml:space="preserve">       sektionerna. Man har tänkt sig Travbingo, bilbingo, motionsbingo, medlemsavgift, ett paket    </w:t>
      </w:r>
    </w:p>
    <w:p w:rsidR="00AD00C1" w:rsidRDefault="00AD00C1">
      <w:pPr>
        <w:rPr>
          <w:u w:val="single"/>
        </w:rPr>
      </w:pPr>
      <w:r>
        <w:t xml:space="preserve">       med alla grenar för en summa. Gymnastik med lek och rörelse 0 – 3 år, cirkelgympa 5 delar  </w:t>
      </w:r>
      <w:r>
        <w:br/>
        <w:t xml:space="preserve">       4  – 7 år, där 5 ledare arbetar var femte vecka. Stavgång är på gång.</w:t>
      </w:r>
      <w:r>
        <w:br/>
      </w:r>
      <w:r>
        <w:br/>
        <w:t xml:space="preserve"> 8.   </w:t>
      </w:r>
      <w:r>
        <w:rPr>
          <w:u w:val="single"/>
        </w:rPr>
        <w:t>NÄSTA MÖTE.</w:t>
      </w:r>
      <w:r>
        <w:br/>
        <w:t xml:space="preserve">       Nästa styrelsemöte hålls 2012-06-07 kl. 19,00 kansliet.</w:t>
      </w:r>
      <w:r>
        <w:br/>
      </w:r>
      <w:r>
        <w:br/>
        <w:t xml:space="preserve"> 9.   </w:t>
      </w:r>
      <w:r>
        <w:rPr>
          <w:u w:val="single"/>
        </w:rPr>
        <w:t>MÖTETS AVSLUTANDE.</w:t>
      </w:r>
    </w:p>
    <w:p w:rsidR="00AD00C1" w:rsidRDefault="00AD00C1">
      <w:r>
        <w:t xml:space="preserve">       Som föreningens nye ordförande avslutade Ketty mötet.</w:t>
      </w:r>
      <w:r>
        <w:br/>
      </w:r>
      <w:r>
        <w:br/>
      </w:r>
      <w:r>
        <w:br/>
      </w:r>
      <w:r>
        <w:br/>
        <w:t xml:space="preserve">       Vid protokollet                                                 Justeras</w:t>
      </w:r>
      <w:r>
        <w:br/>
        <w:t xml:space="preserve">                                Lars Olof Nilsson                                 Gun-Britt Löfgren</w:t>
      </w:r>
    </w:p>
    <w:sectPr w:rsidR="00AD00C1" w:rsidSect="00AD00C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0C1"/>
    <w:rsid w:val="00A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00C1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361</Words>
  <Characters>2718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2012-06-07T16:28:00Z</dcterms:created>
</cp:coreProperties>
</file>