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7C1" w:rsidRDefault="00F047C1">
      <w:r>
        <w:rPr>
          <w:u w:val="single"/>
        </w:rPr>
        <w:t>PROTOKOLL FÖRT VID STYRELSEMÖTE I HOTINGS IF 2012-04-20.</w:t>
      </w:r>
      <w:r>
        <w:br/>
        <w:t xml:space="preserve">Närvarande: Gunbritt Wallin, Gun-Britt Löfgren, Lars Olof Nilsson, Karin Berg Jönsson och Anita  </w:t>
      </w:r>
      <w:r>
        <w:br/>
        <w:t xml:space="preserve">                     Lindman.</w:t>
      </w:r>
      <w:r>
        <w:br/>
      </w:r>
      <w:r>
        <w:br/>
        <w:t xml:space="preserve"> 1.   </w:t>
      </w:r>
      <w:r>
        <w:rPr>
          <w:u w:val="single"/>
        </w:rPr>
        <w:t>MÖTETS ÖPPNANDE.</w:t>
      </w:r>
      <w:r>
        <w:br/>
        <w:t xml:space="preserve">       Gunbritt W. förklarade sitt sista , för den här gången, styrelsemöte öppnat.</w:t>
      </w:r>
      <w:r>
        <w:br/>
      </w:r>
      <w:r>
        <w:br/>
        <w:t xml:space="preserve"> 2.   </w:t>
      </w:r>
      <w:r>
        <w:rPr>
          <w:u w:val="single"/>
        </w:rPr>
        <w:t>GODKÄNNANDE AV DAGORDNING.</w:t>
      </w:r>
      <w:r>
        <w:br/>
        <w:t xml:space="preserve">       Den föreslagna dagordningen godkändes.</w:t>
      </w:r>
      <w:r>
        <w:br/>
      </w:r>
      <w:r>
        <w:br/>
        <w:t xml:space="preserve"> 3.   </w:t>
      </w:r>
      <w:r>
        <w:rPr>
          <w:u w:val="single"/>
        </w:rPr>
        <w:t>JUSTERARE.</w:t>
      </w:r>
      <w:r>
        <w:br/>
        <w:t xml:space="preserve">       Till att justera protokollet valdes Anita Lindman.</w:t>
      </w:r>
      <w:r>
        <w:br/>
      </w:r>
      <w:r>
        <w:br/>
        <w:t xml:space="preserve"> 4.   </w:t>
      </w:r>
      <w:r>
        <w:rPr>
          <w:u w:val="single"/>
        </w:rPr>
        <w:t>JUBILEUM.</w:t>
      </w:r>
      <w:r>
        <w:br/>
        <w:t xml:space="preserve">       HIF skall fira 80 års jubileum den 1 sept. 2012, styrelsen beslutade att inte sätta något tak för </w:t>
      </w:r>
      <w:r>
        <w:br/>
        <w:t xml:space="preserve">       vad det får kosta, men en startsumma kan vara 25.000 kr. Gun-Britt L. kollar med </w:t>
      </w:r>
      <w:r>
        <w:br/>
        <w:t xml:space="preserve">       Riksidrottsförbundet, om man måste dela ut utmärkelser. Kolla om det finns sponsorer, som kan         </w:t>
      </w:r>
    </w:p>
    <w:p w:rsidR="00F047C1" w:rsidRDefault="00F047C1">
      <w:r>
        <w:t xml:space="preserve">       ha catering. DVD-skivorna från Hotingrevyn i början på -80 talet, skall säljas vid jubileet.</w:t>
      </w:r>
      <w:r>
        <w:br/>
      </w:r>
      <w:r>
        <w:br/>
        <w:t xml:space="preserve"> 5.   </w:t>
      </w:r>
      <w:r>
        <w:rPr>
          <w:u w:val="single"/>
        </w:rPr>
        <w:t>SYNPUNKTER FRÅN REVISORN.</w:t>
      </w:r>
      <w:r>
        <w:br/>
        <w:t xml:space="preserve">       Revisorn påpekade att Hockeysektionens fakturor inte var attesterade, redovisningen av </w:t>
      </w:r>
      <w:r>
        <w:br/>
        <w:t xml:space="preserve">       Bingolotto var  bristfällig och att utdelningen av räntefonder, skall bokföras.</w:t>
      </w:r>
      <w:r>
        <w:br/>
      </w:r>
      <w:r>
        <w:br/>
        <w:t xml:space="preserve"> 6.   </w:t>
      </w:r>
      <w:r>
        <w:rPr>
          <w:u w:val="single"/>
        </w:rPr>
        <w:t>BOKFÖRING SKIDOR.</w:t>
      </w:r>
      <w:r>
        <w:br/>
        <w:t xml:space="preserve">       Skidsektionen har bokförts som ett företag, fråga någon om råd hur man skall göra, ex.vis </w:t>
      </w:r>
      <w:r>
        <w:br/>
        <w:t xml:space="preserve">       Ekonomistugan eller Mona Ullén.</w:t>
      </w:r>
      <w:r>
        <w:br/>
      </w:r>
      <w:r>
        <w:br/>
        <w:t xml:space="preserve"> 7.   </w:t>
      </w:r>
      <w:r>
        <w:rPr>
          <w:u w:val="single"/>
        </w:rPr>
        <w:t>ÖVRIGA FRÅGOR.</w:t>
      </w:r>
      <w:r>
        <w:br/>
        <w:t xml:space="preserve">       Styrelsen beslutade att ge blommor till Mona Ullén, som tack för att hon gjort revisionen.</w:t>
      </w:r>
      <w:r>
        <w:br/>
      </w:r>
      <w:r>
        <w:br/>
        <w:t xml:space="preserve"> 8.   </w:t>
      </w:r>
      <w:r>
        <w:rPr>
          <w:u w:val="single"/>
        </w:rPr>
        <w:t>NÄSTA MÖTE.</w:t>
      </w:r>
      <w:r>
        <w:br/>
        <w:t xml:space="preserve">       Tid för nästa styrelsemöte, blir upp till den nya styrelsen att bestämma.</w:t>
      </w:r>
      <w:r>
        <w:br/>
      </w:r>
      <w:r>
        <w:br/>
        <w:t xml:space="preserve"> 9.   </w:t>
      </w:r>
      <w:r>
        <w:rPr>
          <w:u w:val="single"/>
        </w:rPr>
        <w:t>MÖTETS AVSLUTANDE.</w:t>
      </w:r>
      <w:r>
        <w:br/>
        <w:t xml:space="preserve">       Gunbritt W. tackade deltagarna och förklarade mötet avslutat.</w:t>
      </w:r>
      <w:r>
        <w:br/>
      </w:r>
      <w:r>
        <w:br/>
      </w:r>
      <w:r>
        <w:br/>
        <w:t xml:space="preserve">  </w:t>
      </w:r>
    </w:p>
    <w:p w:rsidR="00F047C1" w:rsidRDefault="00F047C1">
      <w:r>
        <w:t xml:space="preserve"> </w:t>
      </w:r>
      <w:r>
        <w:br/>
      </w:r>
      <w:r>
        <w:br/>
        <w:t xml:space="preserve"> Vid protokollet                                          </w:t>
      </w:r>
      <w:r>
        <w:br/>
        <w:t xml:space="preserve">                          Lars Olof Nilsson</w:t>
      </w:r>
      <w:r>
        <w:br/>
      </w:r>
      <w:r>
        <w:br/>
      </w:r>
      <w:r>
        <w:br/>
      </w:r>
      <w:r>
        <w:br/>
      </w:r>
      <w:r>
        <w:br/>
        <w:t xml:space="preserve"> Justeras</w:t>
      </w:r>
      <w:r>
        <w:br/>
        <w:t xml:space="preserve">              Anita Lindman         </w:t>
      </w:r>
    </w:p>
    <w:sectPr w:rsidR="00F047C1" w:rsidSect="00F047C1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embedSystemFonts/>
  <w:stylePaneFormatFilter w:val="0000"/>
  <w:doNotTrackMoves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47C1"/>
    <w:rsid w:val="00F04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ubrik">
    <w:name w:val="Rubrik"/>
    <w:basedOn w:val="Normal"/>
    <w:next w:val="Body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047C1"/>
    <w:rPr>
      <w:rFonts w:eastAsia="Arial Unicode MS" w:cs="Mangal"/>
      <w:kern w:val="1"/>
      <w:sz w:val="24"/>
      <w:szCs w:val="21"/>
      <w:lang w:eastAsia="hi-IN" w:bidi="hi-IN"/>
    </w:rPr>
  </w:style>
  <w:style w:type="paragraph" w:styleId="List">
    <w:name w:val="List"/>
    <w:basedOn w:val="BodyText"/>
    <w:uiPriority w:val="99"/>
  </w:style>
  <w:style w:type="paragraph" w:customStyle="1" w:styleId="Bildtext">
    <w:name w:val="Bildtext"/>
    <w:basedOn w:val="Normal"/>
    <w:pPr>
      <w:suppressLineNumbers/>
      <w:spacing w:before="120" w:after="120"/>
    </w:pPr>
    <w:rPr>
      <w:i/>
      <w:iCs/>
    </w:rPr>
  </w:style>
  <w:style w:type="paragraph" w:customStyle="1" w:styleId="Frteckning">
    <w:name w:val="Förteckning"/>
    <w:basedOn w:val="Normal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215</Words>
  <Characters>1722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Lars-Olof Nilsson</dc:creator>
  <cp:keywords/>
  <dc:description/>
  <cp:lastModifiedBy/>
  <cp:revision>1</cp:revision>
  <dcterms:created xsi:type="dcterms:W3CDTF">2012-05-07T16:01:00Z</dcterms:created>
</cp:coreProperties>
</file>