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C44" w:rsidRDefault="00A00C44">
      <w:pPr>
        <w:rPr>
          <w:u w:val="single"/>
        </w:rPr>
      </w:pPr>
      <w:r>
        <w:rPr>
          <w:u w:val="single"/>
        </w:rPr>
        <w:t>PROTOKOLL FÖRT VID ÅRSMÖTE I HOTINGS IF 2012-04-22.</w:t>
      </w:r>
    </w:p>
    <w:p w:rsidR="00A00C44" w:rsidRDefault="00A00C44">
      <w:r>
        <w:tab/>
      </w:r>
      <w:r>
        <w:tab/>
      </w:r>
    </w:p>
    <w:p w:rsidR="00A00C44" w:rsidRDefault="00A00C44">
      <w:pPr>
        <w:rPr>
          <w:u w:val="single"/>
        </w:rPr>
      </w:pPr>
      <w:r>
        <w:t xml:space="preserve">  1.   </w:t>
      </w:r>
      <w:r>
        <w:rPr>
          <w:u w:val="single"/>
        </w:rPr>
        <w:t>MÖTETS ÖPPNANDE.</w:t>
      </w:r>
    </w:p>
    <w:p w:rsidR="00A00C44" w:rsidRDefault="00A00C44">
      <w:r>
        <w:t xml:space="preserve">        Föreningens ordförande Gunbritt Wallin, hälsade deltagarna vid HIF:s årsmöte för 2011,  </w:t>
      </w:r>
    </w:p>
    <w:p w:rsidR="00A00C44" w:rsidRDefault="00A00C44">
      <w:r>
        <w:t xml:space="preserve">        välkomna och förklarade mötet öppnat</w:t>
      </w:r>
    </w:p>
    <w:p w:rsidR="00A00C44" w:rsidRDefault="00A00C44">
      <w:r>
        <w:t>.</w:t>
      </w:r>
    </w:p>
    <w:p w:rsidR="00A00C44" w:rsidRDefault="00A00C44">
      <w:pPr>
        <w:rPr>
          <w:u w:val="single"/>
        </w:rPr>
      </w:pPr>
      <w:r>
        <w:t xml:space="preserve">  2.   </w:t>
      </w:r>
      <w:r>
        <w:rPr>
          <w:u w:val="single"/>
        </w:rPr>
        <w:t>GODKÄNNANDE AV DAGORDNING.</w:t>
      </w:r>
    </w:p>
    <w:p w:rsidR="00A00C44" w:rsidRDefault="00A00C44">
      <w:r>
        <w:t xml:space="preserve">        Den föreslagna dagordningen godkändes.</w:t>
      </w:r>
    </w:p>
    <w:p w:rsidR="00A00C44" w:rsidRDefault="00A00C44"/>
    <w:p w:rsidR="00A00C44" w:rsidRDefault="00A00C44">
      <w:pPr>
        <w:rPr>
          <w:u w:val="single"/>
        </w:rPr>
      </w:pPr>
      <w:r>
        <w:t xml:space="preserve">  3.   </w:t>
      </w:r>
      <w:r>
        <w:rPr>
          <w:u w:val="single"/>
        </w:rPr>
        <w:t>VAL AV ORDFÖRANDE FÖR MÖTET.</w:t>
      </w:r>
    </w:p>
    <w:p w:rsidR="00A00C44" w:rsidRDefault="00A00C44">
      <w:r>
        <w:t xml:space="preserve">        Till ordförande för årsmötet valdes Gunbritt Wallin.</w:t>
      </w:r>
    </w:p>
    <w:p w:rsidR="00A00C44" w:rsidRDefault="00A00C44"/>
    <w:p w:rsidR="00A00C44" w:rsidRDefault="00A00C44">
      <w:pPr>
        <w:rPr>
          <w:u w:val="single"/>
        </w:rPr>
      </w:pPr>
      <w:r>
        <w:t xml:space="preserve">  4.   </w:t>
      </w:r>
      <w:r>
        <w:rPr>
          <w:u w:val="single"/>
        </w:rPr>
        <w:t>VAL AV SEKRETERARE FÖR MÖTET.</w:t>
      </w:r>
    </w:p>
    <w:p w:rsidR="00A00C44" w:rsidRDefault="00A00C44">
      <w:r>
        <w:t xml:space="preserve">        Till sekreterare för årsmötet valdes Lars Olof Nilsson.</w:t>
      </w:r>
    </w:p>
    <w:p w:rsidR="00A00C44" w:rsidRDefault="00A00C44"/>
    <w:p w:rsidR="00A00C44" w:rsidRDefault="00A00C44">
      <w:pPr>
        <w:rPr>
          <w:u w:val="single"/>
        </w:rPr>
      </w:pPr>
      <w:r>
        <w:t xml:space="preserve">  5.   </w:t>
      </w:r>
      <w:r>
        <w:rPr>
          <w:u w:val="single"/>
        </w:rPr>
        <w:t>VAL AV PROTOKOLLJUSTERARE.</w:t>
      </w:r>
    </w:p>
    <w:p w:rsidR="00A00C44" w:rsidRDefault="00A00C44">
      <w:r>
        <w:t xml:space="preserve">        Till att justera årsmötesprotokollet valdes Karin Berg Jönsson och Lisa Boberg.</w:t>
      </w:r>
    </w:p>
    <w:p w:rsidR="00A00C44" w:rsidRDefault="00A00C44">
      <w:r>
        <w:t xml:space="preserve">        </w:t>
      </w:r>
    </w:p>
    <w:p w:rsidR="00A00C44" w:rsidRDefault="00A00C44">
      <w:pPr>
        <w:rPr>
          <w:u w:val="single"/>
        </w:rPr>
      </w:pPr>
      <w:r>
        <w:t xml:space="preserve">  6.   </w:t>
      </w:r>
      <w:r>
        <w:rPr>
          <w:u w:val="single"/>
        </w:rPr>
        <w:t>MÖTETS BEHÖRIGA UTLYSANDE.</w:t>
      </w:r>
    </w:p>
    <w:p w:rsidR="00A00C44" w:rsidRDefault="00A00C44">
      <w:r>
        <w:t xml:space="preserve">        Årsmötet är utlyst genom annons i Doroteaaktuellt vecka 6, och genom affischer ute på    </w:t>
      </w:r>
    </w:p>
    <w:p w:rsidR="00A00C44" w:rsidRDefault="00A00C44">
      <w:r>
        <w:t xml:space="preserve">        samhället. Mötets utlysande godkändes.</w:t>
      </w:r>
    </w:p>
    <w:p w:rsidR="00A00C44" w:rsidRDefault="00A00C44">
      <w:r>
        <w:t xml:space="preserve">   </w:t>
      </w:r>
    </w:p>
    <w:p w:rsidR="00A00C44" w:rsidRDefault="00A00C44">
      <w:pPr>
        <w:rPr>
          <w:u w:val="single"/>
        </w:rPr>
      </w:pPr>
      <w:r>
        <w:t xml:space="preserve">  7.   </w:t>
      </w:r>
      <w:r>
        <w:rPr>
          <w:u w:val="single"/>
        </w:rPr>
        <w:t>STYRELSENS  VERKSAMHETSBERÄTTELSE.</w:t>
      </w:r>
    </w:p>
    <w:p w:rsidR="00A00C44" w:rsidRDefault="00A00C44">
      <w:r>
        <w:t xml:space="preserve">        Gunbritt Wallin läste uppstyrelsensverksamhetsberättelse, som godkändes av mötet.</w:t>
      </w:r>
      <w:r>
        <w:br/>
      </w:r>
      <w:r>
        <w:br/>
        <w:t xml:space="preserve">  8.   </w:t>
      </w:r>
      <w:r>
        <w:rPr>
          <w:u w:val="single"/>
        </w:rPr>
        <w:t>SEKTIONERNAS VERKSAMHETSBERÄTTELSER.</w:t>
      </w:r>
      <w:r>
        <w:br/>
        <w:t xml:space="preserve">        Anita Lindman läste hockeyns verksamhetsberättelse, Gunbritt W. läste styrkesektionens   </w:t>
      </w:r>
    </w:p>
    <w:p w:rsidR="00A00C44" w:rsidRDefault="00A00C44">
      <w:r>
        <w:t xml:space="preserve">        versamhetsberättelse och Ewa Ringbert läste upp gymnastiksektionens verksamhetsberättelse.</w:t>
      </w:r>
    </w:p>
    <w:p w:rsidR="00A00C44" w:rsidRDefault="00A00C44">
      <w:r>
        <w:t xml:space="preserve">        Sektionernas berättelser godkändes och lades till handlingarna.</w:t>
      </w:r>
      <w:r>
        <w:br/>
      </w:r>
      <w:r>
        <w:br/>
        <w:t xml:space="preserve">  9.   </w:t>
      </w:r>
      <w:r>
        <w:rPr>
          <w:u w:val="single"/>
        </w:rPr>
        <w:t>BALANS OCH RESULTATRÄKNING, SAMT REVISIONSBERÄTTELSE.</w:t>
      </w:r>
      <w:r>
        <w:br/>
        <w:t xml:space="preserve">        Mötesdeltagarna läste igenom balans och resultatrapporterna, Gunbritt W. Påpekade att vinsten    </w:t>
      </w:r>
    </w:p>
    <w:p w:rsidR="00A00C44" w:rsidRDefault="00A00C44">
      <w:r>
        <w:t xml:space="preserve">        för HIF, av försäljningen under travet, har minskat, något som man bör titta på.</w:t>
      </w:r>
      <w:r>
        <w:br/>
        <w:t xml:space="preserve">        Gunbritt W. Läste upp revsionsberättelsen, som godkändes.</w:t>
      </w:r>
      <w:r>
        <w:br/>
      </w:r>
      <w:r>
        <w:br/>
        <w:t xml:space="preserve"> 10.  </w:t>
      </w:r>
      <w:r>
        <w:rPr>
          <w:u w:val="single"/>
        </w:rPr>
        <w:t>ANSVARSFRIHET FÖR GÅNGNA ÅRETS STYRELSE.</w:t>
      </w:r>
      <w:r>
        <w:br/>
        <w:t xml:space="preserve">        Mötet beviljade ansvarsfrihet för det gångna årets styrelse.</w:t>
      </w:r>
      <w:r>
        <w:br/>
      </w:r>
      <w:r>
        <w:br/>
        <w:t xml:space="preserve"> 11.  </w:t>
      </w:r>
      <w:r>
        <w:rPr>
          <w:u w:val="single"/>
        </w:rPr>
        <w:t>FASTSTÄLLANDE AV MEDLEMSAVGIFTER.</w:t>
      </w:r>
      <w:r>
        <w:br/>
        <w:t xml:space="preserve">        Styrelsen föreslog oförändrade medlemsavgifter för 2013, dvs. 50kr. för junior, 100kr. för  </w:t>
      </w:r>
    </w:p>
    <w:p w:rsidR="00A00C44" w:rsidRDefault="00A00C44">
      <w:r>
        <w:t xml:space="preserve">        senior och 150kr. för familjekort. Årsmötet beslutade att fastställa styrelsens förslag.</w:t>
      </w:r>
      <w:r>
        <w:br/>
      </w:r>
      <w:r>
        <w:br/>
        <w:t xml:space="preserve"> 12.  </w:t>
      </w:r>
      <w:r>
        <w:rPr>
          <w:u w:val="single"/>
        </w:rPr>
        <w:t>FASTSTÄLLANDE AV BUDGET FÖR DET KOMMANDE VERKSAMHETSÅRET.</w:t>
      </w:r>
      <w:r>
        <w:br/>
        <w:t xml:space="preserve">        Föreningen har ingen gemensam budget, det är upp till sektionerna att göra sina egna budgetar.</w:t>
      </w:r>
      <w:r>
        <w:br/>
      </w:r>
      <w:r>
        <w:br/>
        <w:t xml:space="preserve"> 13.  </w:t>
      </w:r>
      <w:r>
        <w:rPr>
          <w:u w:val="single"/>
        </w:rPr>
        <w:t>VAL AV STYRELSE.</w:t>
      </w:r>
      <w:r>
        <w:br/>
        <w:t xml:space="preserve">        a) Till ordförande för en tid av två år, valdes Ketty Scherdin.</w:t>
      </w:r>
      <w:r>
        <w:br/>
        <w:t xml:space="preserve">        b) Kassör Gun-Britt Löfgren, sitter kvar på andra året.</w:t>
      </w:r>
      <w:r>
        <w:br/>
        <w:t xml:space="preserve">        c) Till vice ordförande för en tid av två år valdes Åsa Mauritzon.</w:t>
      </w:r>
      <w:r>
        <w:br/>
        <w:t xml:space="preserve">        d) Sekreterare Lars Olof Nilsson, sitter kvar på andra året. </w:t>
      </w:r>
      <w:r>
        <w:br/>
        <w:t xml:space="preserve">        e) Övriga ledamöter utgörs av ordförande i respektive sektion</w:t>
      </w:r>
    </w:p>
    <w:p w:rsidR="00A00C44" w:rsidRDefault="00A00C44"/>
    <w:p w:rsidR="00A00C44" w:rsidRDefault="00A00C44">
      <w:r>
        <w:t xml:space="preserve"> 14.  </w:t>
      </w:r>
      <w:r>
        <w:rPr>
          <w:u w:val="single"/>
        </w:rPr>
        <w:t>VAL AV FIRMATECKNARE FÖR FÖRENINGEN.</w:t>
      </w:r>
      <w:r>
        <w:br/>
        <w:t xml:space="preserve">        Årsmötet beslutade att föreningen tecknas av ordförande Ketty Scherdin och kassör Gun-Britt  </w:t>
      </w:r>
    </w:p>
    <w:p w:rsidR="00A00C44" w:rsidRDefault="00A00C44">
      <w:r>
        <w:t xml:space="preserve">        Löfgren, var för sig.</w:t>
      </w:r>
      <w:r>
        <w:br/>
      </w:r>
      <w:r>
        <w:br/>
        <w:t xml:space="preserve"> 15.  </w:t>
      </w:r>
      <w:r>
        <w:rPr>
          <w:u w:val="single"/>
        </w:rPr>
        <w:t>VAL AV SEKTIONER OCH KOMMITEER.</w:t>
      </w:r>
      <w:r>
        <w:br/>
        <w:t xml:space="preserve">        a) Fotbollssektion: Sektionen är vilande och går under huvudstyrelsen.</w:t>
      </w:r>
    </w:p>
    <w:p w:rsidR="00A00C44" w:rsidRDefault="00A00C44">
      <w:r>
        <w:t xml:space="preserve">        b) Gymnastiksektion: Birgitta Strandh, Karin Berg jönsson, Helena Jonsson och Camilla   </w:t>
      </w:r>
      <w:r>
        <w:br/>
        <w:t xml:space="preserve">            Nordin.</w:t>
      </w:r>
      <w:r>
        <w:br/>
        <w:t xml:space="preserve">        c) Ishockeysektion: Anita Lindman, Elaine Löfstedt, Ulf Nilsson och Mikael Mattsson.</w:t>
      </w:r>
    </w:p>
    <w:p w:rsidR="00A00C44" w:rsidRDefault="00A00C44">
      <w:r>
        <w:t xml:space="preserve">        d) Skidsektion: Sektionen vilande och går under huvudstyrelsen.</w:t>
      </w:r>
      <w:r>
        <w:br/>
        <w:t xml:space="preserve">        e) Styrkesektion: Rolf Jonsson, Rickard Persson, Lars-Göran Adolfsson, Nicklas Nilsson och   </w:t>
      </w:r>
      <w:r>
        <w:br/>
        <w:t xml:space="preserve">            Emma Näslund.</w:t>
      </w:r>
      <w:r>
        <w:br/>
        <w:t xml:space="preserve">        f) Travlogekommité: HIF:s representant i travlogekommitén, är föreningens ordförande  </w:t>
      </w:r>
    </w:p>
    <w:p w:rsidR="00A00C44" w:rsidRDefault="00A00C44">
      <w:r>
        <w:t xml:space="preserve">            Ketty Scherdin.</w:t>
      </w:r>
      <w:r>
        <w:br/>
        <w:t xml:space="preserve">        g) Valberedning: Valberedningen består av en representant från varje sektion i föreningen.</w:t>
      </w:r>
    </w:p>
    <w:p w:rsidR="00A00C44" w:rsidRDefault="00A00C44"/>
    <w:p w:rsidR="00A00C44" w:rsidRDefault="00A00C44">
      <w:r>
        <w:t xml:space="preserve"> 16.  </w:t>
      </w:r>
      <w:r>
        <w:rPr>
          <w:u w:val="single"/>
        </w:rPr>
        <w:t>VAL AV REVISOR.</w:t>
      </w:r>
      <w:r>
        <w:br/>
        <w:t xml:space="preserve">        Föreningen kommer att köpa tjänsten inför nästa årsmöte.</w:t>
      </w:r>
      <w:r>
        <w:br/>
        <w:t xml:space="preserve">        Årets revisor Mona Ullén tog inget betalt, men avsade sig samtidigt uppdraget nästa år.</w:t>
      </w:r>
      <w:r>
        <w:br/>
        <w:t xml:space="preserve"> </w:t>
      </w:r>
      <w:r>
        <w:br/>
        <w:t xml:space="preserve"> 17.  </w:t>
      </w:r>
      <w:r>
        <w:rPr>
          <w:u w:val="single"/>
        </w:rPr>
        <w:t>ÖVRIGA FRÅGOR.</w:t>
      </w:r>
      <w:r>
        <w:br/>
        <w:t xml:space="preserve">        Gun-Britt Löfgren tackade å föreningen vägnar avgående ordförande Gunbritt Wallin, vice</w:t>
      </w:r>
    </w:p>
    <w:p w:rsidR="00A00C44" w:rsidRDefault="00A00C44">
      <w:r>
        <w:t xml:space="preserve">        ordförande Lisa Boberg och Ewa Ringbert från gymnastiksektionen, hon ska flytta från  </w:t>
      </w:r>
      <w:r>
        <w:br/>
        <w:t xml:space="preserve">        Hoting, dom fick var sin blombukett och trisslotter. </w:t>
      </w:r>
      <w:r>
        <w:br/>
      </w:r>
      <w:r>
        <w:br/>
        <w:t xml:space="preserve"> 18.  </w:t>
      </w:r>
      <w:r>
        <w:rPr>
          <w:u w:val="single"/>
        </w:rPr>
        <w:t>MÖTET AVSLUTAS.</w:t>
      </w:r>
      <w:r>
        <w:br/>
        <w:t xml:space="preserve">        Avgående ordföranden Gunbritt Wallin, tackade deltagarna för visat intresse och förklarade </w:t>
      </w:r>
      <w:r>
        <w:br/>
        <w:t xml:space="preserve">        Hotings IF: s årsmöte för 2011 avslutat. Därefter bjöds alla på en Caribisk buffé</w:t>
      </w:r>
      <w:r>
        <w:br/>
      </w:r>
      <w:r>
        <w:br/>
      </w:r>
      <w:r>
        <w:br/>
      </w:r>
      <w:r>
        <w:br/>
        <w:t xml:space="preserve"> </w:t>
      </w:r>
      <w:r>
        <w:br/>
        <w:t xml:space="preserve"> Vid protokollet</w:t>
      </w:r>
      <w:r>
        <w:br/>
        <w:t xml:space="preserve">                          Lars Olof Nilsson</w:t>
      </w:r>
      <w:r>
        <w:br/>
      </w:r>
      <w:r>
        <w:br/>
      </w:r>
      <w:r>
        <w:br/>
      </w:r>
      <w:r>
        <w:br/>
        <w:t xml:space="preserve"> Justeras</w:t>
      </w:r>
      <w:r>
        <w:br/>
        <w:t xml:space="preserve">              Karin Berg Jönsson                             Lisa Boberg.</w:t>
      </w:r>
      <w:r>
        <w:br/>
        <w:t xml:space="preserve">          </w:t>
      </w:r>
    </w:p>
    <w:p w:rsidR="00A00C44" w:rsidRDefault="00A00C44">
      <w:pPr>
        <w:pageBreakBefore/>
      </w:pPr>
      <w:r>
        <w:tab/>
      </w:r>
      <w:r>
        <w:tab/>
      </w:r>
      <w:r>
        <w:tab/>
      </w:r>
      <w:r>
        <w:tab/>
      </w:r>
    </w:p>
    <w:sectPr w:rsidR="00A00C44" w:rsidSect="00A00C44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embedSystemFonts/>
  <w:stylePaneFormatFilter w:val="000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0C44"/>
    <w:rsid w:val="00A00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reringstecken">
    <w:name w:val="Numreringstecken"/>
  </w:style>
  <w:style w:type="paragraph" w:customStyle="1" w:styleId="Rubrik">
    <w:name w:val="Rubrik"/>
    <w:basedOn w:val="Normal"/>
    <w:next w:val="Body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00C44"/>
    <w:rPr>
      <w:rFonts w:eastAsia="Arial Unicode MS" w:cs="Mangal"/>
      <w:kern w:val="1"/>
      <w:sz w:val="24"/>
      <w:szCs w:val="21"/>
      <w:lang w:eastAsia="hi-IN" w:bidi="hi-IN"/>
    </w:rPr>
  </w:style>
  <w:style w:type="paragraph" w:styleId="List">
    <w:name w:val="List"/>
    <w:basedOn w:val="BodyText"/>
    <w:uiPriority w:val="99"/>
  </w:style>
  <w:style w:type="paragraph" w:customStyle="1" w:styleId="Bildtext">
    <w:name w:val="Bildtext"/>
    <w:basedOn w:val="Normal"/>
    <w:pPr>
      <w:suppressLineNumbers/>
      <w:spacing w:before="120" w:after="120"/>
    </w:pPr>
    <w:rPr>
      <w:i/>
      <w:iCs/>
    </w:rPr>
  </w:style>
  <w:style w:type="paragraph" w:customStyle="1" w:styleId="Frteckning">
    <w:name w:val="Förteckning"/>
    <w:basedOn w:val="Normal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500</Words>
  <Characters>4217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Lars-Olof Nilsson</dc:creator>
  <cp:keywords/>
  <dc:description/>
  <cp:lastModifiedBy/>
  <cp:revision>1</cp:revision>
  <dcterms:created xsi:type="dcterms:W3CDTF">2012-05-06T18:02:00Z</dcterms:created>
</cp:coreProperties>
</file>