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5424AA" w14:textId="77777777" w:rsidR="006967FE" w:rsidRDefault="006967FE">
      <w:pPr>
        <w:rPr>
          <w:sz w:val="52"/>
          <w:szCs w:val="52"/>
          <w:lang w:val="sv-SE"/>
        </w:rPr>
      </w:pPr>
    </w:p>
    <w:p w14:paraId="351761D9" w14:textId="77777777" w:rsidR="006967FE" w:rsidRDefault="006967FE">
      <w:pPr>
        <w:rPr>
          <w:sz w:val="52"/>
          <w:szCs w:val="52"/>
          <w:lang w:val="sv-SE"/>
        </w:rPr>
      </w:pPr>
    </w:p>
    <w:p w14:paraId="5758AE1A" w14:textId="4CA6C66F" w:rsidR="008D1EDF" w:rsidRPr="00E95246" w:rsidRDefault="00E95246">
      <w:pPr>
        <w:rPr>
          <w:sz w:val="52"/>
          <w:szCs w:val="52"/>
          <w:lang w:val="sv-SE"/>
        </w:rPr>
      </w:pPr>
      <w:r w:rsidRPr="00E95246">
        <w:rPr>
          <w:sz w:val="52"/>
          <w:szCs w:val="52"/>
          <w:lang w:val="sv-SE"/>
        </w:rPr>
        <w:t>Lathund TSM</w:t>
      </w:r>
    </w:p>
    <w:p w14:paraId="46DBFF8C" w14:textId="369BD466" w:rsidR="00E95246" w:rsidRDefault="00E95246">
      <w:pPr>
        <w:rPr>
          <w:sz w:val="32"/>
          <w:szCs w:val="32"/>
          <w:lang w:val="sv-SE"/>
        </w:rPr>
      </w:pPr>
    </w:p>
    <w:p w14:paraId="4D019ACF" w14:textId="77777777" w:rsidR="004B1906" w:rsidRDefault="004B1906">
      <w:pPr>
        <w:rPr>
          <w:sz w:val="32"/>
          <w:szCs w:val="32"/>
          <w:u w:val="single"/>
          <w:lang w:val="sv-SE"/>
        </w:rPr>
      </w:pPr>
    </w:p>
    <w:p w14:paraId="06F56ADA" w14:textId="77777777" w:rsidR="004B1906" w:rsidRDefault="004B1906">
      <w:pPr>
        <w:rPr>
          <w:sz w:val="32"/>
          <w:szCs w:val="32"/>
          <w:u w:val="single"/>
          <w:lang w:val="sv-SE"/>
        </w:rPr>
      </w:pPr>
    </w:p>
    <w:p w14:paraId="74E0BD20" w14:textId="77777777" w:rsidR="004B1906" w:rsidRDefault="004B1906">
      <w:pPr>
        <w:rPr>
          <w:sz w:val="32"/>
          <w:szCs w:val="32"/>
          <w:u w:val="single"/>
          <w:lang w:val="sv-SE"/>
        </w:rPr>
      </w:pPr>
    </w:p>
    <w:p w14:paraId="13302F4A" w14:textId="1010F056" w:rsidR="00E95246" w:rsidRDefault="00E95246">
      <w:pPr>
        <w:rPr>
          <w:sz w:val="32"/>
          <w:szCs w:val="32"/>
          <w:u w:val="single"/>
          <w:lang w:val="sv-SE"/>
        </w:rPr>
      </w:pPr>
      <w:r w:rsidRPr="00E95246">
        <w:rPr>
          <w:sz w:val="32"/>
          <w:szCs w:val="32"/>
          <w:u w:val="single"/>
          <w:lang w:val="sv-SE"/>
        </w:rPr>
        <w:t>Starta programmet</w:t>
      </w:r>
    </w:p>
    <w:p w14:paraId="5F654C33" w14:textId="40FEAD8D" w:rsidR="00E95246" w:rsidRDefault="00E95246">
      <w:pPr>
        <w:rPr>
          <w:sz w:val="32"/>
          <w:szCs w:val="32"/>
          <w:lang w:val="sv-SE"/>
        </w:rPr>
      </w:pPr>
      <w:r w:rsidRPr="00E95246">
        <w:rPr>
          <w:sz w:val="32"/>
          <w:szCs w:val="32"/>
          <w:lang w:val="sv-SE"/>
        </w:rPr>
        <w:t xml:space="preserve">Klicka </w:t>
      </w:r>
      <w:r>
        <w:rPr>
          <w:sz w:val="32"/>
          <w:szCs w:val="32"/>
          <w:lang w:val="sv-SE"/>
        </w:rPr>
        <w:t>på skridskon längst ner på skärmen</w:t>
      </w:r>
    </w:p>
    <w:p w14:paraId="0554C0F5" w14:textId="700D566B" w:rsidR="00E95246" w:rsidRDefault="00E95246">
      <w:pPr>
        <w:rPr>
          <w:sz w:val="32"/>
          <w:szCs w:val="32"/>
          <w:lang w:val="sv-SE"/>
        </w:rPr>
      </w:pPr>
    </w:p>
    <w:p w14:paraId="4AB94354" w14:textId="6418C700" w:rsidR="00E95246" w:rsidRDefault="00E9524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Fyll i ditt användarnamn och lösenord</w:t>
      </w:r>
    </w:p>
    <w:p w14:paraId="25973028" w14:textId="3674A891" w:rsidR="00E95246" w:rsidRDefault="00E95246">
      <w:pPr>
        <w:rPr>
          <w:sz w:val="32"/>
          <w:szCs w:val="32"/>
          <w:lang w:val="sv-SE"/>
        </w:rPr>
      </w:pPr>
    </w:p>
    <w:p w14:paraId="34738B6F" w14:textId="3C9ADCAB" w:rsidR="00E95246" w:rsidRDefault="00983092">
      <w:pPr>
        <w:rPr>
          <w:sz w:val="32"/>
          <w:szCs w:val="32"/>
          <w:lang w:val="sv-SE"/>
        </w:rPr>
      </w:pPr>
      <w:r w:rsidRPr="00983092">
        <w:rPr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40320" behindDoc="0" locked="0" layoutInCell="1" allowOverlap="1" wp14:anchorId="43762408" wp14:editId="057F75D8">
            <wp:simplePos x="0" y="0"/>
            <wp:positionH relativeFrom="column">
              <wp:posOffset>4572000</wp:posOffset>
            </wp:positionH>
            <wp:positionV relativeFrom="paragraph">
              <wp:posOffset>12700</wp:posOffset>
            </wp:positionV>
            <wp:extent cx="3648075" cy="1200150"/>
            <wp:effectExtent l="0" t="0" r="9525" b="0"/>
            <wp:wrapNone/>
            <wp:docPr id="9" name="Bildobjekt 9" descr="C:\Users\marner0318\OneDrive - Göteborgs Stad\Tsm Logga 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ner0318\OneDrive - Göteborgs Stad\Tsm Logga 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246">
        <w:rPr>
          <w:sz w:val="32"/>
          <w:szCs w:val="32"/>
          <w:lang w:val="sv-SE"/>
        </w:rPr>
        <w:t>Dubbelklicka på den matchen som du ska rapportera</w:t>
      </w:r>
      <w:r w:rsidR="00E95246">
        <w:rPr>
          <w:sz w:val="32"/>
          <w:szCs w:val="32"/>
          <w:lang w:val="sv-SE"/>
        </w:rPr>
        <w:br/>
        <w:t>(kolla så att det är rätt datum och tid)</w:t>
      </w:r>
    </w:p>
    <w:p w14:paraId="3290FFE7" w14:textId="3065AB6C" w:rsidR="00E95246" w:rsidRDefault="00E95246">
      <w:pPr>
        <w:rPr>
          <w:sz w:val="32"/>
          <w:szCs w:val="32"/>
          <w:lang w:val="sv-SE"/>
        </w:rPr>
      </w:pPr>
    </w:p>
    <w:p w14:paraId="2E33500D" w14:textId="0CAF4FF3" w:rsidR="00E95246" w:rsidRDefault="00E95246">
      <w:pPr>
        <w:rPr>
          <w:sz w:val="32"/>
          <w:szCs w:val="32"/>
          <w:lang w:val="sv-SE"/>
        </w:rPr>
      </w:pPr>
    </w:p>
    <w:p w14:paraId="6587D273" w14:textId="77777777" w:rsidR="004B1906" w:rsidRDefault="004B1906">
      <w:pPr>
        <w:rPr>
          <w:b/>
          <w:sz w:val="40"/>
          <w:szCs w:val="40"/>
          <w:lang w:val="sv-SE"/>
        </w:rPr>
      </w:pPr>
      <w:r>
        <w:rPr>
          <w:b/>
          <w:sz w:val="40"/>
          <w:szCs w:val="40"/>
          <w:lang w:val="sv-SE"/>
        </w:rPr>
        <w:br w:type="page"/>
      </w:r>
    </w:p>
    <w:p w14:paraId="4EAB7F07" w14:textId="0E59C152" w:rsidR="006967FE" w:rsidRDefault="006967FE">
      <w:pPr>
        <w:rPr>
          <w:b/>
          <w:sz w:val="40"/>
          <w:szCs w:val="40"/>
          <w:lang w:val="sv-SE"/>
        </w:rPr>
      </w:pPr>
    </w:p>
    <w:p w14:paraId="01B25AD4" w14:textId="245A2522" w:rsidR="00E95246" w:rsidRPr="00D26073" w:rsidRDefault="00983092">
      <w:pPr>
        <w:rPr>
          <w:b/>
          <w:sz w:val="40"/>
          <w:szCs w:val="40"/>
          <w:lang w:val="sv-SE"/>
        </w:rPr>
      </w:pPr>
      <w:r w:rsidRPr="00983092">
        <w:rPr>
          <w:noProof/>
          <w:sz w:val="32"/>
          <w:szCs w:val="32"/>
          <w:u w:val="single"/>
          <w:lang w:val="sv-SE" w:eastAsia="sv-SE"/>
        </w:rPr>
        <w:drawing>
          <wp:anchor distT="0" distB="0" distL="114300" distR="114300" simplePos="0" relativeHeight="251647488" behindDoc="0" locked="0" layoutInCell="1" allowOverlap="1" wp14:anchorId="4378FA41" wp14:editId="5AA8E5E0">
            <wp:simplePos x="0" y="0"/>
            <wp:positionH relativeFrom="column">
              <wp:posOffset>6019800</wp:posOffset>
            </wp:positionH>
            <wp:positionV relativeFrom="paragraph">
              <wp:posOffset>124460</wp:posOffset>
            </wp:positionV>
            <wp:extent cx="1094740" cy="1250302"/>
            <wp:effectExtent l="0" t="0" r="0" b="7620"/>
            <wp:wrapNone/>
            <wp:docPr id="10" name="Bildobjekt 10" descr="C:\Users\marner0318\OneDrive - Göteborgs Stad\Tsm Innan start - Prel r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ner0318\OneDrive - Göteborgs Stad\Tsm Innan start - Prel ros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8" b="53205"/>
                    <a:stretch/>
                  </pic:blipFill>
                  <pic:spPr bwMode="auto">
                    <a:xfrm>
                      <a:off x="0" y="0"/>
                      <a:ext cx="1094740" cy="12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246" w:rsidRPr="00D26073">
        <w:rPr>
          <w:b/>
          <w:sz w:val="40"/>
          <w:szCs w:val="40"/>
          <w:lang w:val="sv-SE"/>
        </w:rPr>
        <w:t>Att göra innan matchen startar</w:t>
      </w:r>
    </w:p>
    <w:p w14:paraId="64FCD763" w14:textId="38A6173A" w:rsidR="00D26073" w:rsidRDefault="00D26073">
      <w:pPr>
        <w:rPr>
          <w:sz w:val="32"/>
          <w:szCs w:val="32"/>
          <w:u w:val="single"/>
          <w:lang w:val="sv-SE"/>
        </w:rPr>
      </w:pPr>
    </w:p>
    <w:p w14:paraId="6FC18381" w14:textId="0E29E26C" w:rsidR="00D26073" w:rsidRPr="00E95246" w:rsidRDefault="00D26073">
      <w:pPr>
        <w:rPr>
          <w:sz w:val="32"/>
          <w:szCs w:val="32"/>
          <w:u w:val="single"/>
          <w:lang w:val="sv-SE"/>
        </w:rPr>
      </w:pPr>
      <w:r>
        <w:rPr>
          <w:sz w:val="32"/>
          <w:szCs w:val="32"/>
          <w:u w:val="single"/>
          <w:lang w:val="sv-SE"/>
        </w:rPr>
        <w:t>Lägga in laguppställning</w:t>
      </w:r>
    </w:p>
    <w:p w14:paraId="4CA6363E" w14:textId="232EAA9F" w:rsidR="00E95246" w:rsidRDefault="00E9524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</w:t>
      </w:r>
      <w:r w:rsidR="00525876">
        <w:rPr>
          <w:sz w:val="32"/>
          <w:szCs w:val="32"/>
          <w:lang w:val="sv-SE"/>
        </w:rPr>
        <w:t xml:space="preserve"> knappen</w:t>
      </w:r>
      <w:r>
        <w:rPr>
          <w:sz w:val="32"/>
          <w:szCs w:val="32"/>
          <w:lang w:val="sv-SE"/>
        </w:rPr>
        <w:t xml:space="preserve"> </w:t>
      </w:r>
      <w:r w:rsidR="00983092">
        <w:rPr>
          <w:b/>
          <w:sz w:val="32"/>
          <w:szCs w:val="32"/>
          <w:lang w:val="sv-SE"/>
        </w:rPr>
        <w:t>Prel. Team Ro</w:t>
      </w:r>
      <w:r w:rsidR="00D26073" w:rsidRPr="004B1906">
        <w:rPr>
          <w:b/>
          <w:sz w:val="32"/>
          <w:szCs w:val="32"/>
          <w:lang w:val="sv-SE"/>
        </w:rPr>
        <w:t>ster</w:t>
      </w:r>
      <w:r w:rsidR="00525876">
        <w:rPr>
          <w:sz w:val="32"/>
          <w:szCs w:val="32"/>
          <w:lang w:val="sv-SE"/>
        </w:rPr>
        <w:t xml:space="preserve"> uppe</w:t>
      </w:r>
      <w:r w:rsidR="00D26073">
        <w:rPr>
          <w:sz w:val="32"/>
          <w:szCs w:val="32"/>
          <w:lang w:val="sv-SE"/>
        </w:rPr>
        <w:t xml:space="preserve"> på höger sida</w:t>
      </w:r>
    </w:p>
    <w:p w14:paraId="47D96A1E" w14:textId="076AD0CA" w:rsidR="00D26073" w:rsidRDefault="00D26073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(en namnlista och rutor visas)</w:t>
      </w:r>
    </w:p>
    <w:p w14:paraId="50E16BE9" w14:textId="4E431BB8" w:rsidR="00D26073" w:rsidRDefault="00D26073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Skriv ut och lämna till </w:t>
      </w:r>
      <w:r w:rsidR="00547A8F">
        <w:rPr>
          <w:sz w:val="32"/>
          <w:szCs w:val="32"/>
          <w:lang w:val="sv-SE"/>
        </w:rPr>
        <w:t>tränarna</w:t>
      </w:r>
      <w:r>
        <w:rPr>
          <w:sz w:val="32"/>
          <w:szCs w:val="32"/>
          <w:lang w:val="sv-SE"/>
        </w:rPr>
        <w:t xml:space="preserve"> för vardera lag.</w:t>
      </w:r>
    </w:p>
    <w:p w14:paraId="654A6BCC" w14:textId="759584CF" w:rsidR="00D26073" w:rsidRDefault="00D26073">
      <w:pPr>
        <w:rPr>
          <w:sz w:val="32"/>
          <w:szCs w:val="32"/>
          <w:lang w:val="sv-SE"/>
        </w:rPr>
      </w:pPr>
    </w:p>
    <w:p w14:paraId="181A5F5B" w14:textId="1614EADE" w:rsidR="004B1906" w:rsidRDefault="00D26073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När du får tillbaka dokumentet kontrollerar du om någon i laget </w:t>
      </w:r>
    </w:p>
    <w:p w14:paraId="237D06CC" w14:textId="27B657CA" w:rsidR="00D26073" w:rsidRDefault="00D26073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har ett annat tröjnummer än vad som var förtryckt.</w:t>
      </w:r>
    </w:p>
    <w:p w14:paraId="188BBAB5" w14:textId="1952A7F1" w:rsidR="00D26073" w:rsidRDefault="00983092">
      <w:pPr>
        <w:rPr>
          <w:sz w:val="32"/>
          <w:szCs w:val="32"/>
          <w:lang w:val="sv-SE"/>
        </w:rPr>
      </w:pPr>
      <w:r w:rsidRPr="00983092">
        <w:rPr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55680" behindDoc="0" locked="0" layoutInCell="1" allowOverlap="1" wp14:anchorId="0AB4EF76" wp14:editId="6AA662FF">
            <wp:simplePos x="0" y="0"/>
            <wp:positionH relativeFrom="column">
              <wp:posOffset>5602605</wp:posOffset>
            </wp:positionH>
            <wp:positionV relativeFrom="paragraph">
              <wp:posOffset>10795</wp:posOffset>
            </wp:positionV>
            <wp:extent cx="2882265" cy="1981200"/>
            <wp:effectExtent l="0" t="0" r="0" b="0"/>
            <wp:wrapNone/>
            <wp:docPr id="11" name="Bildobjekt 11" descr="C:\Users\marner0318\OneDrive - Göteborgs Stad\Tsm Innan start - Prel r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ner0318\OneDrive - Göteborgs Stad\Tsm Innan start - Prel ros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94BD0" w14:textId="58273BD0" w:rsidR="00D26073" w:rsidRPr="00D26073" w:rsidRDefault="00D26073">
      <w:pPr>
        <w:rPr>
          <w:sz w:val="32"/>
          <w:szCs w:val="32"/>
          <w:u w:val="single"/>
          <w:lang w:val="sv-SE"/>
        </w:rPr>
      </w:pPr>
      <w:r w:rsidRPr="00D26073">
        <w:rPr>
          <w:sz w:val="32"/>
          <w:szCs w:val="32"/>
          <w:u w:val="single"/>
          <w:lang w:val="sv-SE"/>
        </w:rPr>
        <w:t>Byta nummer på en spelare</w:t>
      </w:r>
    </w:p>
    <w:p w14:paraId="742E8D20" w14:textId="28E27D68" w:rsidR="00D26073" w:rsidRDefault="00547A8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lagets namn i den smala listen</w:t>
      </w:r>
    </w:p>
    <w:p w14:paraId="13F1D34E" w14:textId="796853DD" w:rsidR="00547A8F" w:rsidRDefault="00547A8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Leta upp namnet på personen som ska byta tröjnummer</w:t>
      </w:r>
    </w:p>
    <w:p w14:paraId="3A637BC2" w14:textId="0EA5DBF4" w:rsidR="00547A8F" w:rsidRDefault="00547A8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Dubbelklicka på namnet.</w:t>
      </w:r>
    </w:p>
    <w:p w14:paraId="0BF3D43E" w14:textId="26017A3D" w:rsidR="00547A8F" w:rsidRDefault="00547A8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Skriv det nya numret i rutan som kommer upp.</w:t>
      </w:r>
    </w:p>
    <w:p w14:paraId="21BB35ED" w14:textId="67E8A27E" w:rsidR="00547A8F" w:rsidRDefault="00547A8F">
      <w:pPr>
        <w:rPr>
          <w:sz w:val="32"/>
          <w:szCs w:val="32"/>
          <w:lang w:val="sv-SE"/>
        </w:rPr>
      </w:pPr>
    </w:p>
    <w:p w14:paraId="62AEAC2A" w14:textId="78BAE476" w:rsidR="00547A8F" w:rsidRPr="00547A8F" w:rsidRDefault="00547A8F">
      <w:pPr>
        <w:rPr>
          <w:sz w:val="32"/>
          <w:szCs w:val="32"/>
          <w:u w:val="single"/>
          <w:lang w:val="sv-SE"/>
        </w:rPr>
      </w:pPr>
      <w:r w:rsidRPr="00547A8F">
        <w:rPr>
          <w:sz w:val="32"/>
          <w:szCs w:val="32"/>
          <w:u w:val="single"/>
          <w:lang w:val="sv-SE"/>
        </w:rPr>
        <w:t>Lägg in laguppställningen</w:t>
      </w:r>
    </w:p>
    <w:p w14:paraId="4F2930B3" w14:textId="225BCD49" w:rsidR="00547A8F" w:rsidRDefault="00547A8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lagets namn i den smala listen</w:t>
      </w:r>
    </w:p>
    <w:p w14:paraId="34DB6A32" w14:textId="2A483EB6" w:rsidR="00547A8F" w:rsidRDefault="00547A8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Skriv in resp nummer i rutorna bredvid namnlistan på den position som tränaren har fyllt i. </w:t>
      </w:r>
    </w:p>
    <w:p w14:paraId="309AA7D5" w14:textId="5A140C04" w:rsidR="00547A8F" w:rsidRDefault="00547A8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Högerklicka på rutan/numret med den målvakt som startar och markera med grönt (starting)</w:t>
      </w:r>
    </w:p>
    <w:p w14:paraId="1A0C35F2" w14:textId="0509F9D9" w:rsidR="00547A8F" w:rsidRDefault="00547A8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Högerklicka på rutan/numret på den som ska vara lagkapten och markera med </w:t>
      </w:r>
      <w:r w:rsidR="006967FE">
        <w:rPr>
          <w:sz w:val="32"/>
          <w:szCs w:val="32"/>
          <w:lang w:val="sv-SE"/>
        </w:rPr>
        <w:t>rött (captain)</w:t>
      </w:r>
      <w:r w:rsidR="002B1BC3">
        <w:rPr>
          <w:sz w:val="32"/>
          <w:szCs w:val="32"/>
          <w:lang w:val="sv-SE"/>
        </w:rPr>
        <w:br/>
        <w:t>(se bild nästa sida)</w:t>
      </w:r>
      <w:bookmarkStart w:id="0" w:name="_GoBack"/>
      <w:bookmarkEnd w:id="0"/>
    </w:p>
    <w:p w14:paraId="229A4AE3" w14:textId="77777777" w:rsidR="006967FE" w:rsidRDefault="006967FE">
      <w:pPr>
        <w:rPr>
          <w:sz w:val="32"/>
          <w:szCs w:val="32"/>
          <w:u w:val="single"/>
          <w:lang w:val="sv-SE"/>
        </w:rPr>
      </w:pPr>
    </w:p>
    <w:p w14:paraId="54C3DA3B" w14:textId="77777777" w:rsidR="00AA58D3" w:rsidRDefault="00AA58D3">
      <w:pPr>
        <w:rPr>
          <w:sz w:val="32"/>
          <w:szCs w:val="32"/>
          <w:u w:val="single"/>
          <w:lang w:val="sv-SE"/>
        </w:rPr>
      </w:pPr>
    </w:p>
    <w:p w14:paraId="0CF64C73" w14:textId="77777777" w:rsidR="00AA58D3" w:rsidRDefault="00AA58D3">
      <w:pPr>
        <w:rPr>
          <w:sz w:val="32"/>
          <w:szCs w:val="32"/>
          <w:u w:val="single"/>
          <w:lang w:val="sv-SE"/>
        </w:rPr>
      </w:pPr>
    </w:p>
    <w:p w14:paraId="4519797D" w14:textId="34D8622B" w:rsidR="004B1906" w:rsidRPr="004B1906" w:rsidRDefault="00983092">
      <w:pPr>
        <w:rPr>
          <w:sz w:val="32"/>
          <w:szCs w:val="32"/>
          <w:u w:val="single"/>
          <w:lang w:val="sv-SE"/>
        </w:rPr>
      </w:pPr>
      <w:r w:rsidRPr="00983092">
        <w:rPr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58752" behindDoc="0" locked="0" layoutInCell="1" allowOverlap="1" wp14:anchorId="15BA9A2C" wp14:editId="69495E04">
            <wp:simplePos x="0" y="0"/>
            <wp:positionH relativeFrom="column">
              <wp:posOffset>4867275</wp:posOffset>
            </wp:positionH>
            <wp:positionV relativeFrom="paragraph">
              <wp:posOffset>234950</wp:posOffset>
            </wp:positionV>
            <wp:extent cx="3847465" cy="2559050"/>
            <wp:effectExtent l="0" t="0" r="635" b="0"/>
            <wp:wrapNone/>
            <wp:docPr id="12" name="Bildobjekt 12" descr="C:\Users\marner0318\OneDrive - Göteborgs Stad\Tsm Pre-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ner0318\OneDrive - Göteborgs Stad\Tsm Pre-Gam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906" w:rsidRPr="004B1906">
        <w:rPr>
          <w:sz w:val="32"/>
          <w:szCs w:val="32"/>
          <w:u w:val="single"/>
          <w:lang w:val="sv-SE"/>
        </w:rPr>
        <w:t>Lägg in laguppställning fortsättning</w:t>
      </w:r>
    </w:p>
    <w:p w14:paraId="54B28C47" w14:textId="061A2A60" w:rsidR="00547A8F" w:rsidRDefault="00547A8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På höger sida fyller du i vilken tränare som är med</w:t>
      </w:r>
    </w:p>
    <w:p w14:paraId="01A59073" w14:textId="69EBB3EC" w:rsidR="00525876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Kontrollera så att tröjfärgen stämmer.</w:t>
      </w:r>
    </w:p>
    <w:p w14:paraId="7A30E777" w14:textId="41C86A34" w:rsidR="00525876" w:rsidRDefault="00525876">
      <w:pPr>
        <w:rPr>
          <w:sz w:val="32"/>
          <w:szCs w:val="32"/>
          <w:lang w:val="sv-SE"/>
        </w:rPr>
      </w:pPr>
    </w:p>
    <w:p w14:paraId="3E9F0FCE" w14:textId="67993C0F" w:rsidR="00525876" w:rsidRPr="004B1906" w:rsidRDefault="00525876">
      <w:pPr>
        <w:rPr>
          <w:b/>
          <w:sz w:val="32"/>
          <w:szCs w:val="32"/>
          <w:lang w:val="sv-SE"/>
        </w:rPr>
      </w:pPr>
      <w:r w:rsidRPr="004B1906">
        <w:rPr>
          <w:b/>
          <w:sz w:val="32"/>
          <w:szCs w:val="32"/>
          <w:lang w:val="sv-SE"/>
        </w:rPr>
        <w:t>Gör likadant för motståndarlaget.</w:t>
      </w:r>
    </w:p>
    <w:p w14:paraId="3DD22488" w14:textId="1316E515" w:rsidR="00525876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lagnamnet i den tunna listen.</w:t>
      </w:r>
    </w:p>
    <w:p w14:paraId="072FA61E" w14:textId="1B158011" w:rsidR="00525876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Kolla så att tröjnumren stämmer med det förtryckta.</w:t>
      </w:r>
    </w:p>
    <w:p w14:paraId="4C23146F" w14:textId="5F2ACD40" w:rsidR="00AA58D3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Lägg in numren i rutorna osv, se ovan</w:t>
      </w:r>
      <w:r w:rsidR="00AA58D3">
        <w:rPr>
          <w:sz w:val="32"/>
          <w:szCs w:val="32"/>
          <w:lang w:val="sv-SE"/>
        </w:rPr>
        <w:br/>
      </w:r>
    </w:p>
    <w:p w14:paraId="18954588" w14:textId="20CFC8B6" w:rsidR="00AA58D3" w:rsidRDefault="00AA58D3">
      <w:pPr>
        <w:rPr>
          <w:sz w:val="32"/>
          <w:szCs w:val="32"/>
          <w:lang w:val="sv-SE"/>
        </w:rPr>
      </w:pPr>
      <w:r w:rsidRPr="00AA58D3">
        <w:rPr>
          <w:sz w:val="32"/>
          <w:szCs w:val="32"/>
          <w:u w:val="single"/>
          <w:lang w:val="sv-SE"/>
        </w:rPr>
        <w:t>Om en spelare ska spela som inte finns med i listan</w:t>
      </w:r>
      <w:r>
        <w:rPr>
          <w:sz w:val="32"/>
          <w:szCs w:val="32"/>
          <w:lang w:val="sv-SE"/>
        </w:rPr>
        <w:br/>
        <w:t>Klicka på + under listan</w:t>
      </w:r>
    </w:p>
    <w:p w14:paraId="5E53C2EF" w14:textId="76C4C2A6" w:rsidR="00AA58D3" w:rsidRDefault="00AA58D3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Skriv in namn eller personnummer på spelaren</w:t>
      </w:r>
    </w:p>
    <w:p w14:paraId="756C5EB3" w14:textId="474A163D" w:rsidR="00AA58D3" w:rsidRDefault="00AA58D3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sök</w:t>
      </w:r>
    </w:p>
    <w:p w14:paraId="00440538" w14:textId="74AFBAC2" w:rsidR="00AA58D3" w:rsidRDefault="00AA58D3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Välj ok</w:t>
      </w:r>
    </w:p>
    <w:p w14:paraId="36F4AAE3" w14:textId="63A9080D" w:rsidR="00525876" w:rsidRDefault="00525876">
      <w:pPr>
        <w:rPr>
          <w:sz w:val="32"/>
          <w:szCs w:val="32"/>
          <w:lang w:val="sv-SE"/>
        </w:rPr>
      </w:pPr>
    </w:p>
    <w:p w14:paraId="66A6B6A8" w14:textId="6A6FA543" w:rsidR="00525876" w:rsidRPr="00525876" w:rsidRDefault="00525876">
      <w:pPr>
        <w:rPr>
          <w:sz w:val="32"/>
          <w:szCs w:val="32"/>
          <w:u w:val="single"/>
          <w:lang w:val="sv-SE"/>
        </w:rPr>
      </w:pPr>
      <w:r w:rsidRPr="00525876">
        <w:rPr>
          <w:sz w:val="32"/>
          <w:szCs w:val="32"/>
          <w:u w:val="single"/>
          <w:lang w:val="sv-SE"/>
        </w:rPr>
        <w:t>Lägg till domare</w:t>
      </w:r>
    </w:p>
    <w:p w14:paraId="5823F792" w14:textId="1B499D5F" w:rsidR="00525876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Bredvid lagnamnen i den tunna listen står det Game officials</w:t>
      </w:r>
    </w:p>
    <w:p w14:paraId="722702CD" w14:textId="5AFF0E1A" w:rsidR="00525876" w:rsidRDefault="00525876">
      <w:pPr>
        <w:rPr>
          <w:sz w:val="32"/>
          <w:szCs w:val="32"/>
          <w:lang w:val="sv-SE"/>
        </w:rPr>
      </w:pPr>
      <w:r w:rsidRPr="00AA58D3">
        <w:rPr>
          <w:sz w:val="32"/>
          <w:szCs w:val="32"/>
          <w:lang w:val="sv-SE"/>
        </w:rPr>
        <w:t>Sök upp domarna i sökfältet</w:t>
      </w:r>
    </w:p>
    <w:p w14:paraId="05CCE04D" w14:textId="403CECF8" w:rsidR="00525876" w:rsidRDefault="00525876">
      <w:pPr>
        <w:rPr>
          <w:sz w:val="32"/>
          <w:szCs w:val="32"/>
          <w:lang w:val="sv-SE"/>
        </w:rPr>
      </w:pPr>
    </w:p>
    <w:p w14:paraId="7C5BCF4A" w14:textId="32DFFAC1" w:rsidR="00525876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SPARA</w:t>
      </w:r>
    </w:p>
    <w:p w14:paraId="55A39B19" w14:textId="0081F7E3" w:rsidR="00525876" w:rsidRDefault="00525876">
      <w:pPr>
        <w:rPr>
          <w:sz w:val="32"/>
          <w:szCs w:val="32"/>
          <w:lang w:val="sv-SE"/>
        </w:rPr>
      </w:pPr>
    </w:p>
    <w:p w14:paraId="15FBBE68" w14:textId="77777777" w:rsidR="00AA58D3" w:rsidRDefault="004B1906">
      <w:pPr>
        <w:rPr>
          <w:sz w:val="32"/>
          <w:szCs w:val="32"/>
          <w:u w:val="single"/>
          <w:lang w:val="sv-SE"/>
        </w:rPr>
      </w:pPr>
      <w:r>
        <w:rPr>
          <w:sz w:val="32"/>
          <w:szCs w:val="32"/>
          <w:u w:val="single"/>
          <w:lang w:val="sv-SE"/>
        </w:rPr>
        <w:br w:type="page"/>
      </w:r>
      <w:r w:rsidR="00AA58D3">
        <w:rPr>
          <w:sz w:val="32"/>
          <w:szCs w:val="32"/>
          <w:u w:val="single"/>
          <w:lang w:val="sv-SE"/>
        </w:rPr>
        <w:lastRenderedPageBreak/>
        <w:t xml:space="preserve"> </w:t>
      </w:r>
    </w:p>
    <w:p w14:paraId="526F0FCE" w14:textId="5AB6451B" w:rsidR="00AA58D3" w:rsidRDefault="00AA58D3">
      <w:pPr>
        <w:rPr>
          <w:sz w:val="32"/>
          <w:szCs w:val="32"/>
          <w:u w:val="single"/>
          <w:lang w:val="sv-SE"/>
        </w:rPr>
      </w:pPr>
    </w:p>
    <w:p w14:paraId="01B01FC8" w14:textId="1D860988" w:rsidR="00525876" w:rsidRPr="004B1906" w:rsidRDefault="00983092">
      <w:pPr>
        <w:rPr>
          <w:sz w:val="32"/>
          <w:szCs w:val="32"/>
          <w:u w:val="single"/>
          <w:lang w:val="sv-SE"/>
        </w:rPr>
      </w:pPr>
      <w:r w:rsidRPr="00983092">
        <w:rPr>
          <w:noProof/>
          <w:sz w:val="32"/>
          <w:szCs w:val="32"/>
          <w:u w:val="single"/>
          <w:lang w:val="sv-SE" w:eastAsia="sv-SE"/>
        </w:rPr>
        <w:drawing>
          <wp:anchor distT="0" distB="0" distL="114300" distR="114300" simplePos="0" relativeHeight="251675136" behindDoc="0" locked="0" layoutInCell="1" allowOverlap="1" wp14:anchorId="4B077275" wp14:editId="2929734A">
            <wp:simplePos x="0" y="0"/>
            <wp:positionH relativeFrom="column">
              <wp:posOffset>5807710</wp:posOffset>
            </wp:positionH>
            <wp:positionV relativeFrom="paragraph">
              <wp:posOffset>6350</wp:posOffset>
            </wp:positionV>
            <wp:extent cx="1867535" cy="2133600"/>
            <wp:effectExtent l="0" t="0" r="0" b="0"/>
            <wp:wrapNone/>
            <wp:docPr id="16" name="Bildobjekt 16" descr="C:\Users\marner0318\OneDrive - Göteborgs Stad\Tsm Innan start - Prel r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ner0318\OneDrive - Göteborgs Stad\Tsm Innan start - Prel ros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8" b="53205"/>
                    <a:stretch/>
                  </pic:blipFill>
                  <pic:spPr bwMode="auto">
                    <a:xfrm>
                      <a:off x="0" y="0"/>
                      <a:ext cx="18675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8D3">
        <w:rPr>
          <w:sz w:val="32"/>
          <w:szCs w:val="32"/>
          <w:u w:val="single"/>
          <w:lang w:val="sv-SE"/>
        </w:rPr>
        <w:t>P</w:t>
      </w:r>
      <w:r w:rsidR="004B1906" w:rsidRPr="004B1906">
        <w:rPr>
          <w:sz w:val="32"/>
          <w:szCs w:val="32"/>
          <w:u w:val="single"/>
          <w:lang w:val="sv-SE"/>
        </w:rPr>
        <w:t>ublicera så att man kan följa matchen via swehockey</w:t>
      </w:r>
    </w:p>
    <w:p w14:paraId="47C2AA19" w14:textId="3D32DD3A" w:rsidR="00525876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Klicka på knappen </w:t>
      </w:r>
      <w:r w:rsidR="00983092">
        <w:rPr>
          <w:b/>
          <w:sz w:val="32"/>
          <w:szCs w:val="32"/>
          <w:lang w:val="sv-SE"/>
        </w:rPr>
        <w:t>Off Team Ro</w:t>
      </w:r>
      <w:r w:rsidRPr="004B1906">
        <w:rPr>
          <w:b/>
          <w:sz w:val="32"/>
          <w:szCs w:val="32"/>
          <w:lang w:val="sv-SE"/>
        </w:rPr>
        <w:t>ster</w:t>
      </w:r>
    </w:p>
    <w:p w14:paraId="6588352F" w14:textId="5ED3458C" w:rsidR="00525876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Välj preview (i rutan som kommer upp)</w:t>
      </w:r>
    </w:p>
    <w:p w14:paraId="23CFDD3F" w14:textId="024BCD55" w:rsidR="00525876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Kolla så att det ser bra ut</w:t>
      </w:r>
    </w:p>
    <w:p w14:paraId="07FBBFF6" w14:textId="09858B4A" w:rsidR="00525876" w:rsidRDefault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Stäng på röda krysset (i övre högra hörnet)</w:t>
      </w:r>
      <w:r w:rsidR="00983092" w:rsidRPr="00983092">
        <w:rPr>
          <w:noProof/>
          <w:sz w:val="32"/>
          <w:szCs w:val="32"/>
          <w:u w:val="single"/>
          <w:lang w:val="sv-SE" w:eastAsia="sv-SE"/>
        </w:rPr>
        <w:t xml:space="preserve"> </w:t>
      </w:r>
    </w:p>
    <w:p w14:paraId="74E3CAB0" w14:textId="4F708E4F" w:rsidR="004B1906" w:rsidRDefault="00525876" w:rsidP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Välj publish (i rutan som kommer upp) </w:t>
      </w:r>
    </w:p>
    <w:p w14:paraId="2C105467" w14:textId="161A3D77" w:rsidR="00C73D70" w:rsidRDefault="00C73D70" w:rsidP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close</w:t>
      </w:r>
    </w:p>
    <w:p w14:paraId="6A38CC2A" w14:textId="1FFD648A" w:rsidR="004B1906" w:rsidRDefault="004B1906" w:rsidP="00525876">
      <w:pPr>
        <w:rPr>
          <w:sz w:val="32"/>
          <w:szCs w:val="32"/>
          <w:lang w:val="sv-SE"/>
        </w:rPr>
      </w:pPr>
    </w:p>
    <w:p w14:paraId="5706D095" w14:textId="28CF0C90" w:rsidR="004B1906" w:rsidRDefault="004B1906" w:rsidP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Klicka på knappen </w:t>
      </w:r>
      <w:r w:rsidRPr="004B1906">
        <w:rPr>
          <w:b/>
          <w:sz w:val="32"/>
          <w:szCs w:val="32"/>
          <w:lang w:val="sv-SE"/>
        </w:rPr>
        <w:t>Line ups</w:t>
      </w:r>
    </w:p>
    <w:p w14:paraId="0788C453" w14:textId="77777777" w:rsidR="004B1906" w:rsidRDefault="004B1906" w:rsidP="004B190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Välj preview (i rutan som kommer upp)</w:t>
      </w:r>
    </w:p>
    <w:p w14:paraId="24E04A71" w14:textId="77777777" w:rsidR="004B1906" w:rsidRDefault="004B1906" w:rsidP="004B190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Kolla så att det ser bra ut</w:t>
      </w:r>
    </w:p>
    <w:p w14:paraId="4B94A3EC" w14:textId="77777777" w:rsidR="004B1906" w:rsidRDefault="004B1906" w:rsidP="004B190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Stäng på röda krysset (i övre högra hörnet)</w:t>
      </w:r>
    </w:p>
    <w:p w14:paraId="20616A88" w14:textId="77777777" w:rsidR="004B1906" w:rsidRDefault="004B1906" w:rsidP="004B190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Välj publish (i rutan som kommer upp) </w:t>
      </w:r>
    </w:p>
    <w:p w14:paraId="79793260" w14:textId="05879413" w:rsidR="004B1906" w:rsidRDefault="00C73D70" w:rsidP="0052587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close</w:t>
      </w:r>
    </w:p>
    <w:p w14:paraId="09BC4AA6" w14:textId="77777777" w:rsidR="00AA58D3" w:rsidRDefault="00AA58D3" w:rsidP="004B1906">
      <w:pPr>
        <w:rPr>
          <w:b/>
          <w:sz w:val="32"/>
          <w:szCs w:val="32"/>
          <w:lang w:val="sv-SE"/>
        </w:rPr>
      </w:pPr>
    </w:p>
    <w:p w14:paraId="188B7E92" w14:textId="77777777" w:rsidR="00C73D70" w:rsidRDefault="00C73D70" w:rsidP="004B1906">
      <w:pPr>
        <w:rPr>
          <w:b/>
          <w:sz w:val="32"/>
          <w:szCs w:val="32"/>
          <w:lang w:val="sv-SE"/>
        </w:rPr>
      </w:pPr>
    </w:p>
    <w:p w14:paraId="7A8BE106" w14:textId="77777777" w:rsidR="00C73D70" w:rsidRDefault="00C73D70" w:rsidP="004B1906">
      <w:pPr>
        <w:rPr>
          <w:b/>
          <w:sz w:val="32"/>
          <w:szCs w:val="32"/>
          <w:lang w:val="sv-SE"/>
        </w:rPr>
      </w:pPr>
    </w:p>
    <w:p w14:paraId="65F829AC" w14:textId="25D514CE" w:rsidR="004B1906" w:rsidRPr="00AA58D3" w:rsidRDefault="004B1906" w:rsidP="004B1906">
      <w:pPr>
        <w:rPr>
          <w:b/>
          <w:sz w:val="32"/>
          <w:szCs w:val="32"/>
          <w:lang w:val="sv-SE"/>
        </w:rPr>
      </w:pPr>
      <w:r w:rsidRPr="00AA58D3">
        <w:rPr>
          <w:b/>
          <w:sz w:val="32"/>
          <w:szCs w:val="32"/>
          <w:lang w:val="sv-SE"/>
        </w:rPr>
        <w:t>Nu är du redo för matchstart</w:t>
      </w:r>
    </w:p>
    <w:p w14:paraId="29AACDEA" w14:textId="77777777" w:rsidR="004B1906" w:rsidRDefault="004B1906" w:rsidP="00525876">
      <w:pPr>
        <w:rPr>
          <w:sz w:val="32"/>
          <w:szCs w:val="32"/>
          <w:lang w:val="sv-SE"/>
        </w:rPr>
      </w:pPr>
    </w:p>
    <w:p w14:paraId="56A3A89B" w14:textId="77777777" w:rsidR="004B1906" w:rsidRDefault="004B1906" w:rsidP="00525876">
      <w:pPr>
        <w:rPr>
          <w:sz w:val="32"/>
          <w:szCs w:val="32"/>
          <w:lang w:val="sv-SE"/>
        </w:rPr>
      </w:pPr>
    </w:p>
    <w:p w14:paraId="16F7F6C1" w14:textId="77777777" w:rsidR="004B1906" w:rsidRDefault="004B1906">
      <w:pPr>
        <w:rPr>
          <w:b/>
          <w:sz w:val="40"/>
          <w:szCs w:val="40"/>
          <w:lang w:val="sv-SE"/>
        </w:rPr>
      </w:pPr>
      <w:r>
        <w:rPr>
          <w:b/>
          <w:sz w:val="40"/>
          <w:szCs w:val="40"/>
          <w:lang w:val="sv-SE"/>
        </w:rPr>
        <w:br w:type="page"/>
      </w:r>
    </w:p>
    <w:p w14:paraId="2A6804F3" w14:textId="78AAD344" w:rsidR="00525876" w:rsidRPr="00525876" w:rsidRDefault="00983092" w:rsidP="00525876">
      <w:pPr>
        <w:rPr>
          <w:b/>
          <w:sz w:val="40"/>
          <w:szCs w:val="40"/>
          <w:lang w:val="sv-SE"/>
        </w:rPr>
      </w:pPr>
      <w:r w:rsidRPr="00983092">
        <w:rPr>
          <w:noProof/>
          <w:sz w:val="32"/>
          <w:szCs w:val="32"/>
          <w:lang w:val="sv-SE" w:eastAsia="sv-SE"/>
        </w:rPr>
        <w:lastRenderedPageBreak/>
        <w:drawing>
          <wp:anchor distT="0" distB="0" distL="114300" distR="114300" simplePos="0" relativeHeight="251662848" behindDoc="0" locked="0" layoutInCell="1" allowOverlap="1" wp14:anchorId="32AA9F5F" wp14:editId="08FEE883">
            <wp:simplePos x="0" y="0"/>
            <wp:positionH relativeFrom="column">
              <wp:posOffset>5924550</wp:posOffset>
            </wp:positionH>
            <wp:positionV relativeFrom="paragraph">
              <wp:posOffset>6985</wp:posOffset>
            </wp:positionV>
            <wp:extent cx="1990090" cy="1438275"/>
            <wp:effectExtent l="0" t="0" r="0" b="9525"/>
            <wp:wrapNone/>
            <wp:docPr id="13" name="Bildobjekt 13" descr="C:\Users\marner0318\OneDrive - Göteborgs Stad\Tsm Pre-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ner0318\OneDrive - Göteborgs Stad\Tsm Pre-G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14" b="73721"/>
                    <a:stretch/>
                  </pic:blipFill>
                  <pic:spPr bwMode="auto">
                    <a:xfrm>
                      <a:off x="0" y="0"/>
                      <a:ext cx="19900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5876">
        <w:rPr>
          <w:b/>
          <w:sz w:val="40"/>
          <w:szCs w:val="40"/>
          <w:lang w:val="sv-SE"/>
        </w:rPr>
        <w:t>När matchen startar</w:t>
      </w:r>
    </w:p>
    <w:p w14:paraId="070DD00D" w14:textId="37952204" w:rsidR="00525876" w:rsidRDefault="00525876">
      <w:pPr>
        <w:rPr>
          <w:sz w:val="32"/>
          <w:szCs w:val="32"/>
          <w:lang w:val="sv-SE"/>
        </w:rPr>
      </w:pPr>
    </w:p>
    <w:p w14:paraId="773367F7" w14:textId="01B2172A" w:rsidR="004B1906" w:rsidRPr="004B1906" w:rsidRDefault="004B1906">
      <w:pPr>
        <w:rPr>
          <w:sz w:val="32"/>
          <w:szCs w:val="32"/>
          <w:u w:val="single"/>
          <w:lang w:val="sv-SE"/>
        </w:rPr>
      </w:pPr>
      <w:r w:rsidRPr="004B1906">
        <w:rPr>
          <w:sz w:val="32"/>
          <w:szCs w:val="32"/>
          <w:u w:val="single"/>
          <w:lang w:val="sv-SE"/>
        </w:rPr>
        <w:t>Starta 1:a perioden</w:t>
      </w:r>
    </w:p>
    <w:p w14:paraId="62FA6BFD" w14:textId="79C0E8AB" w:rsidR="004B1906" w:rsidRDefault="004B1906" w:rsidP="004B190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Klicka på </w:t>
      </w:r>
      <w:r w:rsidRPr="004B1906">
        <w:rPr>
          <w:b/>
          <w:sz w:val="32"/>
          <w:szCs w:val="32"/>
          <w:lang w:val="sv-SE"/>
        </w:rPr>
        <w:t>Not started</w:t>
      </w:r>
      <w:r>
        <w:rPr>
          <w:sz w:val="32"/>
          <w:szCs w:val="32"/>
          <w:lang w:val="sv-SE"/>
        </w:rPr>
        <w:t xml:space="preserve"> under period 1 uppe på högra sidan</w:t>
      </w:r>
      <w:r w:rsidR="0050491D">
        <w:rPr>
          <w:sz w:val="32"/>
          <w:szCs w:val="32"/>
          <w:lang w:val="sv-SE"/>
        </w:rPr>
        <w:t xml:space="preserve">             </w:t>
      </w:r>
      <w:r>
        <w:rPr>
          <w:sz w:val="32"/>
          <w:szCs w:val="32"/>
          <w:lang w:val="sv-SE"/>
        </w:rPr>
        <w:t xml:space="preserve"> </w:t>
      </w:r>
    </w:p>
    <w:p w14:paraId="63A0C208" w14:textId="74EFB7FE" w:rsidR="004B1906" w:rsidRDefault="004B1906" w:rsidP="004B190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Välj </w:t>
      </w:r>
      <w:r w:rsidRPr="004B1906">
        <w:rPr>
          <w:b/>
          <w:sz w:val="32"/>
          <w:szCs w:val="32"/>
          <w:lang w:val="sv-SE"/>
        </w:rPr>
        <w:t>In progress</w:t>
      </w:r>
      <w:r>
        <w:rPr>
          <w:sz w:val="32"/>
          <w:szCs w:val="32"/>
          <w:lang w:val="sv-SE"/>
        </w:rPr>
        <w:t xml:space="preserve"> </w:t>
      </w:r>
    </w:p>
    <w:p w14:paraId="2176DA50" w14:textId="0F9F8FCD" w:rsidR="004B1906" w:rsidRDefault="004B1906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Vyn för matchläge visas</w:t>
      </w:r>
    </w:p>
    <w:p w14:paraId="775C573A" w14:textId="20615B1F" w:rsidR="00D665CC" w:rsidRDefault="00D665CC">
      <w:pPr>
        <w:rPr>
          <w:sz w:val="32"/>
          <w:szCs w:val="32"/>
          <w:lang w:val="sv-SE"/>
        </w:rPr>
      </w:pPr>
    </w:p>
    <w:p w14:paraId="51F1748D" w14:textId="31252CE1" w:rsidR="00D665CC" w:rsidRPr="00D665CC" w:rsidRDefault="00D665CC">
      <w:pPr>
        <w:rPr>
          <w:sz w:val="32"/>
          <w:szCs w:val="32"/>
          <w:u w:val="single"/>
          <w:lang w:val="sv-SE"/>
        </w:rPr>
      </w:pPr>
      <w:r w:rsidRPr="00D665CC">
        <w:rPr>
          <w:sz w:val="32"/>
          <w:szCs w:val="32"/>
          <w:u w:val="single"/>
          <w:lang w:val="sv-SE"/>
        </w:rPr>
        <w:t>Det blir mål</w:t>
      </w:r>
    </w:p>
    <w:p w14:paraId="203A95F7" w14:textId="5CE88472" w:rsidR="00D665CC" w:rsidRDefault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När ett lag gör mål klickar du på knappen </w:t>
      </w:r>
      <w:r w:rsidRPr="00D665CC">
        <w:rPr>
          <w:b/>
          <w:sz w:val="32"/>
          <w:szCs w:val="32"/>
          <w:lang w:val="sv-SE"/>
        </w:rPr>
        <w:t>Goal</w:t>
      </w:r>
      <w:r>
        <w:rPr>
          <w:sz w:val="32"/>
          <w:szCs w:val="32"/>
          <w:lang w:val="sv-SE"/>
        </w:rPr>
        <w:t xml:space="preserve"> (i mitten)</w:t>
      </w:r>
    </w:p>
    <w:p w14:paraId="5096456E" w14:textId="3F5DBBEB" w:rsidR="00D665CC" w:rsidRDefault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det lag som gjort mål.</w:t>
      </w:r>
    </w:p>
    <w:p w14:paraId="5DB281DF" w14:textId="263A93B1" w:rsidR="00D665CC" w:rsidRDefault="0050491D">
      <w:pPr>
        <w:rPr>
          <w:sz w:val="32"/>
          <w:szCs w:val="32"/>
          <w:lang w:val="sv-SE"/>
        </w:rPr>
      </w:pPr>
      <w:r w:rsidRPr="0050491D">
        <w:rPr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45440" behindDoc="0" locked="0" layoutInCell="1" allowOverlap="1" wp14:anchorId="73423C11" wp14:editId="05DA4B4E">
            <wp:simplePos x="0" y="0"/>
            <wp:positionH relativeFrom="column">
              <wp:posOffset>6149975</wp:posOffset>
            </wp:positionH>
            <wp:positionV relativeFrom="paragraph">
              <wp:posOffset>126833</wp:posOffset>
            </wp:positionV>
            <wp:extent cx="2021676" cy="2009775"/>
            <wp:effectExtent l="0" t="0" r="0" b="0"/>
            <wp:wrapNone/>
            <wp:docPr id="3" name="Bildobjekt 3" descr="C:\Users\marner0318\OneDrive - Göteborgs Stad\ts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ner0318\OneDrive - Göteborgs Stad\ts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00"/>
                    <a:stretch/>
                  </pic:blipFill>
                  <pic:spPr bwMode="auto">
                    <a:xfrm>
                      <a:off x="0" y="0"/>
                      <a:ext cx="2021676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5CC">
        <w:rPr>
          <w:sz w:val="32"/>
          <w:szCs w:val="32"/>
          <w:lang w:val="sv-SE"/>
        </w:rPr>
        <w:t>Skriv in tid</w:t>
      </w:r>
      <w:r>
        <w:rPr>
          <w:sz w:val="32"/>
          <w:szCs w:val="32"/>
          <w:lang w:val="sv-SE"/>
        </w:rPr>
        <w:tab/>
      </w:r>
      <w:r>
        <w:rPr>
          <w:sz w:val="32"/>
          <w:szCs w:val="32"/>
          <w:lang w:val="sv-SE"/>
        </w:rPr>
        <w:tab/>
      </w:r>
      <w:r>
        <w:rPr>
          <w:sz w:val="32"/>
          <w:szCs w:val="32"/>
          <w:lang w:val="sv-SE"/>
        </w:rPr>
        <w:tab/>
      </w:r>
      <w:r>
        <w:rPr>
          <w:sz w:val="32"/>
          <w:szCs w:val="32"/>
          <w:lang w:val="sv-SE"/>
        </w:rPr>
        <w:tab/>
      </w:r>
      <w:r>
        <w:rPr>
          <w:sz w:val="32"/>
          <w:szCs w:val="32"/>
          <w:lang w:val="sv-SE"/>
        </w:rPr>
        <w:tab/>
      </w:r>
      <w:r>
        <w:rPr>
          <w:sz w:val="32"/>
          <w:szCs w:val="32"/>
          <w:lang w:val="sv-SE"/>
        </w:rPr>
        <w:tab/>
      </w:r>
      <w:r>
        <w:rPr>
          <w:sz w:val="32"/>
          <w:szCs w:val="32"/>
          <w:lang w:val="sv-SE"/>
        </w:rPr>
        <w:tab/>
      </w:r>
    </w:p>
    <w:p w14:paraId="5AFC93AB" w14:textId="3E60E4E9" w:rsidR="00D665CC" w:rsidRDefault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Vilket nummer som gjort mål (G)</w:t>
      </w:r>
    </w:p>
    <w:p w14:paraId="06948771" w14:textId="09BE3844" w:rsidR="00D665CC" w:rsidRDefault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Och vem som gjort assist (A)</w:t>
      </w:r>
    </w:p>
    <w:p w14:paraId="618147CB" w14:textId="07A30546" w:rsidR="00AA58D3" w:rsidRDefault="00AA58D3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Om målet gjordes utan assist måste man ändå flytta markören till A för </w:t>
      </w:r>
      <w:r>
        <w:rPr>
          <w:sz w:val="32"/>
          <w:szCs w:val="32"/>
          <w:lang w:val="sv-SE"/>
        </w:rPr>
        <w:br/>
        <w:t>att ok ska bli klickbar.</w:t>
      </w:r>
    </w:p>
    <w:p w14:paraId="68701A4D" w14:textId="1E446268" w:rsidR="00D665CC" w:rsidRPr="0050491D" w:rsidRDefault="00D665CC">
      <w:pPr>
        <w:rPr>
          <w:sz w:val="32"/>
          <w:szCs w:val="32"/>
          <w:lang w:val="sv-SE"/>
        </w:rPr>
      </w:pPr>
      <w:r w:rsidRPr="0050491D">
        <w:rPr>
          <w:sz w:val="32"/>
          <w:szCs w:val="32"/>
          <w:lang w:val="sv-SE"/>
        </w:rPr>
        <w:t>Klicka på ok</w:t>
      </w:r>
    </w:p>
    <w:p w14:paraId="407FE043" w14:textId="52744BE2" w:rsidR="00D665CC" w:rsidRDefault="00D665CC">
      <w:pPr>
        <w:rPr>
          <w:sz w:val="32"/>
          <w:szCs w:val="32"/>
          <w:highlight w:val="yellow"/>
          <w:lang w:val="sv-SE"/>
        </w:rPr>
      </w:pPr>
    </w:p>
    <w:p w14:paraId="52900733" w14:textId="071D8646" w:rsidR="00D665CC" w:rsidRPr="00D665CC" w:rsidRDefault="00D665CC">
      <w:pPr>
        <w:rPr>
          <w:sz w:val="32"/>
          <w:szCs w:val="32"/>
          <w:u w:val="single"/>
          <w:lang w:val="sv-SE"/>
        </w:rPr>
      </w:pPr>
      <w:r w:rsidRPr="00D665CC">
        <w:rPr>
          <w:sz w:val="32"/>
          <w:szCs w:val="32"/>
          <w:u w:val="single"/>
          <w:lang w:val="sv-SE"/>
        </w:rPr>
        <w:t>Någon blir utvisad</w:t>
      </w:r>
    </w:p>
    <w:p w14:paraId="12B4E401" w14:textId="09DDC39D" w:rsidR="00D665CC" w:rsidRDefault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När en spelare blir utvisad klicka på knappen </w:t>
      </w:r>
      <w:r w:rsidRPr="00D665CC">
        <w:rPr>
          <w:b/>
          <w:sz w:val="32"/>
          <w:szCs w:val="32"/>
          <w:lang w:val="sv-SE"/>
        </w:rPr>
        <w:t>Penalty</w:t>
      </w:r>
      <w:r>
        <w:rPr>
          <w:sz w:val="32"/>
          <w:szCs w:val="32"/>
          <w:lang w:val="sv-SE"/>
        </w:rPr>
        <w:t xml:space="preserve"> (i mitten)</w:t>
      </w:r>
    </w:p>
    <w:p w14:paraId="4D3E492B" w14:textId="36996AE9" w:rsidR="00D665CC" w:rsidRDefault="00D665CC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det lag som fick en utvisning.</w:t>
      </w:r>
    </w:p>
    <w:p w14:paraId="6989E37D" w14:textId="0EC15A72" w:rsidR="00D665CC" w:rsidRDefault="00D665CC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Skriv in tid</w:t>
      </w:r>
    </w:p>
    <w:p w14:paraId="7D2A2BED" w14:textId="26A8E3EE" w:rsidR="00D665CC" w:rsidRDefault="00D665CC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Vilket nummer som utvisats</w:t>
      </w:r>
    </w:p>
    <w:p w14:paraId="383CFB27" w14:textId="433C298E" w:rsidR="00D665CC" w:rsidRDefault="00D665CC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Välj typ av utvisning (skriv de första bokstäverna så ger datorn förslag)</w:t>
      </w:r>
    </w:p>
    <w:p w14:paraId="682B5005" w14:textId="77777777" w:rsidR="007913CF" w:rsidRPr="006967FE" w:rsidRDefault="007913CF" w:rsidP="007913CF">
      <w:pPr>
        <w:rPr>
          <w:sz w:val="32"/>
          <w:szCs w:val="32"/>
          <w:lang w:val="sv-SE"/>
        </w:rPr>
      </w:pPr>
      <w:r w:rsidRPr="006967FE">
        <w:rPr>
          <w:sz w:val="32"/>
          <w:szCs w:val="32"/>
          <w:lang w:val="sv-SE"/>
        </w:rPr>
        <w:t>Klicka på ok</w:t>
      </w:r>
    </w:p>
    <w:p w14:paraId="7CF9A418" w14:textId="70CB7AA6" w:rsidR="007913CF" w:rsidRDefault="007913CF" w:rsidP="00D665CC">
      <w:pPr>
        <w:rPr>
          <w:sz w:val="32"/>
          <w:szCs w:val="32"/>
          <w:lang w:val="sv-SE"/>
        </w:rPr>
      </w:pPr>
    </w:p>
    <w:p w14:paraId="186AB60F" w14:textId="711194C9" w:rsidR="00D665CC" w:rsidRDefault="00D665CC" w:rsidP="00D665CC">
      <w:pPr>
        <w:rPr>
          <w:sz w:val="32"/>
          <w:szCs w:val="32"/>
          <w:lang w:val="sv-SE"/>
        </w:rPr>
      </w:pPr>
    </w:p>
    <w:p w14:paraId="54A06648" w14:textId="01D08B71" w:rsidR="00D665CC" w:rsidRPr="00D665CC" w:rsidRDefault="00344FAE" w:rsidP="00D665CC">
      <w:pPr>
        <w:rPr>
          <w:sz w:val="32"/>
          <w:szCs w:val="32"/>
          <w:u w:val="single"/>
          <w:lang w:val="sv-SE"/>
        </w:rPr>
      </w:pPr>
      <w:r w:rsidRPr="00344FAE">
        <w:rPr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51584" behindDoc="0" locked="0" layoutInCell="1" allowOverlap="1" wp14:anchorId="6E975622" wp14:editId="718C9DE4">
            <wp:simplePos x="0" y="0"/>
            <wp:positionH relativeFrom="column">
              <wp:posOffset>5343525</wp:posOffset>
            </wp:positionH>
            <wp:positionV relativeFrom="paragraph">
              <wp:posOffset>6350</wp:posOffset>
            </wp:positionV>
            <wp:extent cx="2486025" cy="2461771"/>
            <wp:effectExtent l="0" t="0" r="0" b="0"/>
            <wp:wrapNone/>
            <wp:docPr id="4" name="Bildobjekt 4" descr="C:\Users\marner0318\OneDrive - Göteborgs Stad\ts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ner0318\OneDrive - Göteborgs Stad\ts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86"/>
                    <a:stretch/>
                  </pic:blipFill>
                  <pic:spPr bwMode="auto">
                    <a:xfrm>
                      <a:off x="0" y="0"/>
                      <a:ext cx="2496370" cy="24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5CC" w:rsidRPr="00D665CC">
        <w:rPr>
          <w:sz w:val="32"/>
          <w:szCs w:val="32"/>
          <w:u w:val="single"/>
          <w:lang w:val="sv-SE"/>
        </w:rPr>
        <w:t>Straff</w:t>
      </w:r>
    </w:p>
    <w:p w14:paraId="0F9CFBEE" w14:textId="322054C1" w:rsidR="00D665CC" w:rsidRDefault="007913CF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Klicka på knappen </w:t>
      </w:r>
      <w:r w:rsidRPr="007913CF">
        <w:rPr>
          <w:b/>
          <w:sz w:val="32"/>
          <w:szCs w:val="32"/>
          <w:lang w:val="sv-SE"/>
        </w:rPr>
        <w:t>Penalty shot</w:t>
      </w:r>
      <w:r>
        <w:rPr>
          <w:sz w:val="32"/>
          <w:szCs w:val="32"/>
          <w:lang w:val="sv-SE"/>
        </w:rPr>
        <w:t xml:space="preserve"> (i mitten)</w:t>
      </w:r>
    </w:p>
    <w:p w14:paraId="6D63A477" w14:textId="3CF96D5B" w:rsidR="007913CF" w:rsidRDefault="007913CF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det lag som ska lägga straffen</w:t>
      </w:r>
    </w:p>
    <w:p w14:paraId="1AFC97B4" w14:textId="251C9096" w:rsidR="007913CF" w:rsidRDefault="007913CF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Skriv in vilket nummer straffläggaren har.</w:t>
      </w:r>
      <w:r w:rsidR="00344FAE" w:rsidRPr="00344F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BC230B4" w14:textId="7A6E1CF2" w:rsidR="007913CF" w:rsidRDefault="007913CF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yes om straffen går in.</w:t>
      </w:r>
    </w:p>
    <w:p w14:paraId="110DED8C" w14:textId="237A2934" w:rsidR="007913CF" w:rsidRDefault="007913CF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no om det blir miss.</w:t>
      </w:r>
    </w:p>
    <w:p w14:paraId="6317344E" w14:textId="03A76A89" w:rsidR="007913CF" w:rsidRPr="00AA58D3" w:rsidRDefault="007913CF" w:rsidP="00D665CC">
      <w:pPr>
        <w:rPr>
          <w:sz w:val="32"/>
          <w:szCs w:val="32"/>
          <w:lang w:val="sv-SE"/>
        </w:rPr>
      </w:pPr>
      <w:r w:rsidRPr="00AA58D3">
        <w:rPr>
          <w:sz w:val="32"/>
          <w:szCs w:val="32"/>
          <w:lang w:val="sv-SE"/>
        </w:rPr>
        <w:t>Klicka på ok</w:t>
      </w:r>
    </w:p>
    <w:p w14:paraId="6BDDB5A9" w14:textId="6A371E4B" w:rsidR="007913CF" w:rsidRDefault="007913CF" w:rsidP="00D665CC">
      <w:pPr>
        <w:rPr>
          <w:sz w:val="32"/>
          <w:szCs w:val="32"/>
          <w:highlight w:val="yellow"/>
          <w:lang w:val="sv-SE"/>
        </w:rPr>
      </w:pPr>
    </w:p>
    <w:p w14:paraId="5CE20A03" w14:textId="19413BD9" w:rsidR="007913CF" w:rsidRPr="007913CF" w:rsidRDefault="007913CF" w:rsidP="00D665CC">
      <w:pPr>
        <w:rPr>
          <w:sz w:val="32"/>
          <w:szCs w:val="32"/>
          <w:u w:val="single"/>
          <w:lang w:val="sv-SE"/>
        </w:rPr>
      </w:pPr>
      <w:r w:rsidRPr="007913CF">
        <w:rPr>
          <w:sz w:val="32"/>
          <w:szCs w:val="32"/>
          <w:u w:val="single"/>
          <w:lang w:val="sv-SE"/>
        </w:rPr>
        <w:t>Motståndarlaget gör mål när en person är utvisad</w:t>
      </w:r>
    </w:p>
    <w:p w14:paraId="3D616F71" w14:textId="419A3646" w:rsidR="007913CF" w:rsidRDefault="007913CF" w:rsidP="007913C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Klicka på knappen </w:t>
      </w:r>
      <w:r w:rsidRPr="007913CF">
        <w:rPr>
          <w:b/>
          <w:sz w:val="32"/>
          <w:szCs w:val="32"/>
          <w:lang w:val="sv-SE"/>
        </w:rPr>
        <w:t>Calling of</w:t>
      </w:r>
      <w:r>
        <w:rPr>
          <w:sz w:val="32"/>
          <w:szCs w:val="32"/>
          <w:lang w:val="sv-SE"/>
        </w:rPr>
        <w:t xml:space="preserve"> </w:t>
      </w:r>
      <w:r w:rsidRPr="007913CF">
        <w:rPr>
          <w:b/>
          <w:sz w:val="32"/>
          <w:szCs w:val="32"/>
          <w:lang w:val="sv-SE"/>
        </w:rPr>
        <w:t>Penalty</w:t>
      </w:r>
      <w:r>
        <w:rPr>
          <w:sz w:val="32"/>
          <w:szCs w:val="32"/>
          <w:lang w:val="sv-SE"/>
        </w:rPr>
        <w:t xml:space="preserve"> (i mitten)</w:t>
      </w:r>
    </w:p>
    <w:p w14:paraId="76A1C1AE" w14:textId="72856AE0" w:rsidR="007913CF" w:rsidRPr="00344FAE" w:rsidRDefault="00344FAE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laget vars spelare kommer tillbaka från utvisningen</w:t>
      </w:r>
    </w:p>
    <w:p w14:paraId="30E5724B" w14:textId="5D037A8E" w:rsidR="007913CF" w:rsidRDefault="007913CF" w:rsidP="00D665CC">
      <w:pPr>
        <w:rPr>
          <w:sz w:val="32"/>
          <w:szCs w:val="32"/>
          <w:highlight w:val="yellow"/>
          <w:lang w:val="sv-SE"/>
        </w:rPr>
      </w:pPr>
    </w:p>
    <w:p w14:paraId="5BB62FCA" w14:textId="47130A0C" w:rsidR="007913CF" w:rsidRDefault="007913CF" w:rsidP="00D665CC">
      <w:pPr>
        <w:rPr>
          <w:sz w:val="32"/>
          <w:szCs w:val="32"/>
          <w:u w:val="single"/>
          <w:lang w:val="sv-SE"/>
        </w:rPr>
      </w:pPr>
      <w:r w:rsidRPr="007913CF">
        <w:rPr>
          <w:sz w:val="32"/>
          <w:szCs w:val="32"/>
          <w:u w:val="single"/>
          <w:lang w:val="sv-SE"/>
        </w:rPr>
        <w:t>Period är slut</w:t>
      </w:r>
    </w:p>
    <w:p w14:paraId="6FCA9B50" w14:textId="69817D77" w:rsidR="007913CF" w:rsidRDefault="00983092" w:rsidP="007913CF">
      <w:pPr>
        <w:rPr>
          <w:sz w:val="32"/>
          <w:szCs w:val="32"/>
          <w:lang w:val="sv-SE"/>
        </w:rPr>
      </w:pPr>
      <w:r w:rsidRPr="00344FAE">
        <w:rPr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34176" behindDoc="0" locked="0" layoutInCell="1" allowOverlap="1" wp14:anchorId="547670C3" wp14:editId="340E4CE2">
            <wp:simplePos x="0" y="0"/>
            <wp:positionH relativeFrom="column">
              <wp:posOffset>5695315</wp:posOffset>
            </wp:positionH>
            <wp:positionV relativeFrom="paragraph">
              <wp:posOffset>23495</wp:posOffset>
            </wp:positionV>
            <wp:extent cx="1876425" cy="1840340"/>
            <wp:effectExtent l="0" t="0" r="0" b="7620"/>
            <wp:wrapNone/>
            <wp:docPr id="5" name="Bildobjekt 5" descr="C:\Users\marner0318\OneDrive - Göteborgs Stad\t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ner0318\OneDrive - Göteborgs Stad\t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95"/>
                    <a:stretch/>
                  </pic:blipFill>
                  <pic:spPr bwMode="auto">
                    <a:xfrm>
                      <a:off x="0" y="0"/>
                      <a:ext cx="1876425" cy="18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CF">
        <w:rPr>
          <w:sz w:val="32"/>
          <w:szCs w:val="32"/>
          <w:lang w:val="sv-SE"/>
        </w:rPr>
        <w:t xml:space="preserve">Klicka på </w:t>
      </w:r>
      <w:r w:rsidR="007913CF" w:rsidRPr="004B1906">
        <w:rPr>
          <w:b/>
          <w:sz w:val="32"/>
          <w:szCs w:val="32"/>
          <w:lang w:val="sv-SE"/>
        </w:rPr>
        <w:t>In progress</w:t>
      </w:r>
      <w:r w:rsidR="007913CF">
        <w:rPr>
          <w:sz w:val="32"/>
          <w:szCs w:val="32"/>
          <w:lang w:val="sv-SE"/>
        </w:rPr>
        <w:t xml:space="preserve"> under period 1 uppe på högra sidan </w:t>
      </w:r>
    </w:p>
    <w:p w14:paraId="4AB5303E" w14:textId="0093ED8F" w:rsidR="007913CF" w:rsidRDefault="007913CF" w:rsidP="007913C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Välj </w:t>
      </w:r>
      <w:r w:rsidRPr="007913CF">
        <w:rPr>
          <w:b/>
          <w:sz w:val="32"/>
          <w:szCs w:val="32"/>
          <w:lang w:val="sv-SE"/>
        </w:rPr>
        <w:t>Ended</w:t>
      </w:r>
    </w:p>
    <w:p w14:paraId="24088ED2" w14:textId="20A05F81" w:rsidR="007913CF" w:rsidRDefault="007913CF" w:rsidP="007913CF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Vy för skottstatistik visas</w:t>
      </w:r>
    </w:p>
    <w:p w14:paraId="442650B5" w14:textId="174B21D3" w:rsidR="007913CF" w:rsidRDefault="007913CF" w:rsidP="00D665CC">
      <w:pPr>
        <w:rPr>
          <w:sz w:val="32"/>
          <w:szCs w:val="32"/>
          <w:u w:val="single"/>
          <w:lang w:val="sv-SE"/>
        </w:rPr>
      </w:pPr>
    </w:p>
    <w:p w14:paraId="439D801D" w14:textId="77777777" w:rsidR="00344FAE" w:rsidRDefault="00344FAE">
      <w:pPr>
        <w:rPr>
          <w:sz w:val="32"/>
          <w:szCs w:val="32"/>
          <w:u w:val="single"/>
          <w:lang w:val="sv-SE"/>
        </w:rPr>
      </w:pPr>
      <w:r>
        <w:rPr>
          <w:sz w:val="32"/>
          <w:szCs w:val="32"/>
          <w:u w:val="single"/>
          <w:lang w:val="sv-SE"/>
        </w:rPr>
        <w:br w:type="page"/>
      </w:r>
    </w:p>
    <w:p w14:paraId="68CBB028" w14:textId="2E6853F3" w:rsidR="00344FAE" w:rsidRDefault="00C73D70" w:rsidP="00D665CC">
      <w:pPr>
        <w:rPr>
          <w:sz w:val="32"/>
          <w:szCs w:val="32"/>
          <w:u w:val="single"/>
          <w:lang w:val="sv-SE"/>
        </w:rPr>
      </w:pPr>
      <w:r w:rsidRPr="00C73D70">
        <w:rPr>
          <w:noProof/>
          <w:sz w:val="32"/>
          <w:szCs w:val="32"/>
          <w:lang w:val="sv-SE" w:eastAsia="sv-SE"/>
        </w:rPr>
        <w:lastRenderedPageBreak/>
        <w:drawing>
          <wp:anchor distT="0" distB="0" distL="114300" distR="114300" simplePos="0" relativeHeight="251683328" behindDoc="0" locked="0" layoutInCell="1" allowOverlap="1" wp14:anchorId="7D3956C2" wp14:editId="0B007F97">
            <wp:simplePos x="0" y="0"/>
            <wp:positionH relativeFrom="column">
              <wp:posOffset>5514975</wp:posOffset>
            </wp:positionH>
            <wp:positionV relativeFrom="paragraph">
              <wp:posOffset>-145414</wp:posOffset>
            </wp:positionV>
            <wp:extent cx="2038350" cy="2038350"/>
            <wp:effectExtent l="0" t="0" r="0" b="0"/>
            <wp:wrapNone/>
            <wp:docPr id="7" name="Bildobjekt 7" descr="C:\Users\marner0318\OneDrive - Göteborgs Stad\ts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ner0318\OneDrive - Göteborgs Stad\tsm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52"/>
                    <a:stretch/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5D5D5E" w14:textId="04B00650" w:rsidR="00186255" w:rsidRDefault="00186255" w:rsidP="00D665CC">
      <w:pPr>
        <w:rPr>
          <w:sz w:val="32"/>
          <w:szCs w:val="32"/>
          <w:u w:val="single"/>
          <w:lang w:val="sv-SE"/>
        </w:rPr>
      </w:pPr>
      <w:r>
        <w:rPr>
          <w:sz w:val="32"/>
          <w:szCs w:val="32"/>
          <w:u w:val="single"/>
          <w:lang w:val="sv-SE"/>
        </w:rPr>
        <w:t>Skriva in skottstatistik i periodpaus</w:t>
      </w:r>
    </w:p>
    <w:p w14:paraId="3AA5C7C9" w14:textId="28E9DA4C" w:rsidR="00186255" w:rsidRDefault="00344FAE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Skriv in antal skott som skjutits på resp målvakt </w:t>
      </w:r>
    </w:p>
    <w:p w14:paraId="59B01B07" w14:textId="24A8474C" w:rsidR="00344FAE" w:rsidRDefault="00344FAE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Skott på mål = De som kunnat gå in</w:t>
      </w:r>
    </w:p>
    <w:p w14:paraId="66C4047A" w14:textId="6B0D414C" w:rsidR="00344FAE" w:rsidRDefault="00344FAE" w:rsidP="00D665CC">
      <w:pPr>
        <w:rPr>
          <w:sz w:val="32"/>
          <w:szCs w:val="32"/>
          <w:lang w:val="sv-SE"/>
        </w:rPr>
      </w:pPr>
    </w:p>
    <w:p w14:paraId="768EED2D" w14:textId="75CE64E7" w:rsidR="00344FAE" w:rsidRDefault="00344FAE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Spara</w:t>
      </w:r>
    </w:p>
    <w:p w14:paraId="0A01F559" w14:textId="3578CB6B" w:rsidR="00344FAE" w:rsidRDefault="00344FAE" w:rsidP="00D665CC">
      <w:pPr>
        <w:rPr>
          <w:sz w:val="32"/>
          <w:szCs w:val="32"/>
          <w:lang w:val="sv-SE"/>
        </w:rPr>
      </w:pPr>
    </w:p>
    <w:p w14:paraId="6E4764EC" w14:textId="77777777" w:rsidR="00C73D70" w:rsidRDefault="00C73D70" w:rsidP="00D665CC">
      <w:pPr>
        <w:rPr>
          <w:sz w:val="32"/>
          <w:szCs w:val="32"/>
          <w:u w:val="single"/>
          <w:lang w:val="sv-SE"/>
        </w:rPr>
      </w:pPr>
    </w:p>
    <w:p w14:paraId="7620A9CD" w14:textId="5D8C668F" w:rsidR="00344FAE" w:rsidRDefault="00344FAE" w:rsidP="00D665CC">
      <w:pPr>
        <w:rPr>
          <w:sz w:val="32"/>
          <w:szCs w:val="32"/>
          <w:lang w:val="sv-SE"/>
        </w:rPr>
      </w:pPr>
      <w:r w:rsidRPr="00344FAE">
        <w:rPr>
          <w:sz w:val="32"/>
          <w:szCs w:val="32"/>
          <w:u w:val="single"/>
          <w:lang w:val="sv-SE"/>
        </w:rPr>
        <w:t>Byte av målvakt</w:t>
      </w:r>
      <w:r>
        <w:rPr>
          <w:sz w:val="32"/>
          <w:szCs w:val="32"/>
          <w:lang w:val="sv-SE"/>
        </w:rPr>
        <w:br/>
        <w:t xml:space="preserve">Klicka på </w:t>
      </w:r>
      <w:r w:rsidRPr="00344FAE">
        <w:rPr>
          <w:b/>
          <w:sz w:val="32"/>
          <w:szCs w:val="32"/>
          <w:lang w:val="sv-SE"/>
        </w:rPr>
        <w:t>Goalie substitutions</w:t>
      </w:r>
      <w:r>
        <w:rPr>
          <w:b/>
          <w:sz w:val="32"/>
          <w:szCs w:val="32"/>
          <w:lang w:val="sv-SE"/>
        </w:rPr>
        <w:t xml:space="preserve"> </w:t>
      </w:r>
      <w:r w:rsidRPr="00344FAE">
        <w:rPr>
          <w:sz w:val="32"/>
          <w:szCs w:val="32"/>
          <w:lang w:val="sv-SE"/>
        </w:rPr>
        <w:t>(i mitten)</w:t>
      </w:r>
    </w:p>
    <w:p w14:paraId="658CE85C" w14:textId="73CA41D6" w:rsidR="00344FAE" w:rsidRDefault="00344FAE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Skriv in tid för målvaktsbyte (är det i periodpaus skriv tiden 00.00 period 2)</w:t>
      </w:r>
    </w:p>
    <w:p w14:paraId="314CB40A" w14:textId="4548C8B6" w:rsidR="00344FAE" w:rsidRDefault="00344FAE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Fyll i numret för nya målvakten</w:t>
      </w:r>
    </w:p>
    <w:p w14:paraId="1448BA3F" w14:textId="6BD942E7" w:rsidR="00C73D70" w:rsidRDefault="00C73D70" w:rsidP="00D665CC">
      <w:pPr>
        <w:rPr>
          <w:sz w:val="32"/>
          <w:szCs w:val="32"/>
          <w:lang w:val="sv-SE"/>
        </w:rPr>
      </w:pPr>
    </w:p>
    <w:p w14:paraId="0D729865" w14:textId="68BFE92B" w:rsidR="00C73D70" w:rsidRDefault="00C73D70" w:rsidP="00C73D70">
      <w:pPr>
        <w:rPr>
          <w:sz w:val="32"/>
          <w:szCs w:val="32"/>
          <w:u w:val="single"/>
          <w:lang w:val="sv-SE"/>
        </w:rPr>
      </w:pPr>
    </w:p>
    <w:p w14:paraId="53D76153" w14:textId="2D067200" w:rsidR="00C73D70" w:rsidRPr="00C73D70" w:rsidRDefault="00983092" w:rsidP="00C73D70">
      <w:pPr>
        <w:rPr>
          <w:sz w:val="32"/>
          <w:szCs w:val="32"/>
          <w:u w:val="single"/>
          <w:lang w:val="sv-SE"/>
        </w:rPr>
      </w:pPr>
      <w:r w:rsidRPr="00983092">
        <w:rPr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67968" behindDoc="0" locked="0" layoutInCell="1" allowOverlap="1" wp14:anchorId="36E1A906" wp14:editId="379F7375">
            <wp:simplePos x="0" y="0"/>
            <wp:positionH relativeFrom="column">
              <wp:posOffset>5629275</wp:posOffset>
            </wp:positionH>
            <wp:positionV relativeFrom="paragraph">
              <wp:posOffset>57785</wp:posOffset>
            </wp:positionV>
            <wp:extent cx="1990090" cy="1438275"/>
            <wp:effectExtent l="0" t="0" r="0" b="9525"/>
            <wp:wrapNone/>
            <wp:docPr id="15" name="Bildobjekt 15" descr="C:\Users\marner0318\OneDrive - Göteborgs Stad\Tsm Pre-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ner0318\OneDrive - Göteborgs Stad\Tsm Pre-G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14" b="73721"/>
                    <a:stretch/>
                  </pic:blipFill>
                  <pic:spPr bwMode="auto">
                    <a:xfrm>
                      <a:off x="0" y="0"/>
                      <a:ext cx="19900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3D70" w:rsidRPr="00C73D70">
        <w:rPr>
          <w:sz w:val="32"/>
          <w:szCs w:val="32"/>
          <w:u w:val="single"/>
          <w:lang w:val="sv-SE"/>
        </w:rPr>
        <w:t>Start av nästa period</w:t>
      </w:r>
    </w:p>
    <w:p w14:paraId="144B318A" w14:textId="4500DFAA" w:rsidR="00C73D70" w:rsidRDefault="00C73D70" w:rsidP="00C73D70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Klicka på </w:t>
      </w:r>
      <w:r w:rsidRPr="004B1906">
        <w:rPr>
          <w:b/>
          <w:sz w:val="32"/>
          <w:szCs w:val="32"/>
          <w:lang w:val="sv-SE"/>
        </w:rPr>
        <w:t>Not started</w:t>
      </w:r>
      <w:r>
        <w:rPr>
          <w:sz w:val="32"/>
          <w:szCs w:val="32"/>
          <w:lang w:val="sv-SE"/>
        </w:rPr>
        <w:t xml:space="preserve"> under period 2 uppe på högra sidan              </w:t>
      </w:r>
    </w:p>
    <w:p w14:paraId="23B836DA" w14:textId="45ECE027" w:rsidR="00C73D70" w:rsidRDefault="00C73D70" w:rsidP="00C73D70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Välj </w:t>
      </w:r>
      <w:r w:rsidRPr="004B1906">
        <w:rPr>
          <w:b/>
          <w:sz w:val="32"/>
          <w:szCs w:val="32"/>
          <w:lang w:val="sv-SE"/>
        </w:rPr>
        <w:t>In progress</w:t>
      </w:r>
      <w:r>
        <w:rPr>
          <w:sz w:val="32"/>
          <w:szCs w:val="32"/>
          <w:lang w:val="sv-SE"/>
        </w:rPr>
        <w:t xml:space="preserve"> </w:t>
      </w:r>
    </w:p>
    <w:p w14:paraId="6D1D1A1E" w14:textId="00C4F559" w:rsidR="00C73D70" w:rsidRDefault="00C73D70" w:rsidP="00C73D70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Vyn för matchläge visas</w:t>
      </w:r>
    </w:p>
    <w:p w14:paraId="60042BF6" w14:textId="03714F93" w:rsidR="00C73D70" w:rsidRDefault="00C73D70" w:rsidP="00D665CC">
      <w:pPr>
        <w:rPr>
          <w:sz w:val="32"/>
          <w:szCs w:val="32"/>
          <w:u w:val="single"/>
          <w:lang w:val="sv-SE"/>
        </w:rPr>
      </w:pPr>
    </w:p>
    <w:p w14:paraId="7E9FB1A3" w14:textId="77777777" w:rsidR="00C73D70" w:rsidRDefault="00C73D70">
      <w:pPr>
        <w:rPr>
          <w:sz w:val="32"/>
          <w:szCs w:val="32"/>
          <w:u w:val="single"/>
          <w:lang w:val="sv-SE"/>
        </w:rPr>
      </w:pPr>
      <w:r>
        <w:rPr>
          <w:sz w:val="32"/>
          <w:szCs w:val="32"/>
          <w:u w:val="single"/>
          <w:lang w:val="sv-SE"/>
        </w:rPr>
        <w:br w:type="page"/>
      </w:r>
    </w:p>
    <w:p w14:paraId="793176AA" w14:textId="42A7AE38" w:rsidR="00C73D70" w:rsidRDefault="00983092" w:rsidP="00D665CC">
      <w:pPr>
        <w:rPr>
          <w:sz w:val="32"/>
          <w:szCs w:val="32"/>
          <w:u w:val="single"/>
          <w:lang w:val="sv-SE"/>
        </w:rPr>
      </w:pPr>
      <w:r w:rsidRPr="00983092">
        <w:rPr>
          <w:noProof/>
          <w:sz w:val="32"/>
          <w:szCs w:val="32"/>
          <w:lang w:val="sv-SE" w:eastAsia="sv-SE"/>
        </w:rPr>
        <w:lastRenderedPageBreak/>
        <w:drawing>
          <wp:anchor distT="0" distB="0" distL="114300" distR="114300" simplePos="0" relativeHeight="251681280" behindDoc="0" locked="0" layoutInCell="1" allowOverlap="1" wp14:anchorId="1510F27D" wp14:editId="77FC8E18">
            <wp:simplePos x="0" y="0"/>
            <wp:positionH relativeFrom="column">
              <wp:posOffset>5784215</wp:posOffset>
            </wp:positionH>
            <wp:positionV relativeFrom="paragraph">
              <wp:posOffset>-354965</wp:posOffset>
            </wp:positionV>
            <wp:extent cx="1408339" cy="2124075"/>
            <wp:effectExtent l="0" t="0" r="1905" b="0"/>
            <wp:wrapNone/>
            <wp:docPr id="17" name="Bildobjekt 17" descr="C:\Users\marner0318\OneDrive - Göteborgs Stad\Tsm Pre-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ner0318\OneDrive - Göteborgs Stad\Tsm Pre-G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16" b="34529"/>
                    <a:stretch/>
                  </pic:blipFill>
                  <pic:spPr bwMode="auto">
                    <a:xfrm>
                      <a:off x="0" y="0"/>
                      <a:ext cx="1408339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21BD2" w14:textId="4675AD3C" w:rsidR="00C73D70" w:rsidRPr="00C73D70" w:rsidRDefault="00C73D70" w:rsidP="00D665CC">
      <w:pPr>
        <w:rPr>
          <w:b/>
          <w:sz w:val="40"/>
          <w:szCs w:val="40"/>
          <w:lang w:val="sv-SE"/>
        </w:rPr>
      </w:pPr>
      <w:r w:rsidRPr="00C73D70">
        <w:rPr>
          <w:b/>
          <w:sz w:val="40"/>
          <w:szCs w:val="40"/>
          <w:lang w:val="sv-SE"/>
        </w:rPr>
        <w:t>När matchen är slut</w:t>
      </w:r>
    </w:p>
    <w:p w14:paraId="67829121" w14:textId="766C9E21" w:rsidR="00C73D70" w:rsidRDefault="00C73D70" w:rsidP="00D665CC">
      <w:pPr>
        <w:rPr>
          <w:sz w:val="32"/>
          <w:szCs w:val="32"/>
          <w:u w:val="single"/>
          <w:lang w:val="sv-SE"/>
        </w:rPr>
      </w:pPr>
    </w:p>
    <w:p w14:paraId="4FF7CFA8" w14:textId="07FAFC24" w:rsidR="00C73D70" w:rsidRDefault="00C73D70" w:rsidP="00D665CC">
      <w:pPr>
        <w:rPr>
          <w:sz w:val="32"/>
          <w:szCs w:val="32"/>
          <w:u w:val="single"/>
          <w:lang w:val="sv-SE"/>
        </w:rPr>
      </w:pPr>
      <w:r>
        <w:rPr>
          <w:sz w:val="32"/>
          <w:szCs w:val="32"/>
          <w:u w:val="single"/>
          <w:lang w:val="sv-SE"/>
        </w:rPr>
        <w:t>Skriv ut och publicera matchen</w:t>
      </w:r>
    </w:p>
    <w:p w14:paraId="23499D65" w14:textId="746944A5" w:rsidR="00C73D70" w:rsidRDefault="00C73D70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reports på vänster sida</w:t>
      </w:r>
    </w:p>
    <w:p w14:paraId="7724F5E0" w14:textId="1C5927B4" w:rsidR="00C73D70" w:rsidRDefault="00C73D70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Börja från höger Skriv ut 2 st </w:t>
      </w:r>
      <w:r w:rsidRPr="00C73D70">
        <w:rPr>
          <w:b/>
          <w:sz w:val="32"/>
          <w:szCs w:val="32"/>
          <w:lang w:val="sv-SE"/>
        </w:rPr>
        <w:t>official game sheet</w:t>
      </w:r>
    </w:p>
    <w:p w14:paraId="758620FD" w14:textId="2B1346A9" w:rsidR="00C73D70" w:rsidRDefault="00C73D70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Låt domarna skriva under</w:t>
      </w:r>
      <w:r w:rsidR="00E30C43" w:rsidRPr="00E30C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C2429CE" w14:textId="00B539DB" w:rsidR="00C73D70" w:rsidRDefault="00C73D70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Lämna varsitt ex till resp lagledare</w:t>
      </w:r>
    </w:p>
    <w:p w14:paraId="50B8EC52" w14:textId="204F6A94" w:rsidR="00C73D70" w:rsidRDefault="00C73D70" w:rsidP="00D665CC">
      <w:pPr>
        <w:rPr>
          <w:sz w:val="32"/>
          <w:szCs w:val="32"/>
          <w:lang w:val="sv-SE"/>
        </w:rPr>
      </w:pPr>
    </w:p>
    <w:p w14:paraId="21B873A7" w14:textId="1C23E0FD" w:rsidR="00C73D70" w:rsidRDefault="00C73D70" w:rsidP="00D665CC">
      <w:pPr>
        <w:rPr>
          <w:b/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I mittenspalten välj </w:t>
      </w:r>
      <w:r w:rsidRPr="00C73D70">
        <w:rPr>
          <w:b/>
          <w:sz w:val="32"/>
          <w:szCs w:val="32"/>
          <w:lang w:val="sv-SE"/>
        </w:rPr>
        <w:t>Official game report</w:t>
      </w:r>
    </w:p>
    <w:p w14:paraId="1C489060" w14:textId="63E04D8A" w:rsidR="00C73D70" w:rsidRDefault="00C73D70" w:rsidP="00C73D70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Välj preview (i rutan som kommer upp)</w:t>
      </w:r>
      <w:r w:rsidR="00983092" w:rsidRPr="00983092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D7775C" w14:textId="679E2C3F" w:rsidR="00C73D70" w:rsidRDefault="00C73D70" w:rsidP="00C73D70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Kolla så att det ser bra ut</w:t>
      </w:r>
    </w:p>
    <w:p w14:paraId="330ADF03" w14:textId="3A5F95BF" w:rsidR="00C73D70" w:rsidRDefault="00C73D70" w:rsidP="00C73D70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Stäng på röda krysset (i övre högra hörnet)</w:t>
      </w:r>
    </w:p>
    <w:p w14:paraId="431A40B8" w14:textId="16C86D0A" w:rsidR="00C73D70" w:rsidRDefault="00C73D70" w:rsidP="00C73D70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Välj publish (i rutan som kommer upp) </w:t>
      </w:r>
    </w:p>
    <w:p w14:paraId="4C9B5DE1" w14:textId="43EC786B" w:rsidR="00C73D70" w:rsidRDefault="00C73D70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Klicka på close</w:t>
      </w:r>
    </w:p>
    <w:p w14:paraId="01FA0251" w14:textId="2F0B9DD2" w:rsidR="0000269E" w:rsidRDefault="00983092" w:rsidP="00D665CC">
      <w:pPr>
        <w:rPr>
          <w:sz w:val="32"/>
          <w:szCs w:val="32"/>
          <w:lang w:val="sv-SE"/>
        </w:rPr>
      </w:pPr>
      <w:r w:rsidRPr="00983092">
        <w:rPr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87424" behindDoc="0" locked="0" layoutInCell="1" allowOverlap="1" wp14:anchorId="5269443D" wp14:editId="35FEC192">
            <wp:simplePos x="0" y="0"/>
            <wp:positionH relativeFrom="column">
              <wp:posOffset>5924550</wp:posOffset>
            </wp:positionH>
            <wp:positionV relativeFrom="paragraph">
              <wp:posOffset>204470</wp:posOffset>
            </wp:positionV>
            <wp:extent cx="1408339" cy="2124075"/>
            <wp:effectExtent l="0" t="0" r="1905" b="0"/>
            <wp:wrapNone/>
            <wp:docPr id="18" name="Bildobjekt 18" descr="C:\Users\marner0318\OneDrive - Göteborgs Stad\Tsm Pre-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ner0318\OneDrive - Göteborgs Stad\Tsm Pre-G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16" b="34529"/>
                    <a:stretch/>
                  </pic:blipFill>
                  <pic:spPr bwMode="auto">
                    <a:xfrm>
                      <a:off x="0" y="0"/>
                      <a:ext cx="1408339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B68FE" w14:textId="7DFF88CA" w:rsidR="0000269E" w:rsidRPr="0000269E" w:rsidRDefault="0000269E" w:rsidP="00D665CC">
      <w:pPr>
        <w:rPr>
          <w:sz w:val="32"/>
          <w:szCs w:val="32"/>
          <w:u w:val="single"/>
          <w:lang w:val="sv-SE"/>
        </w:rPr>
      </w:pPr>
      <w:r w:rsidRPr="0000269E">
        <w:rPr>
          <w:sz w:val="32"/>
          <w:szCs w:val="32"/>
          <w:u w:val="single"/>
          <w:lang w:val="sv-SE"/>
        </w:rPr>
        <w:t>Avsluta match-anteckningarna</w:t>
      </w:r>
    </w:p>
    <w:p w14:paraId="36E9AA05" w14:textId="063BBB21" w:rsidR="0000269E" w:rsidRDefault="0000269E" w:rsidP="00D665CC">
      <w:pPr>
        <w:rPr>
          <w:b/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Uppe till vänster står det </w:t>
      </w:r>
      <w:r w:rsidRPr="0000269E">
        <w:rPr>
          <w:b/>
          <w:sz w:val="32"/>
          <w:szCs w:val="32"/>
          <w:lang w:val="sv-SE"/>
        </w:rPr>
        <w:t>Game Ended</w:t>
      </w:r>
    </w:p>
    <w:p w14:paraId="3C868FBE" w14:textId="223F7BFF" w:rsidR="0000269E" w:rsidRDefault="0000269E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Klicka och välj </w:t>
      </w:r>
      <w:r w:rsidRPr="0000269E">
        <w:rPr>
          <w:b/>
          <w:sz w:val="32"/>
          <w:szCs w:val="32"/>
          <w:lang w:val="sv-SE"/>
        </w:rPr>
        <w:t>Final Score</w:t>
      </w:r>
      <w:r>
        <w:rPr>
          <w:b/>
          <w:sz w:val="32"/>
          <w:szCs w:val="32"/>
          <w:lang w:val="sv-SE"/>
        </w:rPr>
        <w:t xml:space="preserve"> </w:t>
      </w:r>
    </w:p>
    <w:p w14:paraId="2BEB24BC" w14:textId="77777777" w:rsidR="00983092" w:rsidRDefault="0000269E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 xml:space="preserve">När man klickat på final score kan man inte göra några fler </w:t>
      </w:r>
    </w:p>
    <w:p w14:paraId="7884B582" w14:textId="75146ECA" w:rsidR="0000269E" w:rsidRDefault="0000269E" w:rsidP="00D665CC">
      <w:pPr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t>ändringar i protokollet</w:t>
      </w:r>
    </w:p>
    <w:p w14:paraId="38A99F62" w14:textId="5BE41905" w:rsidR="0000269E" w:rsidRDefault="0000269E" w:rsidP="00D665CC">
      <w:pPr>
        <w:rPr>
          <w:sz w:val="32"/>
          <w:szCs w:val="32"/>
          <w:lang w:val="sv-SE"/>
        </w:rPr>
      </w:pPr>
    </w:p>
    <w:p w14:paraId="58A0AD4E" w14:textId="41F73322" w:rsidR="0000269E" w:rsidRPr="007913CF" w:rsidRDefault="0000269E" w:rsidP="00D665CC">
      <w:pPr>
        <w:rPr>
          <w:sz w:val="32"/>
          <w:szCs w:val="32"/>
          <w:u w:val="single"/>
          <w:lang w:val="sv-SE"/>
        </w:rPr>
      </w:pPr>
      <w:r>
        <w:rPr>
          <w:sz w:val="32"/>
          <w:szCs w:val="32"/>
          <w:lang w:val="sv-SE"/>
        </w:rPr>
        <w:t xml:space="preserve">Välj </w:t>
      </w:r>
      <w:r w:rsidRPr="0000269E">
        <w:rPr>
          <w:b/>
          <w:sz w:val="32"/>
          <w:szCs w:val="32"/>
          <w:lang w:val="sv-SE"/>
        </w:rPr>
        <w:t>Close Game</w:t>
      </w:r>
      <w:r>
        <w:rPr>
          <w:sz w:val="32"/>
          <w:szCs w:val="32"/>
          <w:lang w:val="sv-SE"/>
        </w:rPr>
        <w:t xml:space="preserve"> i vänsterspalten </w:t>
      </w:r>
    </w:p>
    <w:sectPr w:rsidR="0000269E" w:rsidRPr="007913CF" w:rsidSect="00AA58D3">
      <w:headerReference w:type="default" r:id="rId14"/>
      <w:pgSz w:w="15840" w:h="12240" w:orient="landscape"/>
      <w:pgMar w:top="1418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B780B" w14:textId="77777777" w:rsidR="0050491D" w:rsidRDefault="0050491D" w:rsidP="0050491D">
      <w:r>
        <w:separator/>
      </w:r>
    </w:p>
  </w:endnote>
  <w:endnote w:type="continuationSeparator" w:id="0">
    <w:p w14:paraId="7E03465F" w14:textId="77777777" w:rsidR="0050491D" w:rsidRDefault="0050491D" w:rsidP="0050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16551D" w14:textId="77777777" w:rsidR="0050491D" w:rsidRDefault="0050491D" w:rsidP="0050491D">
      <w:r>
        <w:separator/>
      </w:r>
    </w:p>
  </w:footnote>
  <w:footnote w:type="continuationSeparator" w:id="0">
    <w:p w14:paraId="301C6891" w14:textId="77777777" w:rsidR="0050491D" w:rsidRDefault="0050491D" w:rsidP="00504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13DCC" w14:textId="1502B47B" w:rsidR="0050491D" w:rsidRDefault="006967FE">
    <w:pPr>
      <w:pStyle w:val="Sidhuvud"/>
    </w:pPr>
    <w:r w:rsidRPr="0050491D">
      <w:rPr>
        <w:noProof/>
        <w:lang w:val="sv-SE" w:eastAsia="sv-SE"/>
      </w:rPr>
      <w:drawing>
        <wp:inline distT="0" distB="0" distL="0" distR="0" wp14:anchorId="23D27F0B" wp14:editId="08CF4E8B">
          <wp:extent cx="904875" cy="904875"/>
          <wp:effectExtent l="0" t="0" r="9525" b="9525"/>
          <wp:docPr id="1" name="Bildobjekt 1" descr="C:\Users\marner0318\Downloads\Logo-Harryda-HC-Vit-bakgrund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ner0318\Downloads\Logo-Harryda-HC-Vit-bakgrund-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0491D">
      <w:tab/>
    </w:r>
    <w:r w:rsidR="0050491D">
      <w:tab/>
    </w:r>
    <w:r w:rsidR="0050491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C8"/>
    <w:rsid w:val="0000269E"/>
    <w:rsid w:val="00186255"/>
    <w:rsid w:val="00277C75"/>
    <w:rsid w:val="002B1BC3"/>
    <w:rsid w:val="00344FAE"/>
    <w:rsid w:val="004B1906"/>
    <w:rsid w:val="0050491D"/>
    <w:rsid w:val="00525876"/>
    <w:rsid w:val="00547A8F"/>
    <w:rsid w:val="006967FE"/>
    <w:rsid w:val="007913CF"/>
    <w:rsid w:val="008A6F1E"/>
    <w:rsid w:val="008D1EDF"/>
    <w:rsid w:val="009463C8"/>
    <w:rsid w:val="00983092"/>
    <w:rsid w:val="00AA58D3"/>
    <w:rsid w:val="00AE7C52"/>
    <w:rsid w:val="00C73D70"/>
    <w:rsid w:val="00CE2AD0"/>
    <w:rsid w:val="00D26073"/>
    <w:rsid w:val="00D665CC"/>
    <w:rsid w:val="00E30C43"/>
    <w:rsid w:val="00E9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58AE10"/>
  <w15:docId w15:val="{5128FFAA-6E59-4008-9197-69F97DAD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50491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50491D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nhideWhenUsed/>
    <w:rsid w:val="0050491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50491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934D0-C3DA-412F-96A0-0FB41A53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575CC77E.dotm</Template>
  <TotalTime>0</TotalTime>
  <Pages>8</Pages>
  <Words>696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Stad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Gezelius</dc:creator>
  <cp:lastModifiedBy>Marita Nertby</cp:lastModifiedBy>
  <cp:revision>9</cp:revision>
  <dcterms:created xsi:type="dcterms:W3CDTF">2015-10-26T09:47:00Z</dcterms:created>
  <dcterms:modified xsi:type="dcterms:W3CDTF">2017-10-09T14:25:00Z</dcterms:modified>
</cp:coreProperties>
</file>