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66460" w14:textId="12E612FD" w:rsidR="002808C5" w:rsidRPr="00080930" w:rsidRDefault="00DC5AE5" w:rsidP="007155F8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</w:t>
      </w:r>
      <w:r w:rsidR="00FC12AF" w:rsidRPr="00FC12AF">
        <w:rPr>
          <w:b/>
          <w:sz w:val="36"/>
          <w:szCs w:val="36"/>
        </w:rPr>
        <w:t>Lathund för kiosk</w:t>
      </w:r>
      <w:r w:rsidR="00B81FBB">
        <w:rPr>
          <w:b/>
          <w:sz w:val="36"/>
          <w:szCs w:val="36"/>
        </w:rPr>
        <w:t xml:space="preserve"> Sporthall</w:t>
      </w:r>
    </w:p>
    <w:p w14:paraId="12C78FB2" w14:textId="77777777" w:rsidR="002808C5" w:rsidRPr="002808C5" w:rsidRDefault="002808C5" w:rsidP="007155F8">
      <w:pPr>
        <w:rPr>
          <w:b/>
          <w:sz w:val="24"/>
          <w:szCs w:val="24"/>
        </w:rPr>
      </w:pPr>
    </w:p>
    <w:p w14:paraId="1F9CB330" w14:textId="2AA851DF" w:rsidR="00B31538" w:rsidRDefault="00B31538" w:rsidP="007E153C">
      <w:pPr>
        <w:pStyle w:val="Liststycke"/>
      </w:pPr>
      <w:r>
        <w:t>Generell kioskinformation</w:t>
      </w:r>
    </w:p>
    <w:p w14:paraId="18108315" w14:textId="69CDFB2F" w:rsidR="002808C5" w:rsidRDefault="00245DDA" w:rsidP="00B31538">
      <w:pPr>
        <w:pStyle w:val="Liststycke"/>
        <w:numPr>
          <w:ilvl w:val="1"/>
          <w:numId w:val="7"/>
        </w:numPr>
      </w:pPr>
      <w:r>
        <w:t>K</w:t>
      </w:r>
      <w:r w:rsidR="00B81FBB">
        <w:t xml:space="preserve">iosken startar upp vid </w:t>
      </w:r>
      <w:r w:rsidR="00B81FBB" w:rsidRPr="00E01D75">
        <w:rPr>
          <w:b/>
          <w:bCs/>
        </w:rPr>
        <w:t>samling</w:t>
      </w:r>
      <w:r w:rsidRPr="00E01D75">
        <w:rPr>
          <w:b/>
          <w:bCs/>
        </w:rPr>
        <w:t>stiden</w:t>
      </w:r>
      <w:r w:rsidR="00B81FBB">
        <w:t xml:space="preserve"> inför matchen</w:t>
      </w:r>
      <w:r>
        <w:t>.</w:t>
      </w:r>
    </w:p>
    <w:p w14:paraId="53BD33A9" w14:textId="5E1248C8" w:rsidR="00E01D75" w:rsidRDefault="00E01D75" w:rsidP="00B31538">
      <w:pPr>
        <w:pStyle w:val="Liststycke"/>
        <w:numPr>
          <w:ilvl w:val="1"/>
          <w:numId w:val="7"/>
        </w:numPr>
      </w:pPr>
      <w:r>
        <w:t xml:space="preserve">Påbörja kaffebryggning tidigt. Vi </w:t>
      </w:r>
      <w:r w:rsidRPr="00E01D75">
        <w:rPr>
          <w:b/>
          <w:bCs/>
        </w:rPr>
        <w:t>bjuder</w:t>
      </w:r>
      <w:r>
        <w:t xml:space="preserve"> ledare på kaffe. </w:t>
      </w:r>
    </w:p>
    <w:p w14:paraId="15FEEC56" w14:textId="6619B580" w:rsidR="00245DDA" w:rsidRDefault="00245DDA" w:rsidP="00245DDA">
      <w:pPr>
        <w:pStyle w:val="Liststycke"/>
        <w:numPr>
          <w:ilvl w:val="1"/>
          <w:numId w:val="7"/>
        </w:numPr>
      </w:pPr>
      <w:r>
        <w:t>Fagerhultslag löser av varandra ifall flera matcher spelas efter varandra. Om alla som ska vara i kiosken kommer vid matchernas samlingstid finns det bra med tid till avlösning. Sista laget ser till att allt blir undanplockat, städat och rengjort.</w:t>
      </w:r>
    </w:p>
    <w:p w14:paraId="109D2E5E" w14:textId="5CAC7869" w:rsidR="00245DDA" w:rsidRDefault="00245DDA" w:rsidP="00245DDA">
      <w:pPr>
        <w:pStyle w:val="Liststycke"/>
        <w:numPr>
          <w:ilvl w:val="1"/>
          <w:numId w:val="7"/>
        </w:numPr>
      </w:pPr>
      <w:r>
        <w:t xml:space="preserve">Kiosk hålls öppen till </w:t>
      </w:r>
      <w:r w:rsidRPr="00E01D75">
        <w:rPr>
          <w:b/>
          <w:bCs/>
        </w:rPr>
        <w:t>ca 20min</w:t>
      </w:r>
      <w:r>
        <w:t xml:space="preserve"> efter matchens slut. </w:t>
      </w:r>
    </w:p>
    <w:p w14:paraId="12565409" w14:textId="6BA4060B" w:rsidR="00767A74" w:rsidRDefault="00767A74" w:rsidP="00767A74">
      <w:pPr>
        <w:pStyle w:val="Liststycke"/>
        <w:numPr>
          <w:ilvl w:val="1"/>
          <w:numId w:val="7"/>
        </w:numPr>
      </w:pPr>
      <w:r>
        <w:t>Vi tar enbart emot betalning via</w:t>
      </w:r>
      <w:r w:rsidRPr="00E01D75">
        <w:rPr>
          <w:b/>
          <w:bCs/>
        </w:rPr>
        <w:t xml:space="preserve"> </w:t>
      </w:r>
      <w:r w:rsidR="00E01D75">
        <w:rPr>
          <w:b/>
          <w:bCs/>
        </w:rPr>
        <w:t>S</w:t>
      </w:r>
      <w:r w:rsidRPr="00E01D75">
        <w:rPr>
          <w:b/>
          <w:bCs/>
        </w:rPr>
        <w:t>wish</w:t>
      </w:r>
      <w:r>
        <w:t xml:space="preserve">, inga växelkassor finns. Möjligheten finns att hjälpa spelare/besökare och lösa situationen(frivilligt). Ni som står i kiosken kan ta emot kontakter och swisha motsvarande belopp till Fagerhult. </w:t>
      </w:r>
      <w:r w:rsidR="00645CFF" w:rsidRPr="002808C5">
        <w:t>All försäljning går till samma swishnummer</w:t>
      </w:r>
      <w:r w:rsidR="00645CFF">
        <w:t>: 1230820225</w:t>
      </w:r>
    </w:p>
    <w:p w14:paraId="574872FB" w14:textId="77777777" w:rsidR="00BE1802" w:rsidRPr="00E01D75" w:rsidRDefault="00BE1802" w:rsidP="00BE1802">
      <w:pPr>
        <w:pStyle w:val="Liststycke"/>
        <w:numPr>
          <w:ilvl w:val="1"/>
          <w:numId w:val="7"/>
        </w:numPr>
        <w:rPr>
          <w:b/>
          <w:bCs/>
        </w:rPr>
      </w:pPr>
      <w:r>
        <w:t xml:space="preserve">Det är </w:t>
      </w:r>
      <w:r w:rsidRPr="00BE1802">
        <w:rPr>
          <w:b/>
          <w:bCs/>
        </w:rPr>
        <w:t>VIKTIGT</w:t>
      </w:r>
      <w:r>
        <w:t xml:space="preserve"> att vi alla hjälps åt att se till att kiosken bibehålls påfylld med varor. Tar varor slut, </w:t>
      </w:r>
      <w:r w:rsidRPr="00BE1802">
        <w:rPr>
          <w:b/>
          <w:bCs/>
        </w:rPr>
        <w:t>MEDDELA</w:t>
      </w:r>
      <w:r>
        <w:t xml:space="preserve"> Maria Pettersson via SMS 0739938173</w:t>
      </w:r>
    </w:p>
    <w:p w14:paraId="60B8448A" w14:textId="7B08D05B" w:rsidR="00E01D75" w:rsidRPr="00E01D75" w:rsidRDefault="00E01D75" w:rsidP="00E01D75">
      <w:pPr>
        <w:pStyle w:val="Liststycke"/>
        <w:numPr>
          <w:ilvl w:val="1"/>
          <w:numId w:val="7"/>
        </w:numPr>
        <w:rPr>
          <w:b/>
          <w:bCs/>
        </w:rPr>
      </w:pPr>
      <w:r>
        <w:t xml:space="preserve">Vid match i </w:t>
      </w:r>
      <w:r w:rsidRPr="00E01D75">
        <w:rPr>
          <w:b/>
          <w:bCs/>
        </w:rPr>
        <w:t>A-hallen</w:t>
      </w:r>
      <w:r>
        <w:t xml:space="preserve"> hålls kiosk öppen i foajén. Från </w:t>
      </w:r>
      <w:r w:rsidRPr="00E01D75">
        <w:rPr>
          <w:b/>
          <w:bCs/>
        </w:rPr>
        <w:t>kl 11.00</w:t>
      </w:r>
      <w:r>
        <w:t xml:space="preserve"> ska det serveras kokt korv i kiosken.</w:t>
      </w:r>
    </w:p>
    <w:p w14:paraId="762D39F4" w14:textId="64D93F21" w:rsidR="00E01D75" w:rsidRPr="00E01D75" w:rsidRDefault="00E01D75" w:rsidP="00E01D75">
      <w:pPr>
        <w:pStyle w:val="Liststycke"/>
        <w:numPr>
          <w:ilvl w:val="1"/>
          <w:numId w:val="7"/>
        </w:numPr>
      </w:pPr>
      <w:r w:rsidRPr="00E01D75">
        <w:t xml:space="preserve">Vid match i </w:t>
      </w:r>
      <w:r w:rsidRPr="00E01D75">
        <w:rPr>
          <w:b/>
          <w:bCs/>
        </w:rPr>
        <w:t>C-hallen</w:t>
      </w:r>
      <w:r w:rsidRPr="00E01D75">
        <w:t xml:space="preserve"> och det är annan förening som har kiosk i foajén, används </w:t>
      </w:r>
      <w:r w:rsidRPr="00E01D75">
        <w:rPr>
          <w:b/>
          <w:bCs/>
        </w:rPr>
        <w:t>kioskvagnen</w:t>
      </w:r>
      <w:r w:rsidRPr="00E01D75">
        <w:t xml:space="preserve"> i C-hallen. Bord till dricka och ka</w:t>
      </w:r>
      <w:r>
        <w:t>ff</w:t>
      </w:r>
      <w:r w:rsidRPr="00E01D75">
        <w:t>e finns i klubbrummet. Kaffe bryggs i kiosken i foajén</w:t>
      </w:r>
      <w:r w:rsidR="002F25F0">
        <w:t xml:space="preserve"> eller i klubbrummet. </w:t>
      </w:r>
    </w:p>
    <w:p w14:paraId="5D47F0F0" w14:textId="7D807A3C" w:rsidR="00245DDA" w:rsidRDefault="00245DDA" w:rsidP="00E01D75">
      <w:r>
        <w:br/>
      </w:r>
    </w:p>
    <w:p w14:paraId="024BA98E" w14:textId="6669E238" w:rsidR="00B31538" w:rsidRDefault="00245DDA" w:rsidP="00B31538">
      <w:pPr>
        <w:pStyle w:val="Liststycke"/>
      </w:pPr>
      <w:r>
        <w:t>Va</w:t>
      </w:r>
      <w:r w:rsidR="00212549">
        <w:t xml:space="preserve">rt </w:t>
      </w:r>
      <w:r>
        <w:t>finns allt material?</w:t>
      </w:r>
    </w:p>
    <w:p w14:paraId="63E46122" w14:textId="34B9419F" w:rsidR="00B31538" w:rsidRDefault="00B31538" w:rsidP="00B31538">
      <w:pPr>
        <w:pStyle w:val="Liststycke"/>
        <w:numPr>
          <w:ilvl w:val="1"/>
          <w:numId w:val="7"/>
        </w:numPr>
      </w:pPr>
      <w:r>
        <w:t>Kiosken i Foajén</w:t>
      </w:r>
    </w:p>
    <w:p w14:paraId="1168B844" w14:textId="18E3C7D7" w:rsidR="00B31538" w:rsidRDefault="00B31538" w:rsidP="00B31538">
      <w:pPr>
        <w:pStyle w:val="Liststycke"/>
        <w:numPr>
          <w:ilvl w:val="2"/>
          <w:numId w:val="7"/>
        </w:numPr>
      </w:pPr>
      <w:r>
        <w:t>”</w:t>
      </w:r>
      <w:r w:rsidR="00245DDA">
        <w:t>V</w:t>
      </w:r>
      <w:r>
        <w:t>ita skåpet”: Kaffe, Kaffefilter, socker, pappmuggar, servetter, QR-koder</w:t>
      </w:r>
    </w:p>
    <w:p w14:paraId="3381332E" w14:textId="6346C1AB" w:rsidR="00B31538" w:rsidRDefault="00B31538" w:rsidP="00B31538">
      <w:pPr>
        <w:pStyle w:val="Liststycke"/>
        <w:numPr>
          <w:ilvl w:val="2"/>
          <w:numId w:val="7"/>
        </w:numPr>
      </w:pPr>
      <w:r>
        <w:t>I skåp</w:t>
      </w:r>
      <w:r w:rsidR="00245DDA">
        <w:t xml:space="preserve"> </w:t>
      </w:r>
      <w:r w:rsidR="001048CD">
        <w:t>under diskbänken</w:t>
      </w:r>
      <w:r>
        <w:t xml:space="preserve"> </w:t>
      </w:r>
      <w:r w:rsidR="00245DDA">
        <w:t xml:space="preserve">+ ev. </w:t>
      </w:r>
      <w:r>
        <w:t xml:space="preserve">över </w:t>
      </w:r>
      <w:r w:rsidR="00245DDA">
        <w:t>kyls</w:t>
      </w:r>
      <w:r>
        <w:t>kåp finns kaffetermos</w:t>
      </w:r>
    </w:p>
    <w:p w14:paraId="542CB762" w14:textId="4F352DB3" w:rsidR="00245DDA" w:rsidRDefault="00245DDA" w:rsidP="00B31538">
      <w:pPr>
        <w:pStyle w:val="Liststycke"/>
        <w:numPr>
          <w:ilvl w:val="2"/>
          <w:numId w:val="7"/>
        </w:numPr>
      </w:pPr>
      <w:r>
        <w:t>Korvkokare</w:t>
      </w:r>
    </w:p>
    <w:p w14:paraId="5755DAF7" w14:textId="3AF9EE1E" w:rsidR="00BE1802" w:rsidRDefault="00BE1802" w:rsidP="00B31538">
      <w:pPr>
        <w:pStyle w:val="Liststycke"/>
        <w:numPr>
          <w:ilvl w:val="2"/>
          <w:numId w:val="7"/>
        </w:numPr>
      </w:pPr>
      <w:r>
        <w:t>Kyl: Dricka, korv &amp; korvbröd</w:t>
      </w:r>
    </w:p>
    <w:p w14:paraId="5062DF19" w14:textId="06B31A32" w:rsidR="00BE1802" w:rsidRDefault="00BE1802" w:rsidP="00B31538">
      <w:pPr>
        <w:pStyle w:val="Liststycke"/>
        <w:numPr>
          <w:ilvl w:val="2"/>
          <w:numId w:val="7"/>
        </w:numPr>
      </w:pPr>
      <w:r>
        <w:t>Frys: korv, korvbröd</w:t>
      </w:r>
    </w:p>
    <w:p w14:paraId="23D52EAC" w14:textId="3B551B4F" w:rsidR="00245DDA" w:rsidRDefault="00B31538" w:rsidP="00B31538">
      <w:pPr>
        <w:pStyle w:val="Liststycke"/>
        <w:numPr>
          <w:ilvl w:val="1"/>
          <w:numId w:val="7"/>
        </w:numPr>
      </w:pPr>
      <w:r>
        <w:t>Kioskförråd under A-läktare</w:t>
      </w:r>
      <w:r w:rsidR="00767A74">
        <w:t xml:space="preserve">n (förrådet närmast </w:t>
      </w:r>
      <w:r w:rsidR="00481AC9">
        <w:t>sekretariatet</w:t>
      </w:r>
      <w:r w:rsidR="00767A74">
        <w:t>)</w:t>
      </w:r>
      <w:r>
        <w:t xml:space="preserve">: </w:t>
      </w:r>
    </w:p>
    <w:p w14:paraId="62290C1B" w14:textId="249CE397" w:rsidR="00245DDA" w:rsidRDefault="00B31538" w:rsidP="00245DDA">
      <w:pPr>
        <w:pStyle w:val="Liststycke"/>
        <w:numPr>
          <w:ilvl w:val="2"/>
          <w:numId w:val="7"/>
        </w:numPr>
      </w:pPr>
      <w:r>
        <w:t>Kioskvagnar</w:t>
      </w:r>
      <w:r w:rsidR="00245DDA">
        <w:t xml:space="preserve">: </w:t>
      </w:r>
    </w:p>
    <w:p w14:paraId="7424A3BB" w14:textId="77777777" w:rsidR="00245DDA" w:rsidRDefault="00245DDA" w:rsidP="00245DDA">
      <w:pPr>
        <w:pStyle w:val="Liststycke"/>
        <w:numPr>
          <w:ilvl w:val="3"/>
          <w:numId w:val="7"/>
        </w:numPr>
      </w:pPr>
      <w:r>
        <w:t xml:space="preserve">Stor kioskvagn används i första hand i foajén. Kan användas i C-hall om annan förening använder A-hallen. </w:t>
      </w:r>
    </w:p>
    <w:p w14:paraId="2676DEAE" w14:textId="5BCC7579" w:rsidR="00245DDA" w:rsidRDefault="00245DDA" w:rsidP="00245DDA">
      <w:pPr>
        <w:pStyle w:val="Liststycke"/>
        <w:numPr>
          <w:ilvl w:val="3"/>
          <w:numId w:val="7"/>
        </w:numPr>
      </w:pPr>
      <w:r>
        <w:t xml:space="preserve">Liten kioskvagn används i C-hallen om kiosk är öppen i foajén av annat Fagerhultslag. </w:t>
      </w:r>
    </w:p>
    <w:p w14:paraId="73947E62" w14:textId="72023AE4" w:rsidR="00245DDA" w:rsidRDefault="00245DDA" w:rsidP="00245DDA">
      <w:pPr>
        <w:pStyle w:val="Liststycke"/>
        <w:numPr>
          <w:ilvl w:val="2"/>
          <w:numId w:val="7"/>
        </w:numPr>
      </w:pPr>
      <w:r>
        <w:t>K</w:t>
      </w:r>
      <w:r w:rsidR="00B31538">
        <w:t>ioskvaror</w:t>
      </w:r>
    </w:p>
    <w:p w14:paraId="0368269B" w14:textId="0B9239C3" w:rsidR="00245DDA" w:rsidRDefault="00B31538" w:rsidP="00245DDA">
      <w:pPr>
        <w:pStyle w:val="Liststycke"/>
        <w:numPr>
          <w:ilvl w:val="2"/>
          <w:numId w:val="7"/>
        </w:numPr>
      </w:pPr>
      <w:r>
        <w:lastRenderedPageBreak/>
        <w:t>Pantamera-Kartong/</w:t>
      </w:r>
      <w:r w:rsidR="00245DDA">
        <w:t>insamling</w:t>
      </w:r>
    </w:p>
    <w:p w14:paraId="5BBBA629" w14:textId="6E175316" w:rsidR="00245DDA" w:rsidRDefault="00B31538" w:rsidP="00245DDA">
      <w:pPr>
        <w:pStyle w:val="Liststycke"/>
        <w:numPr>
          <w:ilvl w:val="2"/>
          <w:numId w:val="7"/>
        </w:numPr>
      </w:pPr>
      <w:r>
        <w:t>Godis</w:t>
      </w:r>
      <w:r w:rsidR="00245DDA">
        <w:t xml:space="preserve"> &amp;</w:t>
      </w:r>
      <w:r>
        <w:t xml:space="preserve"> dricka</w:t>
      </w:r>
    </w:p>
    <w:p w14:paraId="54323D3E" w14:textId="75B5EBF9" w:rsidR="00B31538" w:rsidRDefault="00245DDA" w:rsidP="00245DDA">
      <w:pPr>
        <w:pStyle w:val="Liststycke"/>
        <w:numPr>
          <w:ilvl w:val="2"/>
          <w:numId w:val="7"/>
        </w:numPr>
      </w:pPr>
      <w:r>
        <w:t>M</w:t>
      </w:r>
      <w:r w:rsidR="00B31538">
        <w:t>uggar</w:t>
      </w:r>
      <w:r w:rsidR="00C94DA6">
        <w:t xml:space="preserve">, servetter, kaffe </w:t>
      </w:r>
      <w:r w:rsidR="001048CD">
        <w:t>för påfyllning</w:t>
      </w:r>
    </w:p>
    <w:p w14:paraId="5DDBAF05" w14:textId="77777777" w:rsidR="00767A74" w:rsidRDefault="00767A74" w:rsidP="00767A74">
      <w:pPr>
        <w:pStyle w:val="Liststycke"/>
      </w:pPr>
      <w:r>
        <w:t>Öppna kiosk</w:t>
      </w:r>
    </w:p>
    <w:p w14:paraId="4FD64070" w14:textId="77777777" w:rsidR="00767A74" w:rsidRDefault="00767A74" w:rsidP="00767A74">
      <w:pPr>
        <w:pStyle w:val="Liststycke"/>
        <w:numPr>
          <w:ilvl w:val="0"/>
          <w:numId w:val="9"/>
        </w:numPr>
      </w:pPr>
    </w:p>
    <w:p w14:paraId="6972E406" w14:textId="4B3BE3E1" w:rsidR="00767A74" w:rsidRDefault="00767A74" w:rsidP="00767A74">
      <w:pPr>
        <w:pStyle w:val="Liststycke"/>
        <w:numPr>
          <w:ilvl w:val="1"/>
          <w:numId w:val="9"/>
        </w:numPr>
      </w:pPr>
      <w:r>
        <w:t>Be ledare</w:t>
      </w:r>
      <w:r w:rsidR="007C189C">
        <w:t xml:space="preserve"> om koden till klubbförrådet (korridoren under A-läktaren, längst bort mot C-hallen)och h</w:t>
      </w:r>
      <w:r>
        <w:t>ämta grön nyckelknippa</w:t>
      </w:r>
      <w:r w:rsidR="007C189C">
        <w:t>.</w:t>
      </w:r>
    </w:p>
    <w:p w14:paraId="77A2A420" w14:textId="77777777" w:rsidR="00767A74" w:rsidRDefault="00767A74" w:rsidP="00767A74">
      <w:pPr>
        <w:pStyle w:val="Liststycke"/>
        <w:numPr>
          <w:ilvl w:val="1"/>
          <w:numId w:val="9"/>
        </w:numPr>
      </w:pPr>
      <w:r>
        <w:t>Öppna kiosken i foajén med nyckel i grön nyckelknippa eller lagkort.</w:t>
      </w:r>
    </w:p>
    <w:p w14:paraId="357F59AF" w14:textId="77777777" w:rsidR="00767A74" w:rsidRDefault="00767A74" w:rsidP="00767A74">
      <w:pPr>
        <w:pStyle w:val="Liststycke"/>
        <w:numPr>
          <w:ilvl w:val="1"/>
          <w:numId w:val="9"/>
        </w:numPr>
      </w:pPr>
      <w:r>
        <w:t>Öppna Fagerhults ”vita skåp” med hänglås. Kod: 2008</w:t>
      </w:r>
    </w:p>
    <w:p w14:paraId="65846168" w14:textId="77777777" w:rsidR="007C189C" w:rsidRDefault="00767A74" w:rsidP="00767A74">
      <w:pPr>
        <w:pStyle w:val="Liststycke"/>
        <w:numPr>
          <w:ilvl w:val="1"/>
          <w:numId w:val="9"/>
        </w:numPr>
      </w:pPr>
      <w:r>
        <w:t>Lås upp kyl</w:t>
      </w:r>
      <w:r w:rsidR="00D91363">
        <w:t xml:space="preserve"> och frys</w:t>
      </w:r>
      <w:r>
        <w:t xml:space="preserve"> med liten nycke</w:t>
      </w:r>
      <w:r w:rsidR="00A2474B">
        <w:t>l</w:t>
      </w:r>
      <w:r>
        <w:t xml:space="preserve"> i grön nyckelknippa.</w:t>
      </w:r>
      <w:r w:rsidR="00212549">
        <w:t xml:space="preserve"> </w:t>
      </w:r>
    </w:p>
    <w:p w14:paraId="71A0645D" w14:textId="7A0F68F9" w:rsidR="00767A74" w:rsidRDefault="007C189C" w:rsidP="00767A74">
      <w:pPr>
        <w:pStyle w:val="Liststycke"/>
        <w:numPr>
          <w:ilvl w:val="1"/>
          <w:numId w:val="9"/>
        </w:numPr>
      </w:pPr>
      <w:r>
        <w:t>Nyckel i grön nyckel</w:t>
      </w:r>
      <w:r w:rsidR="002A6DE5">
        <w:t>knippa</w:t>
      </w:r>
      <w:r>
        <w:t xml:space="preserve"> går även till kioskförråd i korridoren bakom sekretariatet</w:t>
      </w:r>
      <w:r w:rsidR="00212549">
        <w:t xml:space="preserve">  </w:t>
      </w:r>
    </w:p>
    <w:p w14:paraId="3137432A" w14:textId="3CBE8C7D" w:rsidR="00767A74" w:rsidRDefault="00767A74" w:rsidP="00767A74">
      <w:pPr>
        <w:pStyle w:val="Liststycke"/>
        <w:numPr>
          <w:ilvl w:val="0"/>
          <w:numId w:val="9"/>
        </w:numPr>
      </w:pPr>
    </w:p>
    <w:p w14:paraId="455057F2" w14:textId="31288992" w:rsidR="008C1CA8" w:rsidRDefault="008C1CA8" w:rsidP="008C1CA8">
      <w:pPr>
        <w:pStyle w:val="Liststycke"/>
        <w:numPr>
          <w:ilvl w:val="1"/>
          <w:numId w:val="9"/>
        </w:numPr>
      </w:pPr>
      <w:r>
        <w:t>Fyll på kioskvaror och dricka från kioskförrådet</w:t>
      </w:r>
      <w:r w:rsidR="00C94DA6">
        <w:t xml:space="preserve"> i kioskvagn</w:t>
      </w:r>
      <w:r w:rsidR="00BE1802">
        <w:t>en</w:t>
      </w:r>
      <w:r w:rsidR="00C94DA6">
        <w:t>. Placera kioskvagn vid kiosken i Foajén alt. C-hallen.</w:t>
      </w:r>
    </w:p>
    <w:p w14:paraId="7359D504" w14:textId="627CC43E" w:rsidR="00C94DA6" w:rsidRPr="002808C5" w:rsidRDefault="00C94DA6" w:rsidP="00C94DA6">
      <w:pPr>
        <w:pStyle w:val="Liststycke"/>
        <w:numPr>
          <w:ilvl w:val="1"/>
          <w:numId w:val="9"/>
        </w:numPr>
      </w:pPr>
      <w:r w:rsidRPr="002808C5">
        <w:t xml:space="preserve">Brygg kaffe: Häll i en (nästan) full kanna med vatten i bryggaren. Ta en kaffepåse/kanna vatten. </w:t>
      </w:r>
      <w:r>
        <w:t>S</w:t>
      </w:r>
      <w:r w:rsidRPr="002808C5">
        <w:t>ätt igång timer</w:t>
      </w:r>
      <w:r>
        <w:t xml:space="preserve"> +</w:t>
      </w:r>
      <w:r w:rsidRPr="002808C5">
        <w:t xml:space="preserve"> </w:t>
      </w:r>
      <w:r>
        <w:t xml:space="preserve">Starta bryggaren. </w:t>
      </w:r>
      <w:r w:rsidRPr="002808C5">
        <w:t>OBS! Timern slår av efter 30 min.</w:t>
      </w:r>
    </w:p>
    <w:p w14:paraId="36DC0CFE" w14:textId="2E934D5F" w:rsidR="00C94DA6" w:rsidRDefault="00C94DA6" w:rsidP="008C1CA8">
      <w:pPr>
        <w:pStyle w:val="Liststycke"/>
        <w:numPr>
          <w:ilvl w:val="1"/>
          <w:numId w:val="9"/>
        </w:numPr>
      </w:pPr>
      <w:r>
        <w:t xml:space="preserve">Ta fram vattenkokare ifall någon önskar te. </w:t>
      </w:r>
    </w:p>
    <w:p w14:paraId="3D14CC4E" w14:textId="77777777" w:rsidR="00C94DA6" w:rsidRDefault="00C94DA6" w:rsidP="00C94DA6">
      <w:pPr>
        <w:pStyle w:val="Liststycke"/>
        <w:numPr>
          <w:ilvl w:val="1"/>
          <w:numId w:val="9"/>
        </w:numPr>
      </w:pPr>
      <w:r w:rsidRPr="002808C5">
        <w:t>Drickor visas på disk men tas ur kylen så att de är kalla.</w:t>
      </w:r>
      <w:r>
        <w:t xml:space="preserve"> </w:t>
      </w:r>
    </w:p>
    <w:p w14:paraId="1CEE7EE7" w14:textId="5BCD0D5E" w:rsidR="00645CFF" w:rsidRDefault="00645CFF" w:rsidP="00C94DA6">
      <w:pPr>
        <w:pStyle w:val="Liststycke"/>
        <w:numPr>
          <w:ilvl w:val="1"/>
          <w:numId w:val="9"/>
        </w:numPr>
      </w:pPr>
      <w:r>
        <w:t>Ta fram Swish / QR-kod och prislista. Visa dem synligt för alla besökare.</w:t>
      </w:r>
    </w:p>
    <w:p w14:paraId="197300B9" w14:textId="17DD021F" w:rsidR="00212549" w:rsidRPr="002808C5" w:rsidRDefault="00212549" w:rsidP="00212549">
      <w:pPr>
        <w:pStyle w:val="Liststycke"/>
        <w:numPr>
          <w:ilvl w:val="1"/>
          <w:numId w:val="9"/>
        </w:numPr>
      </w:pPr>
      <w:r w:rsidRPr="002808C5">
        <w:t>Koka korv:</w:t>
      </w:r>
      <w:r>
        <w:t xml:space="preserve"> Från </w:t>
      </w:r>
      <w:r w:rsidRPr="00212549">
        <w:rPr>
          <w:b/>
          <w:bCs/>
        </w:rPr>
        <w:t>kl11:00</w:t>
      </w:r>
      <w:r>
        <w:t xml:space="preserve"> ska det kokas korv</w:t>
      </w:r>
      <w:r>
        <w:br/>
        <w:t>Ta fram korvkokaren.</w:t>
      </w:r>
      <w:r w:rsidRPr="002808C5">
        <w:t xml:space="preserve"> Häll </w:t>
      </w:r>
      <w:r>
        <w:t>upp</w:t>
      </w:r>
      <w:r w:rsidRPr="002808C5">
        <w:t xml:space="preserve"> vatten upp till strecket i både "öv</w:t>
      </w:r>
      <w:r>
        <w:t xml:space="preserve">re </w:t>
      </w:r>
      <w:r w:rsidRPr="002808C5">
        <w:t>bägaren" (där korven läggs) och "und</w:t>
      </w:r>
      <w:r>
        <w:t xml:space="preserve">re </w:t>
      </w:r>
      <w:r w:rsidRPr="002808C5">
        <w:t>bägaren" (som värmer bägaren med korv). Använd inte varmvatten från kranen i ”ö</w:t>
      </w:r>
      <w:r>
        <w:t>v</w:t>
      </w:r>
      <w:r w:rsidRPr="002808C5">
        <w:t>r</w:t>
      </w:r>
      <w:r>
        <w:t xml:space="preserve">e </w:t>
      </w:r>
      <w:r w:rsidRPr="002808C5">
        <w:t>bägaren”, men gärna i ”und</w:t>
      </w:r>
      <w:r>
        <w:t xml:space="preserve">re </w:t>
      </w:r>
      <w:r w:rsidRPr="002808C5">
        <w:t>bägaren”. Ställ termostaten på 80 grader. Brukar ta ca 20 min att värma korv. Ta tempen innan ni serverar korv, den bör hålla minst 70 grader. Termometer finns i skåpet.</w:t>
      </w:r>
    </w:p>
    <w:p w14:paraId="6B98648A" w14:textId="2F8485CB" w:rsidR="00212549" w:rsidRPr="002808C5" w:rsidRDefault="00212549" w:rsidP="00212549">
      <w:pPr>
        <w:pStyle w:val="Liststycke"/>
        <w:numPr>
          <w:ilvl w:val="2"/>
          <w:numId w:val="11"/>
        </w:numPr>
      </w:pPr>
      <w:r w:rsidRPr="002808C5">
        <w:t xml:space="preserve">Korvbröd finns i kylen eller frysen. </w:t>
      </w:r>
      <w:r>
        <w:t xml:space="preserve">Lilla frysen finns i kiosken. </w:t>
      </w:r>
      <w:r w:rsidRPr="002808C5">
        <w:t>Stora frysen står i klubbförrådet längst bort i korridoren</w:t>
      </w:r>
      <w:r w:rsidR="007C189C">
        <w:t>.</w:t>
      </w:r>
    </w:p>
    <w:p w14:paraId="7FD688EA" w14:textId="77777777" w:rsidR="00212549" w:rsidRDefault="00212549" w:rsidP="00212549">
      <w:pPr>
        <w:pStyle w:val="Liststycke"/>
        <w:numPr>
          <w:ilvl w:val="2"/>
          <w:numId w:val="11"/>
        </w:numPr>
      </w:pPr>
      <w:r w:rsidRPr="002808C5">
        <w:t xml:space="preserve">Korv finns i påsar i kyl och frys i </w:t>
      </w:r>
      <w:r>
        <w:t>foajén.</w:t>
      </w:r>
      <w:r w:rsidRPr="002808C5">
        <w:t xml:space="preserve"> Tänk på att </w:t>
      </w:r>
      <w:r w:rsidRPr="00212549">
        <w:rPr>
          <w:b/>
          <w:bCs/>
        </w:rPr>
        <w:t>INTE</w:t>
      </w:r>
      <w:r w:rsidRPr="002808C5">
        <w:t xml:space="preserve"> koka för mycket korv så det måste slängas</w:t>
      </w:r>
      <w:r>
        <w:t xml:space="preserve"> i onödan</w:t>
      </w:r>
      <w:r w:rsidRPr="002808C5">
        <w:t xml:space="preserve">. </w:t>
      </w:r>
    </w:p>
    <w:p w14:paraId="4E885763" w14:textId="7A7F2240" w:rsidR="00212549" w:rsidRDefault="00212549" w:rsidP="00212549">
      <w:pPr>
        <w:pStyle w:val="Liststycke"/>
        <w:numPr>
          <w:ilvl w:val="2"/>
          <w:numId w:val="11"/>
        </w:numPr>
      </w:pPr>
      <w:r>
        <w:t>F</w:t>
      </w:r>
      <w:r w:rsidRPr="002808C5">
        <w:t xml:space="preserve">rys </w:t>
      </w:r>
      <w:r w:rsidRPr="00212549">
        <w:rPr>
          <w:b/>
          <w:bCs/>
        </w:rPr>
        <w:t>INTE</w:t>
      </w:r>
      <w:r w:rsidRPr="002808C5">
        <w:t xml:space="preserve"> om upptinad korv. Är ni osäkra på om korven har varit frusen, släng den hellre än att frysa in.</w:t>
      </w:r>
    </w:p>
    <w:p w14:paraId="5F8D61F5" w14:textId="6EE86397" w:rsidR="00212549" w:rsidRPr="003F48CE" w:rsidRDefault="00212549" w:rsidP="00212549">
      <w:pPr>
        <w:pStyle w:val="Liststycke"/>
        <w:numPr>
          <w:ilvl w:val="2"/>
          <w:numId w:val="11"/>
        </w:numPr>
      </w:pPr>
      <w:r w:rsidRPr="003F48CE">
        <w:t>Ketchup</w:t>
      </w:r>
      <w:r>
        <w:t>, s</w:t>
      </w:r>
      <w:r w:rsidRPr="003F48CE">
        <w:t xml:space="preserve">enap </w:t>
      </w:r>
      <w:r>
        <w:t xml:space="preserve">och dressing </w:t>
      </w:r>
      <w:r w:rsidRPr="003F48CE">
        <w:t xml:space="preserve">finns i kylen. Nya finns i </w:t>
      </w:r>
      <w:r>
        <w:t xml:space="preserve">”Vita </w:t>
      </w:r>
      <w:r w:rsidRPr="003F48CE">
        <w:t>skåpet</w:t>
      </w:r>
      <w:r>
        <w:t>”</w:t>
      </w:r>
      <w:r w:rsidRPr="003F48CE">
        <w:t>/</w:t>
      </w:r>
      <w:r>
        <w:t>kiosk</w:t>
      </w:r>
      <w:r w:rsidRPr="003F48CE">
        <w:t>förrådet</w:t>
      </w:r>
      <w:r w:rsidR="00645CFF">
        <w:t xml:space="preserve"> under A-läkaten</w:t>
      </w:r>
      <w:r w:rsidRPr="003F48CE">
        <w:t>.</w:t>
      </w:r>
    </w:p>
    <w:p w14:paraId="1D5847C7" w14:textId="5B05360A" w:rsidR="00C94DA6" w:rsidRDefault="00212549" w:rsidP="00645CFF">
      <w:pPr>
        <w:pStyle w:val="Liststycke"/>
        <w:numPr>
          <w:ilvl w:val="2"/>
          <w:numId w:val="9"/>
        </w:numPr>
      </w:pPr>
      <w:r w:rsidRPr="002808C5">
        <w:t>Om ni tar upp korv ur frysen och det blir över</w:t>
      </w:r>
      <w:r w:rsidR="00645CFF">
        <w:t>;</w:t>
      </w:r>
      <w:r w:rsidRPr="002808C5">
        <w:t xml:space="preserve"> lägg</w:t>
      </w:r>
      <w:r w:rsidR="00645CFF">
        <w:t xml:space="preserve"> korven</w:t>
      </w:r>
      <w:r w:rsidRPr="002808C5">
        <w:t xml:space="preserve"> i påse</w:t>
      </w:r>
      <w:r w:rsidR="00645CFF">
        <w:t xml:space="preserve"> och märk med </w:t>
      </w:r>
      <w:r w:rsidR="00645CFF" w:rsidRPr="00645CFF">
        <w:rPr>
          <w:b/>
          <w:bCs/>
        </w:rPr>
        <w:t>UPPTININGSDATUM</w:t>
      </w:r>
      <w:r w:rsidR="00645CFF">
        <w:t>, placera</w:t>
      </w:r>
      <w:r w:rsidRPr="002808C5">
        <w:t xml:space="preserve"> i kylen</w:t>
      </w:r>
      <w:r>
        <w:t xml:space="preserve">. </w:t>
      </w:r>
    </w:p>
    <w:p w14:paraId="7F60E57E" w14:textId="7B742549" w:rsidR="00645CFF" w:rsidRDefault="00645CFF" w:rsidP="00645CFF">
      <w:pPr>
        <w:pStyle w:val="Liststycke"/>
      </w:pPr>
      <w:r>
        <w:t>Försäljning</w:t>
      </w:r>
    </w:p>
    <w:p w14:paraId="43510305" w14:textId="77777777" w:rsidR="00645CFF" w:rsidRDefault="00645CFF" w:rsidP="00645CFF">
      <w:pPr>
        <w:pStyle w:val="Liststycke"/>
        <w:numPr>
          <w:ilvl w:val="0"/>
          <w:numId w:val="12"/>
        </w:numPr>
      </w:pPr>
    </w:p>
    <w:p w14:paraId="0332A546" w14:textId="77777777" w:rsidR="00645CFF" w:rsidRDefault="00645CFF" w:rsidP="00645CFF">
      <w:pPr>
        <w:pStyle w:val="Liststycke"/>
        <w:numPr>
          <w:ilvl w:val="1"/>
          <w:numId w:val="13"/>
        </w:numPr>
      </w:pPr>
      <w:r>
        <w:t xml:space="preserve">Ladda med gott humör och sprid god stämning i kiosken. </w:t>
      </w:r>
    </w:p>
    <w:p w14:paraId="3B54D6F7" w14:textId="46BDCF27" w:rsidR="00645CFF" w:rsidRPr="002808C5" w:rsidRDefault="007C189C" w:rsidP="00645CFF">
      <w:pPr>
        <w:pStyle w:val="Liststycke"/>
        <w:numPr>
          <w:ilvl w:val="1"/>
          <w:numId w:val="13"/>
        </w:numPr>
      </w:pPr>
      <w:r>
        <w:t xml:space="preserve">Tänk på god handhygien. </w:t>
      </w:r>
    </w:p>
    <w:p w14:paraId="6D2A128F" w14:textId="77777777" w:rsidR="00645CFF" w:rsidRPr="002808C5" w:rsidRDefault="00645CFF" w:rsidP="00645CFF">
      <w:pPr>
        <w:pStyle w:val="Liststycke"/>
        <w:numPr>
          <w:ilvl w:val="1"/>
          <w:numId w:val="13"/>
        </w:numPr>
      </w:pPr>
      <w:r w:rsidRPr="002808C5">
        <w:t>Tänk på att servera korv med bröd med en servett runt korvbrödet till kund.</w:t>
      </w:r>
    </w:p>
    <w:p w14:paraId="5E6A5F5F" w14:textId="3AD59BEB" w:rsidR="00645CFF" w:rsidRPr="002808C5" w:rsidRDefault="00645CFF" w:rsidP="00645CFF">
      <w:pPr>
        <w:pStyle w:val="Liststycke"/>
        <w:numPr>
          <w:ilvl w:val="0"/>
          <w:numId w:val="13"/>
        </w:numPr>
      </w:pPr>
    </w:p>
    <w:p w14:paraId="31D9A0FF" w14:textId="77777777" w:rsidR="00645CFF" w:rsidRPr="002808C5" w:rsidRDefault="00645CFF" w:rsidP="00645CFF">
      <w:pPr>
        <w:pStyle w:val="Liststycke"/>
        <w:numPr>
          <w:ilvl w:val="1"/>
          <w:numId w:val="13"/>
        </w:numPr>
      </w:pPr>
      <w:r w:rsidRPr="002808C5">
        <w:t>Torka av bord efterhand</w:t>
      </w:r>
    </w:p>
    <w:p w14:paraId="44CFA642" w14:textId="6998D4F3" w:rsidR="00645CFF" w:rsidRDefault="00645CFF" w:rsidP="00645CFF">
      <w:pPr>
        <w:pStyle w:val="Liststycke"/>
        <w:numPr>
          <w:ilvl w:val="1"/>
          <w:numId w:val="13"/>
        </w:numPr>
      </w:pPr>
      <w:r>
        <w:t xml:space="preserve">Fyll på kioskvaror i kioskvagn, dricka i kylen och koka mer korv vid behov. </w:t>
      </w:r>
    </w:p>
    <w:p w14:paraId="7691B396" w14:textId="77777777" w:rsidR="00C94DA6" w:rsidRDefault="00C94DA6" w:rsidP="00645CFF"/>
    <w:p w14:paraId="63108850" w14:textId="77777777" w:rsidR="00767A74" w:rsidRDefault="00767A74" w:rsidP="00767A74">
      <w:pPr>
        <w:pStyle w:val="Liststycke"/>
        <w:numPr>
          <w:ilvl w:val="0"/>
          <w:numId w:val="0"/>
        </w:numPr>
        <w:ind w:left="720"/>
      </w:pPr>
    </w:p>
    <w:p w14:paraId="0D585736" w14:textId="77777777" w:rsidR="00F23252" w:rsidRPr="002808C5" w:rsidRDefault="00F23252" w:rsidP="00645CFF">
      <w:pPr>
        <w:pStyle w:val="Liststycke"/>
        <w:numPr>
          <w:ilvl w:val="0"/>
          <w:numId w:val="0"/>
        </w:numPr>
        <w:ind w:left="720"/>
      </w:pPr>
    </w:p>
    <w:p w14:paraId="23672B21" w14:textId="1B4DAC64" w:rsidR="005F76E8" w:rsidRDefault="005F76E8" w:rsidP="005F76E8">
      <w:pPr>
        <w:pStyle w:val="Liststycke"/>
      </w:pPr>
      <w:r>
        <w:t>Stänga kiosk &amp; städ</w:t>
      </w:r>
    </w:p>
    <w:p w14:paraId="47EE4CEE" w14:textId="77777777" w:rsidR="005F76E8" w:rsidRDefault="005F76E8" w:rsidP="005F76E8">
      <w:pPr>
        <w:pStyle w:val="Liststycke"/>
        <w:numPr>
          <w:ilvl w:val="0"/>
          <w:numId w:val="14"/>
        </w:numPr>
      </w:pPr>
    </w:p>
    <w:p w14:paraId="2B2B2FEA" w14:textId="149B3338" w:rsidR="005F76E8" w:rsidRPr="005F76E8" w:rsidRDefault="005F76E8" w:rsidP="005F76E8">
      <w:pPr>
        <w:pStyle w:val="Liststycke"/>
        <w:numPr>
          <w:ilvl w:val="1"/>
          <w:numId w:val="14"/>
        </w:numPr>
        <w:rPr>
          <w:b/>
          <w:bCs/>
        </w:rPr>
      </w:pPr>
      <w:r>
        <w:t>Se dokument ”</w:t>
      </w:r>
      <w:r w:rsidRPr="005F76E8">
        <w:rPr>
          <w:b/>
          <w:bCs/>
        </w:rPr>
        <w:t>Ansvarsschema för städning vid matcher i sporthallen</w:t>
      </w:r>
      <w:r>
        <w:rPr>
          <w:b/>
          <w:bCs/>
        </w:rPr>
        <w:t xml:space="preserve">”. </w:t>
      </w:r>
      <w:r w:rsidRPr="005F76E8">
        <w:t>Kan delegeras till andra föräldrar på plats.</w:t>
      </w:r>
      <w:r>
        <w:rPr>
          <w:b/>
          <w:bCs/>
        </w:rPr>
        <w:t xml:space="preserve"> </w:t>
      </w:r>
      <w:r w:rsidR="007C189C" w:rsidRPr="007C189C">
        <w:t>Finns även på vägge</w:t>
      </w:r>
      <w:r w:rsidR="007C189C">
        <w:t>n</w:t>
      </w:r>
      <w:r w:rsidR="007C189C" w:rsidRPr="007C189C">
        <w:t xml:space="preserve"> i kiosken i foajén</w:t>
      </w:r>
    </w:p>
    <w:p w14:paraId="63CEC540" w14:textId="0FB75527" w:rsidR="005F76E8" w:rsidRDefault="005F76E8" w:rsidP="005F76E8">
      <w:pPr>
        <w:pStyle w:val="Liststycke"/>
        <w:numPr>
          <w:ilvl w:val="1"/>
          <w:numId w:val="14"/>
        </w:numPr>
      </w:pPr>
      <w:r w:rsidRPr="002808C5">
        <w:t xml:space="preserve">Städa, diska och ställ tillbaka allt i skåpen och lämna över snyggt till nästa </w:t>
      </w:r>
      <w:r w:rsidR="00A352A3">
        <w:t>lag/</w:t>
      </w:r>
      <w:r w:rsidRPr="002808C5">
        <w:t>dag.</w:t>
      </w:r>
    </w:p>
    <w:p w14:paraId="4A72F3BD" w14:textId="326E0907" w:rsidR="005F76E8" w:rsidRDefault="005F76E8" w:rsidP="005F76E8">
      <w:pPr>
        <w:pStyle w:val="Liststycke"/>
        <w:numPr>
          <w:ilvl w:val="1"/>
          <w:numId w:val="14"/>
        </w:numPr>
      </w:pPr>
      <w:r w:rsidRPr="002808C5">
        <w:t xml:space="preserve">Plocka skräp, torka av bord. Sopa golvet i entrén. </w:t>
      </w:r>
      <w:r w:rsidR="007C189C">
        <w:t>Töm pant-soptunnor i hallen</w:t>
      </w:r>
      <w:r w:rsidRPr="002808C5">
        <w:t xml:space="preserve"> </w:t>
      </w:r>
      <w:r w:rsidR="007C189C">
        <w:t xml:space="preserve">och lägg panten </w:t>
      </w:r>
      <w:r w:rsidRPr="002808C5">
        <w:t>i klubbens pantkartonger</w:t>
      </w:r>
      <w:r w:rsidR="007C189C">
        <w:t xml:space="preserve"> i kioskförrådet</w:t>
      </w:r>
      <w:r w:rsidRPr="002808C5">
        <w:t>.</w:t>
      </w:r>
      <w:r w:rsidR="007C189C">
        <w:t xml:space="preserve"> Efter tömning, sätt i en ny soppåse.</w:t>
      </w:r>
      <w:r w:rsidR="00A352A3">
        <w:t xml:space="preserve"> Städmaterial finns i städförrådet.</w:t>
      </w:r>
    </w:p>
    <w:p w14:paraId="33B23EB4" w14:textId="581C5EFF" w:rsidR="005F76E8" w:rsidRPr="002808C5" w:rsidRDefault="005F76E8" w:rsidP="005F76E8">
      <w:pPr>
        <w:pStyle w:val="Liststycke"/>
        <w:numPr>
          <w:ilvl w:val="1"/>
          <w:numId w:val="14"/>
        </w:numPr>
      </w:pPr>
      <w:r>
        <w:t>Tomk</w:t>
      </w:r>
      <w:r w:rsidRPr="002808C5">
        <w:t xml:space="preserve">artonger </w:t>
      </w:r>
      <w:r>
        <w:t xml:space="preserve">från kiosken </w:t>
      </w:r>
      <w:r w:rsidRPr="002808C5">
        <w:t xml:space="preserve">plattas ut och </w:t>
      </w:r>
      <w:r w:rsidRPr="000D55DF">
        <w:t>slängs i anvisad soptunna</w:t>
      </w:r>
      <w:r>
        <w:t xml:space="preserve"> vid anpassad grundskola</w:t>
      </w:r>
    </w:p>
    <w:p w14:paraId="2D55F258" w14:textId="144F2B7F" w:rsidR="005F76E8" w:rsidRDefault="005F76E8" w:rsidP="005F76E8">
      <w:pPr>
        <w:pStyle w:val="Liststycke"/>
        <w:numPr>
          <w:ilvl w:val="1"/>
          <w:numId w:val="14"/>
        </w:numPr>
      </w:pPr>
      <w:r>
        <w:t xml:space="preserve">Fyll på dricka i kylen, ställ tillbaka kioskvagn i kioskförrådet. </w:t>
      </w:r>
    </w:p>
    <w:p w14:paraId="6CB343EA" w14:textId="11973341" w:rsidR="00BE1802" w:rsidRDefault="00BE1802" w:rsidP="005F76E8">
      <w:pPr>
        <w:pStyle w:val="Liststycke"/>
        <w:numPr>
          <w:ilvl w:val="1"/>
          <w:numId w:val="14"/>
        </w:numPr>
      </w:pPr>
      <w:r>
        <w:t>Kolla över läk</w:t>
      </w:r>
      <w:r w:rsidR="007C189C">
        <w:t>ta</w:t>
      </w:r>
      <w:r>
        <w:t>re i hall</w:t>
      </w:r>
      <w:r w:rsidR="007C189C">
        <w:t xml:space="preserve">, </w:t>
      </w:r>
      <w:r>
        <w:t>plocka skräp</w:t>
      </w:r>
      <w:r w:rsidR="007C189C">
        <w:t xml:space="preserve"> och töm pant</w:t>
      </w:r>
      <w:r>
        <w:t xml:space="preserve">. </w:t>
      </w:r>
    </w:p>
    <w:p w14:paraId="6C5510EF" w14:textId="77777777" w:rsidR="00BE1802" w:rsidRDefault="00BE1802" w:rsidP="00BE1802">
      <w:pPr>
        <w:pStyle w:val="Liststycke"/>
        <w:numPr>
          <w:ilvl w:val="0"/>
          <w:numId w:val="14"/>
        </w:numPr>
      </w:pPr>
    </w:p>
    <w:p w14:paraId="16779138" w14:textId="60FB44C3" w:rsidR="00BE1802" w:rsidRPr="00BE1802" w:rsidRDefault="00BE1802" w:rsidP="00BE1802">
      <w:pPr>
        <w:pStyle w:val="Liststycke"/>
        <w:numPr>
          <w:ilvl w:val="1"/>
          <w:numId w:val="14"/>
        </w:numPr>
        <w:rPr>
          <w:b/>
          <w:bCs/>
        </w:rPr>
      </w:pPr>
      <w:r>
        <w:t xml:space="preserve">Lämna grön nyckelknippa </w:t>
      </w:r>
      <w:r w:rsidR="007C189C">
        <w:t>i klubbförrådet</w:t>
      </w:r>
      <w:r>
        <w:t xml:space="preserve">. </w:t>
      </w:r>
    </w:p>
    <w:p w14:paraId="3315FED9" w14:textId="7501DE5F" w:rsidR="00BE1802" w:rsidRPr="005F76E8" w:rsidRDefault="00BE1802" w:rsidP="00BE1802">
      <w:pPr>
        <w:pStyle w:val="Liststycke"/>
        <w:numPr>
          <w:ilvl w:val="1"/>
          <w:numId w:val="14"/>
        </w:numPr>
        <w:rPr>
          <w:b/>
          <w:bCs/>
        </w:rPr>
      </w:pPr>
      <w:r>
        <w:t xml:space="preserve">Det är </w:t>
      </w:r>
      <w:r w:rsidRPr="00BE1802">
        <w:rPr>
          <w:b/>
          <w:bCs/>
        </w:rPr>
        <w:t>VIKTIGT</w:t>
      </w:r>
      <w:r>
        <w:t xml:space="preserve"> att vi alla hjälps åt att se till att kiosken bibehålls påfylld med varor. Tar varor slut, </w:t>
      </w:r>
      <w:r w:rsidRPr="00BE1802">
        <w:rPr>
          <w:b/>
          <w:bCs/>
        </w:rPr>
        <w:t>MEDDELA</w:t>
      </w:r>
      <w:r>
        <w:t xml:space="preserve"> Maria Pettersson via SMS 0739938173</w:t>
      </w:r>
    </w:p>
    <w:p w14:paraId="194DF70A" w14:textId="77777777" w:rsidR="00BE1802" w:rsidRPr="002808C5" w:rsidRDefault="00BE1802" w:rsidP="00BE1802"/>
    <w:p w14:paraId="4F2FCDFD" w14:textId="77777777" w:rsidR="00B81FBB" w:rsidRPr="007E153C" w:rsidRDefault="00B81FBB" w:rsidP="00B81FBB">
      <w:pPr>
        <w:pStyle w:val="Liststycke"/>
        <w:numPr>
          <w:ilvl w:val="0"/>
          <w:numId w:val="0"/>
        </w:numPr>
        <w:ind w:left="714"/>
      </w:pPr>
    </w:p>
    <w:sectPr w:rsidR="00B81FBB" w:rsidRPr="007E153C" w:rsidSect="00CD31ED">
      <w:headerReference w:type="default" r:id="rId8"/>
      <w:pgSz w:w="11907" w:h="16840"/>
      <w:pgMar w:top="238" w:right="851" w:bottom="567" w:left="851" w:header="720" w:footer="386" w:gutter="17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CCEC5" w14:textId="77777777" w:rsidR="00CC2065" w:rsidRDefault="00CC2065" w:rsidP="007155F8">
      <w:r>
        <w:separator/>
      </w:r>
    </w:p>
  </w:endnote>
  <w:endnote w:type="continuationSeparator" w:id="0">
    <w:p w14:paraId="725E893F" w14:textId="77777777" w:rsidR="00CC2065" w:rsidRDefault="00CC2065" w:rsidP="00715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C2957" w14:textId="77777777" w:rsidR="00CC2065" w:rsidRDefault="00CC2065" w:rsidP="007155F8">
      <w:r>
        <w:separator/>
      </w:r>
    </w:p>
  </w:footnote>
  <w:footnote w:type="continuationSeparator" w:id="0">
    <w:p w14:paraId="1F4B0F70" w14:textId="77777777" w:rsidR="00CC2065" w:rsidRDefault="00CC2065" w:rsidP="00715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3382" w14:textId="3D993161" w:rsidR="007F5B9F" w:rsidRDefault="00C14872" w:rsidP="00495533">
    <w:pPr>
      <w:tabs>
        <w:tab w:val="left" w:pos="3500"/>
      </w:tabs>
    </w:pPr>
    <w:r>
      <w:rPr>
        <w:noProof/>
        <w:lang w:eastAsia="sv-SE"/>
      </w:rPr>
      <w:drawing>
        <wp:inline distT="0" distB="0" distL="0" distR="0" wp14:anchorId="0D9B9432" wp14:editId="2490FABD">
          <wp:extent cx="1181100" cy="1263650"/>
          <wp:effectExtent l="0" t="0" r="0" b="0"/>
          <wp:docPr id="1" name="Bild 1" descr="Fagerhult_Habo_IB_Logotyp_liten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agerhult_Habo_IB_Logotyp_liten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263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B16EA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733DC9"/>
    <w:multiLevelType w:val="hybridMultilevel"/>
    <w:tmpl w:val="34088E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22D96"/>
    <w:multiLevelType w:val="hybridMultilevel"/>
    <w:tmpl w:val="1CCAE712"/>
    <w:lvl w:ilvl="0" w:tplc="98801574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85879"/>
    <w:multiLevelType w:val="hybridMultilevel"/>
    <w:tmpl w:val="8C88AAEA"/>
    <w:lvl w:ilvl="0" w:tplc="43A0CD3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1C628B"/>
    <w:multiLevelType w:val="hybridMultilevel"/>
    <w:tmpl w:val="5FA019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4F5DEA"/>
    <w:multiLevelType w:val="hybridMultilevel"/>
    <w:tmpl w:val="B99AB854"/>
    <w:lvl w:ilvl="0" w:tplc="0409000F">
      <w:start w:val="1"/>
      <w:numFmt w:val="decimal"/>
      <w:lvlText w:val="%1."/>
      <w:lvlJc w:val="left"/>
      <w:pPr>
        <w:ind w:left="1077" w:hanging="360"/>
      </w:pPr>
    </w:lvl>
    <w:lvl w:ilvl="1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42836BA6"/>
    <w:multiLevelType w:val="hybridMultilevel"/>
    <w:tmpl w:val="3DA08B32"/>
    <w:lvl w:ilvl="0" w:tplc="4EDCB2E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8D3C23"/>
    <w:multiLevelType w:val="hybridMultilevel"/>
    <w:tmpl w:val="8758B626"/>
    <w:lvl w:ilvl="0" w:tplc="4EDCB2E6">
      <w:start w:val="1"/>
      <w:numFmt w:val="bullet"/>
      <w:lvlText w:val=""/>
      <w:lvlJc w:val="left"/>
      <w:pPr>
        <w:ind w:left="1080" w:hanging="360"/>
      </w:pPr>
      <w:rPr>
        <w:rFonts w:ascii="Symbol" w:hAnsi="Symbol" w:hint="default"/>
        <w:sz w:val="32"/>
        <w:szCs w:val="32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34437D"/>
    <w:multiLevelType w:val="hybridMultilevel"/>
    <w:tmpl w:val="6E9856F8"/>
    <w:lvl w:ilvl="0" w:tplc="BC6CE9EA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A4DBF"/>
    <w:multiLevelType w:val="hybridMultilevel"/>
    <w:tmpl w:val="AFFCE77E"/>
    <w:lvl w:ilvl="0" w:tplc="D4FC40AC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C56677"/>
    <w:multiLevelType w:val="hybridMultilevel"/>
    <w:tmpl w:val="0BE8247A"/>
    <w:lvl w:ilvl="0" w:tplc="FFFFFFF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391D34"/>
    <w:multiLevelType w:val="hybridMultilevel"/>
    <w:tmpl w:val="E536C6E8"/>
    <w:lvl w:ilvl="0" w:tplc="4EDCB2E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1E1998"/>
    <w:multiLevelType w:val="hybridMultilevel"/>
    <w:tmpl w:val="0EFC1830"/>
    <w:lvl w:ilvl="0" w:tplc="FFFFFFFF">
      <w:start w:val="1"/>
      <w:numFmt w:val="decimal"/>
      <w:lvlText w:val="%1."/>
      <w:lvlJc w:val="left"/>
      <w:pPr>
        <w:ind w:left="1077" w:hanging="360"/>
      </w:pPr>
    </w:lvl>
    <w:lvl w:ilvl="1" w:tplc="FFFFFFFF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387609642">
    <w:abstractNumId w:val="0"/>
  </w:num>
  <w:num w:numId="2" w16cid:durableId="1344209208">
    <w:abstractNumId w:val="1"/>
  </w:num>
  <w:num w:numId="3" w16cid:durableId="874538267">
    <w:abstractNumId w:val="4"/>
  </w:num>
  <w:num w:numId="4" w16cid:durableId="1378309617">
    <w:abstractNumId w:val="11"/>
  </w:num>
  <w:num w:numId="5" w16cid:durableId="1520201131">
    <w:abstractNumId w:val="7"/>
  </w:num>
  <w:num w:numId="6" w16cid:durableId="805010536">
    <w:abstractNumId w:val="6"/>
  </w:num>
  <w:num w:numId="7" w16cid:durableId="1365903851">
    <w:abstractNumId w:val="8"/>
  </w:num>
  <w:num w:numId="8" w16cid:durableId="1898741479">
    <w:abstractNumId w:val="3"/>
  </w:num>
  <w:num w:numId="9" w16cid:durableId="1844467285">
    <w:abstractNumId w:val="5"/>
  </w:num>
  <w:num w:numId="10" w16cid:durableId="839387268">
    <w:abstractNumId w:val="8"/>
  </w:num>
  <w:num w:numId="11" w16cid:durableId="253706937">
    <w:abstractNumId w:val="12"/>
  </w:num>
  <w:num w:numId="12" w16cid:durableId="675888574">
    <w:abstractNumId w:val="9"/>
  </w:num>
  <w:num w:numId="13" w16cid:durableId="764155958">
    <w:abstractNumId w:val="10"/>
  </w:num>
  <w:num w:numId="14" w16cid:durableId="1481117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83"/>
    <w:rsid w:val="0001113D"/>
    <w:rsid w:val="00022142"/>
    <w:rsid w:val="00044D93"/>
    <w:rsid w:val="00065EE0"/>
    <w:rsid w:val="00066329"/>
    <w:rsid w:val="0006724B"/>
    <w:rsid w:val="00080930"/>
    <w:rsid w:val="000A1570"/>
    <w:rsid w:val="000D55DF"/>
    <w:rsid w:val="000E3A95"/>
    <w:rsid w:val="000F015E"/>
    <w:rsid w:val="000F232E"/>
    <w:rsid w:val="000F39CD"/>
    <w:rsid w:val="001048CD"/>
    <w:rsid w:val="001102AE"/>
    <w:rsid w:val="00126C78"/>
    <w:rsid w:val="00153375"/>
    <w:rsid w:val="00154E4A"/>
    <w:rsid w:val="001866D0"/>
    <w:rsid w:val="00186A41"/>
    <w:rsid w:val="001875B9"/>
    <w:rsid w:val="001E28CA"/>
    <w:rsid w:val="001F2755"/>
    <w:rsid w:val="001F4D5D"/>
    <w:rsid w:val="002026C5"/>
    <w:rsid w:val="00212549"/>
    <w:rsid w:val="00217C9A"/>
    <w:rsid w:val="002377B9"/>
    <w:rsid w:val="002404C4"/>
    <w:rsid w:val="00245DDA"/>
    <w:rsid w:val="00263CF2"/>
    <w:rsid w:val="002808C5"/>
    <w:rsid w:val="002A6DE5"/>
    <w:rsid w:val="002F25F0"/>
    <w:rsid w:val="002F7F44"/>
    <w:rsid w:val="003434C3"/>
    <w:rsid w:val="00352422"/>
    <w:rsid w:val="003552DD"/>
    <w:rsid w:val="00356E69"/>
    <w:rsid w:val="00357CB0"/>
    <w:rsid w:val="00366E93"/>
    <w:rsid w:val="0038007B"/>
    <w:rsid w:val="0038507E"/>
    <w:rsid w:val="003852B1"/>
    <w:rsid w:val="00394FB4"/>
    <w:rsid w:val="003A236D"/>
    <w:rsid w:val="003F0762"/>
    <w:rsid w:val="003F48CE"/>
    <w:rsid w:val="003F5DB2"/>
    <w:rsid w:val="00411602"/>
    <w:rsid w:val="004152EA"/>
    <w:rsid w:val="0042534E"/>
    <w:rsid w:val="00461014"/>
    <w:rsid w:val="00466497"/>
    <w:rsid w:val="00470404"/>
    <w:rsid w:val="00481AC9"/>
    <w:rsid w:val="00495533"/>
    <w:rsid w:val="004A4572"/>
    <w:rsid w:val="004B0EBC"/>
    <w:rsid w:val="004B7D39"/>
    <w:rsid w:val="004C2A0B"/>
    <w:rsid w:val="004E7327"/>
    <w:rsid w:val="004F4D18"/>
    <w:rsid w:val="004F51DA"/>
    <w:rsid w:val="00527525"/>
    <w:rsid w:val="00535067"/>
    <w:rsid w:val="00570B2F"/>
    <w:rsid w:val="00572C76"/>
    <w:rsid w:val="00582C7F"/>
    <w:rsid w:val="005B16B1"/>
    <w:rsid w:val="005C5403"/>
    <w:rsid w:val="005E2395"/>
    <w:rsid w:val="005F76E8"/>
    <w:rsid w:val="00606E31"/>
    <w:rsid w:val="00607B1A"/>
    <w:rsid w:val="00624887"/>
    <w:rsid w:val="00625FDD"/>
    <w:rsid w:val="00626ED1"/>
    <w:rsid w:val="00645CFF"/>
    <w:rsid w:val="006617C6"/>
    <w:rsid w:val="0066319A"/>
    <w:rsid w:val="00672843"/>
    <w:rsid w:val="006776C1"/>
    <w:rsid w:val="006844EB"/>
    <w:rsid w:val="00686F93"/>
    <w:rsid w:val="006B3554"/>
    <w:rsid w:val="006B3D47"/>
    <w:rsid w:val="006B5C12"/>
    <w:rsid w:val="006C4B9E"/>
    <w:rsid w:val="006D496C"/>
    <w:rsid w:val="006D6288"/>
    <w:rsid w:val="006F074A"/>
    <w:rsid w:val="00712D89"/>
    <w:rsid w:val="007155F8"/>
    <w:rsid w:val="007234E3"/>
    <w:rsid w:val="00754746"/>
    <w:rsid w:val="00754D0D"/>
    <w:rsid w:val="00767A74"/>
    <w:rsid w:val="00772882"/>
    <w:rsid w:val="007C189C"/>
    <w:rsid w:val="007C2B73"/>
    <w:rsid w:val="007E0CC5"/>
    <w:rsid w:val="007E153C"/>
    <w:rsid w:val="007E4091"/>
    <w:rsid w:val="007F5B9F"/>
    <w:rsid w:val="008168F2"/>
    <w:rsid w:val="0082149C"/>
    <w:rsid w:val="008216D5"/>
    <w:rsid w:val="00821AB8"/>
    <w:rsid w:val="00824742"/>
    <w:rsid w:val="00852F3C"/>
    <w:rsid w:val="00853985"/>
    <w:rsid w:val="00855E2F"/>
    <w:rsid w:val="00861E88"/>
    <w:rsid w:val="00885AAB"/>
    <w:rsid w:val="00885C67"/>
    <w:rsid w:val="0088609E"/>
    <w:rsid w:val="00896DFC"/>
    <w:rsid w:val="008B1B6B"/>
    <w:rsid w:val="008C1CA8"/>
    <w:rsid w:val="008C6943"/>
    <w:rsid w:val="008D0BF6"/>
    <w:rsid w:val="008D4F23"/>
    <w:rsid w:val="008E3AE8"/>
    <w:rsid w:val="008E7C78"/>
    <w:rsid w:val="00904331"/>
    <w:rsid w:val="00906940"/>
    <w:rsid w:val="00907852"/>
    <w:rsid w:val="009213E8"/>
    <w:rsid w:val="00921AEC"/>
    <w:rsid w:val="00953A60"/>
    <w:rsid w:val="009720F5"/>
    <w:rsid w:val="00973A82"/>
    <w:rsid w:val="0098138D"/>
    <w:rsid w:val="009960F0"/>
    <w:rsid w:val="009B066A"/>
    <w:rsid w:val="009C0F83"/>
    <w:rsid w:val="009C138A"/>
    <w:rsid w:val="009C22E5"/>
    <w:rsid w:val="009C5B07"/>
    <w:rsid w:val="009E7127"/>
    <w:rsid w:val="00A13CAC"/>
    <w:rsid w:val="00A23BB3"/>
    <w:rsid w:val="00A2474B"/>
    <w:rsid w:val="00A352A3"/>
    <w:rsid w:val="00A41338"/>
    <w:rsid w:val="00A51111"/>
    <w:rsid w:val="00A54443"/>
    <w:rsid w:val="00A548F1"/>
    <w:rsid w:val="00A602A5"/>
    <w:rsid w:val="00AA10CB"/>
    <w:rsid w:val="00AA45DC"/>
    <w:rsid w:val="00AB58F3"/>
    <w:rsid w:val="00AC1821"/>
    <w:rsid w:val="00AD7720"/>
    <w:rsid w:val="00AE44D1"/>
    <w:rsid w:val="00AE6BC4"/>
    <w:rsid w:val="00AF4B32"/>
    <w:rsid w:val="00AF6839"/>
    <w:rsid w:val="00AF7F6C"/>
    <w:rsid w:val="00B13234"/>
    <w:rsid w:val="00B14A00"/>
    <w:rsid w:val="00B23067"/>
    <w:rsid w:val="00B31538"/>
    <w:rsid w:val="00B53F4D"/>
    <w:rsid w:val="00B55438"/>
    <w:rsid w:val="00B6104E"/>
    <w:rsid w:val="00B629FF"/>
    <w:rsid w:val="00B81FBB"/>
    <w:rsid w:val="00BA2A0F"/>
    <w:rsid w:val="00BA652A"/>
    <w:rsid w:val="00BC4A01"/>
    <w:rsid w:val="00BD75C3"/>
    <w:rsid w:val="00BE1802"/>
    <w:rsid w:val="00BF7756"/>
    <w:rsid w:val="00C14872"/>
    <w:rsid w:val="00C3092F"/>
    <w:rsid w:val="00C353A6"/>
    <w:rsid w:val="00C40FAD"/>
    <w:rsid w:val="00C43774"/>
    <w:rsid w:val="00C94DA6"/>
    <w:rsid w:val="00CC0F77"/>
    <w:rsid w:val="00CC2065"/>
    <w:rsid w:val="00CC6811"/>
    <w:rsid w:val="00CD27AE"/>
    <w:rsid w:val="00CD31ED"/>
    <w:rsid w:val="00CE02A1"/>
    <w:rsid w:val="00CE62F3"/>
    <w:rsid w:val="00CF2D96"/>
    <w:rsid w:val="00CF6A5D"/>
    <w:rsid w:val="00D06AE7"/>
    <w:rsid w:val="00D07CAD"/>
    <w:rsid w:val="00D105B0"/>
    <w:rsid w:val="00D363D2"/>
    <w:rsid w:val="00D37AA5"/>
    <w:rsid w:val="00D71139"/>
    <w:rsid w:val="00D74233"/>
    <w:rsid w:val="00D817BF"/>
    <w:rsid w:val="00D87306"/>
    <w:rsid w:val="00D91363"/>
    <w:rsid w:val="00D9296B"/>
    <w:rsid w:val="00D952C0"/>
    <w:rsid w:val="00DA5F60"/>
    <w:rsid w:val="00DC5AE5"/>
    <w:rsid w:val="00DE1309"/>
    <w:rsid w:val="00DE7FE5"/>
    <w:rsid w:val="00DF2145"/>
    <w:rsid w:val="00E01D75"/>
    <w:rsid w:val="00E10920"/>
    <w:rsid w:val="00E1726C"/>
    <w:rsid w:val="00E3123E"/>
    <w:rsid w:val="00E47F55"/>
    <w:rsid w:val="00E51C8A"/>
    <w:rsid w:val="00E85ECD"/>
    <w:rsid w:val="00E93732"/>
    <w:rsid w:val="00E953B6"/>
    <w:rsid w:val="00EA41A5"/>
    <w:rsid w:val="00EB469E"/>
    <w:rsid w:val="00EB7C8C"/>
    <w:rsid w:val="00F04409"/>
    <w:rsid w:val="00F07EA9"/>
    <w:rsid w:val="00F23252"/>
    <w:rsid w:val="00F77928"/>
    <w:rsid w:val="00F80517"/>
    <w:rsid w:val="00F85945"/>
    <w:rsid w:val="00F87870"/>
    <w:rsid w:val="00F9593F"/>
    <w:rsid w:val="00FB26EC"/>
    <w:rsid w:val="00FB2B83"/>
    <w:rsid w:val="00FB4741"/>
    <w:rsid w:val="00FC12AF"/>
    <w:rsid w:val="00FD3EA1"/>
    <w:rsid w:val="00FD43CB"/>
    <w:rsid w:val="00FF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0F9F34"/>
  <w15:docId w15:val="{264F6137-BA8B-4965-811E-50DDC60D1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5F8"/>
    <w:rPr>
      <w:rFonts w:ascii="Arial" w:hAnsi="Arial" w:cs="Arial"/>
      <w:sz w:val="22"/>
      <w:szCs w:val="22"/>
      <w:lang w:eastAsia="en-US"/>
    </w:rPr>
  </w:style>
  <w:style w:type="paragraph" w:styleId="Rubrik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b/>
      <w:sz w:val="20"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sz w:val="52"/>
    </w:rPr>
  </w:style>
  <w:style w:type="paragraph" w:styleId="Rubrik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ascii="Courier New" w:hAnsi="Courier New" w:cs="Courier New"/>
      <w:color w:val="FF00FF"/>
      <w:sz w:val="52"/>
      <w:lang w:eastAsia="sv-S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rdtext">
    <w:name w:val="Body Text"/>
    <w:basedOn w:val="Normal"/>
    <w:pPr>
      <w:jc w:val="both"/>
    </w:pPr>
  </w:style>
  <w:style w:type="paragraph" w:styleId="Punktlista">
    <w:name w:val="List Bullet"/>
    <w:basedOn w:val="Normal"/>
    <w:autoRedefine/>
    <w:pPr>
      <w:ind w:right="567"/>
      <w:jc w:val="both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rdtext2">
    <w:name w:val="Body Text 2"/>
    <w:basedOn w:val="Normal"/>
    <w:pPr>
      <w:autoSpaceDE w:val="0"/>
      <w:autoSpaceDN w:val="0"/>
      <w:adjustRightInd w:val="0"/>
      <w:ind w:right="-426"/>
    </w:pPr>
  </w:style>
  <w:style w:type="character" w:styleId="Hyperlnk">
    <w:name w:val="Hyperlink"/>
    <w:basedOn w:val="Standardstycketeckensnitt"/>
    <w:rPr>
      <w:color w:val="0000FF"/>
      <w:u w:val="single"/>
    </w:rPr>
  </w:style>
  <w:style w:type="character" w:styleId="AnvndHyperlnk">
    <w:name w:val="FollowedHyperlink"/>
    <w:basedOn w:val="Standardstycketeckensnitt"/>
    <w:rPr>
      <w:color w:val="800080"/>
      <w:u w:val="single"/>
    </w:rPr>
  </w:style>
  <w:style w:type="paragraph" w:styleId="Ballongtext">
    <w:name w:val="Balloon Text"/>
    <w:basedOn w:val="Normal"/>
    <w:semiHidden/>
    <w:rsid w:val="00022142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8216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3434C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434C3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434C3"/>
    <w:rPr>
      <w:rFonts w:ascii="Arial" w:hAnsi="Arial" w:cs="Arial"/>
      <w:lang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434C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434C3"/>
    <w:rPr>
      <w:rFonts w:ascii="Arial" w:hAnsi="Arial" w:cs="Arial"/>
      <w:b/>
      <w:bCs/>
      <w:lang w:eastAsia="en-US"/>
    </w:rPr>
  </w:style>
  <w:style w:type="paragraph" w:styleId="Liststycke">
    <w:name w:val="List Paragraph"/>
    <w:basedOn w:val="Normal"/>
    <w:uiPriority w:val="34"/>
    <w:qFormat/>
    <w:rsid w:val="007E153C"/>
    <w:pPr>
      <w:numPr>
        <w:numId w:val="7"/>
      </w:numPr>
      <w:spacing w:after="120"/>
    </w:pPr>
    <w:rPr>
      <w:rFonts w:asciiTheme="minorHAnsi" w:hAnsiTheme="minorHAnsi"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Nordbanken\NB%20till%20ny%20l&#246;nelistan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21534-EBB4-4856-90E3-E9E8450999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508bd0-6798-44f5-97c1-a933848a735e}" enabled="1" method="Privileged" siteId="{2a1c169e-715a-412b-b526-05da3f8412f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NB till ny lönelistan</Template>
  <TotalTime>1</TotalTime>
  <Pages>3</Pages>
  <Words>769</Words>
  <Characters>4078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</vt:lpstr>
      <vt:lpstr>Offert</vt:lpstr>
    </vt:vector>
  </TitlesOfParts>
  <Company>ATA</Company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</dc:title>
  <dc:creator>Eva Johansson</dc:creator>
  <cp:lastModifiedBy>Eva Johansson</cp:lastModifiedBy>
  <cp:revision>2</cp:revision>
  <cp:lastPrinted>2018-09-16T03:34:00Z</cp:lastPrinted>
  <dcterms:created xsi:type="dcterms:W3CDTF">2026-10-11T08:37:00Z</dcterms:created>
  <dcterms:modified xsi:type="dcterms:W3CDTF">2026-10-11T08:37:00Z</dcterms:modified>
</cp:coreProperties>
</file>