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C55" w:rsidRDefault="00D41C55" w:rsidP="00A1352B">
      <w:pPr>
        <w:jc w:val="center"/>
      </w:pPr>
      <w:r w:rsidRPr="00350B6F">
        <w:rPr>
          <w:noProof/>
          <w:lang w:eastAsia="sv-S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objekt 2" o:spid="_x0000_i1025" type="#_x0000_t75" style="width:337.5pt;height:105pt;visibility:visible">
            <v:imagedata r:id="rId5" o:title=""/>
          </v:shape>
        </w:pict>
      </w:r>
    </w:p>
    <w:p w:rsidR="00D41C55" w:rsidRDefault="00D41C55" w:rsidP="00A1352B">
      <w:pPr>
        <w:jc w:val="center"/>
      </w:pPr>
    </w:p>
    <w:p w:rsidR="00D41C55" w:rsidRPr="003E1763" w:rsidRDefault="00D41C55" w:rsidP="00A1352B">
      <w:pPr>
        <w:jc w:val="center"/>
        <w:rPr>
          <w:rFonts w:ascii="Arial" w:hAnsi="Arial" w:cs="Arial"/>
          <w:b/>
          <w:bCs/>
        </w:rPr>
      </w:pPr>
      <w:r w:rsidRPr="003E1763">
        <w:rPr>
          <w:rFonts w:ascii="Arial" w:hAnsi="Arial" w:cs="Arial"/>
          <w:b/>
          <w:bCs/>
        </w:rPr>
        <w:t>Nyhetsbrev – oktober 2014</w:t>
      </w:r>
    </w:p>
    <w:p w:rsidR="00D41C55" w:rsidRDefault="00D41C55" w:rsidP="00A1352B">
      <w:pPr>
        <w:rPr>
          <w:rFonts w:ascii="Arial" w:hAnsi="Arial" w:cs="Arial"/>
        </w:rPr>
      </w:pPr>
    </w:p>
    <w:p w:rsidR="00D41C55" w:rsidRDefault="00D41C55" w:rsidP="00A1352B">
      <w:pPr>
        <w:rPr>
          <w:rFonts w:ascii="Arial" w:hAnsi="Arial" w:cs="Arial"/>
        </w:rPr>
      </w:pPr>
      <w:r>
        <w:rPr>
          <w:rFonts w:ascii="Arial" w:hAnsi="Arial" w:cs="Arial"/>
        </w:rPr>
        <w:t>Trots ihärdigt regn blev årets Skadevi Cup en succé. Många spelare och ledare lämnade Skövde med glada minnen.</w:t>
      </w:r>
    </w:p>
    <w:p w:rsidR="00D41C55" w:rsidRDefault="00D41C55" w:rsidP="00A1352B">
      <w:pPr>
        <w:rPr>
          <w:rFonts w:ascii="Arial" w:hAnsi="Arial" w:cs="Arial"/>
        </w:rPr>
      </w:pPr>
      <w:r>
        <w:rPr>
          <w:rFonts w:ascii="Arial" w:hAnsi="Arial" w:cs="Arial"/>
        </w:rPr>
        <w:t>Här är några av de svar vi har fått i vår utvärdering:</w:t>
      </w:r>
    </w:p>
    <w:p w:rsidR="00D41C55" w:rsidRDefault="00D41C55" w:rsidP="00A1352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</w:rPr>
      </w:pPr>
      <w:r w:rsidRPr="00A1352B">
        <w:rPr>
          <w:rFonts w:ascii="Arial" w:hAnsi="Arial" w:cs="Arial"/>
          <w:i/>
          <w:iCs/>
        </w:rPr>
        <w:t>”Cupmat brukar aldrig vara bra, men ni gjorde det riktigt bra. Alla våra ledare och spelare var mycket överraskade och glada över den goda maten”.</w:t>
      </w:r>
    </w:p>
    <w:p w:rsidR="00D41C55" w:rsidRDefault="00D41C55" w:rsidP="00A1352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”Trots dåligt väder var planerna bra”.</w:t>
      </w:r>
    </w:p>
    <w:p w:rsidR="00D41C55" w:rsidRDefault="00D41C55" w:rsidP="00A1352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”Vi är glade for at det är voksene, erfarne domare”.</w:t>
      </w:r>
    </w:p>
    <w:p w:rsidR="00D41C55" w:rsidRPr="00A1352B" w:rsidRDefault="00D41C55" w:rsidP="00A1352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”Mycket bra hemsida och App till mobilen. Bland de bästa jag har sett”.</w:t>
      </w:r>
    </w:p>
    <w:p w:rsidR="00D41C55" w:rsidRDefault="00D41C55" w:rsidP="00A1352B">
      <w:pPr>
        <w:rPr>
          <w:rFonts w:ascii="Arial" w:hAnsi="Arial" w:cs="Arial"/>
          <w:b/>
          <w:bCs/>
        </w:rPr>
      </w:pPr>
    </w:p>
    <w:p w:rsidR="00D41C55" w:rsidRPr="004B6A2C" w:rsidRDefault="00D41C55" w:rsidP="003E1763">
      <w:pPr>
        <w:ind w:left="360"/>
        <w:jc w:val="center"/>
        <w:rPr>
          <w:rFonts w:ascii="Arial" w:hAnsi="Arial" w:cs="Arial"/>
          <w:b/>
          <w:bCs/>
          <w:sz w:val="28"/>
          <w:szCs w:val="28"/>
        </w:rPr>
      </w:pPr>
      <w:r w:rsidRPr="004B6A2C">
        <w:rPr>
          <w:rFonts w:ascii="Arial" w:hAnsi="Arial" w:cs="Arial"/>
          <w:b/>
          <w:bCs/>
          <w:sz w:val="28"/>
          <w:szCs w:val="28"/>
        </w:rPr>
        <w:t>Välkomna till 2015</w:t>
      </w:r>
    </w:p>
    <w:p w:rsidR="00D41C55" w:rsidRDefault="00D41C55" w:rsidP="003E1763">
      <w:pPr>
        <w:ind w:left="360"/>
        <w:jc w:val="center"/>
        <w:rPr>
          <w:rFonts w:ascii="Arial" w:hAnsi="Arial" w:cs="Arial"/>
          <w:b/>
          <w:bCs/>
        </w:rPr>
      </w:pPr>
    </w:p>
    <w:p w:rsidR="00D41C55" w:rsidRDefault="00D41C55" w:rsidP="003E1763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Nu kan vi hälsa er välkomna till 2015 års Skadevi Cup, den 39:e i ordningen. I år var 322 lag med i cupen trots att vi egentligen hade satt taket vid 300. Vi kommer inte att kunna växa ytterligare just nu och sätter gränsen vid drygt 300 lag.</w:t>
      </w:r>
    </w:p>
    <w:p w:rsidR="00D41C55" w:rsidRDefault="00D41C55" w:rsidP="003E1763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Sedan någon vecka tillbaka är vår hemsida </w:t>
      </w:r>
      <w:r>
        <w:rPr>
          <w:rFonts w:ascii="Arial" w:hAnsi="Arial" w:cs="Arial"/>
          <w:sz w:val="20"/>
          <w:szCs w:val="20"/>
        </w:rPr>
        <w:t>(</w:t>
      </w:r>
      <w:hyperlink r:id="rId6" w:history="1">
        <w:r w:rsidRPr="00BA5169">
          <w:rPr>
            <w:rStyle w:val="Hyperlink"/>
            <w:rFonts w:ascii="Arial" w:hAnsi="Arial" w:cs="Arial"/>
            <w:sz w:val="20"/>
            <w:szCs w:val="20"/>
          </w:rPr>
          <w:t>http://2015.skadevicup.se/</w:t>
        </w:r>
      </w:hyperlink>
      <w:r>
        <w:rPr>
          <w:rFonts w:ascii="Arial" w:hAnsi="Arial" w:cs="Arial"/>
          <w:sz w:val="20"/>
          <w:szCs w:val="20"/>
        </w:rPr>
        <w:t xml:space="preserve">) öppen </w:t>
      </w:r>
      <w:bookmarkStart w:id="0" w:name="_GoBack"/>
      <w:bookmarkEnd w:id="0"/>
      <w:r>
        <w:rPr>
          <w:rFonts w:ascii="Arial" w:hAnsi="Arial" w:cs="Arial"/>
        </w:rPr>
        <w:t>för anmälan.</w:t>
      </w:r>
    </w:p>
    <w:p w:rsidR="00D41C55" w:rsidRDefault="00D41C55" w:rsidP="003E1763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Har du några frågor finns vi på telefon 0701 – 74 83 45.</w:t>
      </w:r>
    </w:p>
    <w:p w:rsidR="00D41C55" w:rsidRPr="003E1763" w:rsidRDefault="00D41C55" w:rsidP="003E1763">
      <w:pPr>
        <w:ind w:left="360"/>
        <w:rPr>
          <w:rFonts w:ascii="Arial" w:hAnsi="Arial" w:cs="Arial"/>
        </w:rPr>
      </w:pPr>
      <w:r w:rsidRPr="008E326B">
        <w:rPr>
          <w:rFonts w:ascii="Arial" w:hAnsi="Arial" w:cs="Arial"/>
          <w:noProof/>
          <w:lang w:eastAsia="sv-SE"/>
        </w:rPr>
        <w:pict>
          <v:shape id="Bildobjekt 5" o:spid="_x0000_i1026" type="#_x0000_t75" style="width:453pt;height:219pt;visibility:visible">
            <v:imagedata r:id="rId7" o:title=""/>
          </v:shape>
        </w:pict>
      </w:r>
    </w:p>
    <w:sectPr w:rsidR="00D41C55" w:rsidRPr="003E1763" w:rsidSect="004166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F07F0"/>
    <w:multiLevelType w:val="hybridMultilevel"/>
    <w:tmpl w:val="F3A494A6"/>
    <w:lvl w:ilvl="0" w:tplc="E81045F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1304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1352B"/>
    <w:rsid w:val="000C04D8"/>
    <w:rsid w:val="00326ABA"/>
    <w:rsid w:val="00350B6F"/>
    <w:rsid w:val="003E1763"/>
    <w:rsid w:val="003F3E36"/>
    <w:rsid w:val="00416657"/>
    <w:rsid w:val="004B6A2C"/>
    <w:rsid w:val="005F0800"/>
    <w:rsid w:val="008E326B"/>
    <w:rsid w:val="00A1352B"/>
    <w:rsid w:val="00BA5169"/>
    <w:rsid w:val="00C821F8"/>
    <w:rsid w:val="00D41C55"/>
    <w:rsid w:val="00ED4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657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1352B"/>
    <w:pPr>
      <w:ind w:left="720"/>
    </w:pPr>
  </w:style>
  <w:style w:type="character" w:styleId="Hyperlink">
    <w:name w:val="Hyperlink"/>
    <w:basedOn w:val="DefaultParagraphFont"/>
    <w:uiPriority w:val="99"/>
    <w:rsid w:val="003E1763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B6A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B6A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2015.skadevicup.se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152</Words>
  <Characters>810</Characters>
  <Application>Microsoft Office Outlook</Application>
  <DocSecurity>0</DocSecurity>
  <Lines>0</Lines>
  <Paragraphs>0</Paragraphs>
  <ScaleCrop>false</ScaleCrop>
  <Company>IPHUSET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Lennart Persson</dc:creator>
  <cp:keywords/>
  <dc:description/>
  <cp:lastModifiedBy>marie</cp:lastModifiedBy>
  <cp:revision>2</cp:revision>
  <cp:lastPrinted>2014-10-16T08:39:00Z</cp:lastPrinted>
  <dcterms:created xsi:type="dcterms:W3CDTF">2014-11-12T10:29:00Z</dcterms:created>
  <dcterms:modified xsi:type="dcterms:W3CDTF">2014-11-12T10:30:00Z</dcterms:modified>
</cp:coreProperties>
</file>