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3AE10" w14:textId="2112D44A" w:rsidR="00275222" w:rsidRDefault="00EF3EFD" w:rsidP="00EF3EFD">
      <w:pPr>
        <w:pStyle w:val="Rubrik7"/>
      </w:pPr>
      <w:r>
        <w:t xml:space="preserve">Almtuna-cupen 7-9/9 </w:t>
      </w:r>
      <w:r w:rsidR="00C94C6C">
        <w:t>2018</w:t>
      </w:r>
    </w:p>
    <w:p w14:paraId="767E2455" w14:textId="77777777" w:rsidR="0095271C" w:rsidRDefault="0095271C" w:rsidP="00EF3EFD"/>
    <w:p w14:paraId="0735F2BF" w14:textId="0CD5A37C" w:rsidR="00EF3EFD" w:rsidRDefault="0095271C" w:rsidP="00EF3EFD">
      <w:pPr>
        <w:rPr>
          <w:rStyle w:val="Bokenstitel"/>
        </w:rPr>
      </w:pPr>
      <w:r>
        <w:rPr>
          <w:rStyle w:val="Bokenstitel"/>
        </w:rPr>
        <w:t>fredag</w:t>
      </w:r>
    </w:p>
    <w:p w14:paraId="7AED78DA" w14:textId="7859F193" w:rsidR="0095271C" w:rsidRPr="0095271C" w:rsidRDefault="0095271C" w:rsidP="0095271C">
      <w:pPr>
        <w:rPr>
          <w:u w:val="single"/>
        </w:rPr>
      </w:pPr>
      <w:r w:rsidRPr="0095271C">
        <w:rPr>
          <w:u w:val="single"/>
        </w:rPr>
        <w:t>tid</w:t>
      </w:r>
      <w:r w:rsidRPr="0095271C">
        <w:rPr>
          <w:u w:val="single"/>
        </w:rPr>
        <w:tab/>
      </w:r>
      <w:r w:rsidRPr="0095271C">
        <w:rPr>
          <w:u w:val="single"/>
        </w:rPr>
        <w:tab/>
        <w:t>aktivitet</w:t>
      </w:r>
      <w:r w:rsidRPr="0095271C">
        <w:rPr>
          <w:u w:val="single"/>
        </w:rPr>
        <w:tab/>
      </w:r>
      <w:r w:rsidRPr="0095271C">
        <w:rPr>
          <w:u w:val="single"/>
        </w:rPr>
        <w:tab/>
      </w:r>
      <w:r w:rsidRPr="0095271C">
        <w:rPr>
          <w:u w:val="single"/>
        </w:rPr>
        <w:tab/>
        <w:t>övrigt</w:t>
      </w:r>
    </w:p>
    <w:p w14:paraId="7CA9442F" w14:textId="6DED8B33" w:rsidR="0095271C" w:rsidRDefault="0095271C" w:rsidP="0095271C">
      <w:r>
        <w:t>10:00</w:t>
      </w:r>
      <w:r>
        <w:tab/>
      </w:r>
      <w:r>
        <w:tab/>
        <w:t>Samling + frukost</w:t>
      </w:r>
      <w:r>
        <w:tab/>
      </w:r>
      <w:r>
        <w:tab/>
      </w:r>
    </w:p>
    <w:p w14:paraId="5FBFD3E2" w14:textId="64DCBD5E" w:rsidR="0095271C" w:rsidRDefault="0095271C" w:rsidP="0095271C">
      <w:r>
        <w:t>10:45</w:t>
      </w:r>
      <w:r>
        <w:tab/>
      </w:r>
      <w:r>
        <w:tab/>
        <w:t>Avfärd i minibuss</w:t>
      </w:r>
      <w:r>
        <w:tab/>
      </w:r>
      <w:r>
        <w:tab/>
        <w:t>Beräknad restid 6 timmar</w:t>
      </w:r>
    </w:p>
    <w:p w14:paraId="2851A033" w14:textId="11500763" w:rsidR="0095271C" w:rsidRPr="0095271C" w:rsidRDefault="0095271C" w:rsidP="0095271C">
      <w:pP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</w:pPr>
      <w: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>13:45</w:t>
      </w:r>
      <w: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ab/>
      </w:r>
      <w: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ab/>
      </w:r>
      <w:r w:rsidR="006E4D50"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>Mat</w:t>
      </w:r>
      <w:r w:rsidR="00711D16"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>s</w:t>
      </w:r>
      <w: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  <w:t>topp</w:t>
      </w:r>
    </w:p>
    <w:p w14:paraId="3BAE506B" w14:textId="16CC8370" w:rsidR="00275222" w:rsidRDefault="0095271C" w:rsidP="00275222">
      <w:pPr>
        <w:pStyle w:val="Ingetavstnd"/>
        <w:rPr>
          <w:rStyle w:val="Diskretbetoning"/>
        </w:rPr>
      </w:pPr>
      <w:r>
        <w:rPr>
          <w:rStyle w:val="Diskretbetoning"/>
        </w:rPr>
        <w:t>14:45</w:t>
      </w:r>
      <w:r>
        <w:rPr>
          <w:rStyle w:val="Diskretbetoning"/>
        </w:rPr>
        <w:tab/>
      </w:r>
      <w:r>
        <w:rPr>
          <w:rStyle w:val="Diskretbetoning"/>
        </w:rPr>
        <w:tab/>
        <w:t>Fortsatt resa</w:t>
      </w:r>
    </w:p>
    <w:p w14:paraId="51ED4713" w14:textId="5883C2CB" w:rsidR="0095271C" w:rsidRPr="00275222" w:rsidRDefault="0095271C" w:rsidP="00275222">
      <w:pPr>
        <w:pStyle w:val="Ingetavstnd"/>
        <w:rPr>
          <w:rStyle w:val="Diskretbetoning"/>
        </w:rPr>
      </w:pPr>
      <w:r>
        <w:rPr>
          <w:rStyle w:val="Diskretbetoning"/>
        </w:rPr>
        <w:t>16:45</w:t>
      </w:r>
      <w:r>
        <w:rPr>
          <w:rStyle w:val="Diskretbetoning"/>
        </w:rPr>
        <w:tab/>
      </w:r>
      <w:r>
        <w:rPr>
          <w:rStyle w:val="Diskretbetoning"/>
        </w:rPr>
        <w:tab/>
        <w:t>Ankomst till Uppsala</w:t>
      </w:r>
      <w:r>
        <w:rPr>
          <w:rStyle w:val="Diskretbetoning"/>
        </w:rPr>
        <w:tab/>
        <w:t>Incheckning på hotell</w:t>
      </w:r>
      <w:r>
        <w:rPr>
          <w:rStyle w:val="Diskretbetoning"/>
        </w:rPr>
        <w:br/>
      </w:r>
      <w:r>
        <w:rPr>
          <w:rStyle w:val="Diskretbetoning"/>
        </w:rPr>
        <w:tab/>
      </w:r>
      <w:r>
        <w:rPr>
          <w:rStyle w:val="Diskretbetoning"/>
        </w:rPr>
        <w:tab/>
      </w:r>
      <w:r>
        <w:rPr>
          <w:rStyle w:val="Diskretbetoning"/>
        </w:rPr>
        <w:tab/>
      </w:r>
      <w:r>
        <w:rPr>
          <w:rStyle w:val="Diskretbetoning"/>
        </w:rPr>
        <w:tab/>
      </w:r>
      <w:r>
        <w:rPr>
          <w:rStyle w:val="Diskretbetoning"/>
        </w:rPr>
        <w:tab/>
      </w:r>
      <w:r>
        <w:rPr>
          <w:rStyle w:val="Diskretbetoning"/>
        </w:rPr>
        <w:tab/>
      </w:r>
      <w:r>
        <w:rPr>
          <w:rStyle w:val="Diskretbetoning"/>
        </w:rPr>
        <w:tab/>
        <w:t>Packa upp i ishallen</w:t>
      </w:r>
    </w:p>
    <w:p w14:paraId="294FFA34" w14:textId="51D4BB8A" w:rsidR="0068177F" w:rsidRDefault="0068177F" w:rsidP="00275222"/>
    <w:p w14:paraId="692B7625" w14:textId="638B3E94" w:rsidR="0095271C" w:rsidRDefault="0095271C" w:rsidP="00275222">
      <w:r>
        <w:t>19:30</w:t>
      </w:r>
      <w:r>
        <w:tab/>
      </w:r>
      <w:r>
        <w:tab/>
        <w:t>Middag på stan</w:t>
      </w:r>
    </w:p>
    <w:p w14:paraId="4360618D" w14:textId="1FD1158E" w:rsidR="0095271C" w:rsidRDefault="0095271C" w:rsidP="00275222">
      <w:r>
        <w:t>22:30</w:t>
      </w:r>
      <w:r>
        <w:tab/>
      </w:r>
      <w:r>
        <w:tab/>
        <w:t>Läggdags</w:t>
      </w:r>
    </w:p>
    <w:p w14:paraId="64655DEC" w14:textId="77777777" w:rsidR="0095271C" w:rsidRDefault="0095271C" w:rsidP="00275222"/>
    <w:p w14:paraId="3334B4DD" w14:textId="3655CF3F" w:rsidR="0095271C" w:rsidRDefault="0095271C" w:rsidP="00275222">
      <w:pPr>
        <w:rPr>
          <w:rStyle w:val="Bokenstitel"/>
        </w:rPr>
      </w:pPr>
      <w:r>
        <w:rPr>
          <w:rStyle w:val="Bokenstitel"/>
        </w:rPr>
        <w:t>lördag</w:t>
      </w:r>
    </w:p>
    <w:p w14:paraId="080B58AE" w14:textId="26C4B1DA" w:rsidR="0095271C" w:rsidRDefault="0095271C" w:rsidP="0095271C">
      <w:pPr>
        <w:rPr>
          <w:u w:val="single"/>
        </w:rPr>
      </w:pPr>
      <w:r w:rsidRPr="0095271C">
        <w:rPr>
          <w:u w:val="single"/>
        </w:rPr>
        <w:t>tid</w:t>
      </w:r>
      <w:r w:rsidRPr="0095271C">
        <w:rPr>
          <w:u w:val="single"/>
        </w:rPr>
        <w:tab/>
      </w:r>
      <w:r w:rsidRPr="0095271C">
        <w:rPr>
          <w:u w:val="single"/>
        </w:rPr>
        <w:tab/>
        <w:t>aktivitet</w:t>
      </w:r>
      <w:r w:rsidRPr="0095271C">
        <w:rPr>
          <w:u w:val="single"/>
        </w:rPr>
        <w:tab/>
      </w:r>
      <w:r w:rsidRPr="0095271C">
        <w:rPr>
          <w:u w:val="single"/>
        </w:rPr>
        <w:tab/>
      </w:r>
      <w:r w:rsidRPr="0095271C">
        <w:rPr>
          <w:u w:val="single"/>
        </w:rPr>
        <w:tab/>
        <w:t>övrigt</w:t>
      </w:r>
    </w:p>
    <w:p w14:paraId="62E7B8EE" w14:textId="377B8992" w:rsidR="0095271C" w:rsidRDefault="0095271C" w:rsidP="0095271C">
      <w:r>
        <w:t>07:00</w:t>
      </w:r>
      <w:r>
        <w:tab/>
      </w:r>
      <w:r>
        <w:tab/>
        <w:t>Väckning</w:t>
      </w:r>
      <w:r>
        <w:tab/>
      </w:r>
      <w:r>
        <w:tab/>
      </w:r>
      <w:r>
        <w:tab/>
      </w:r>
    </w:p>
    <w:p w14:paraId="6EAE8043" w14:textId="1644522D" w:rsidR="0095271C" w:rsidRDefault="0095271C" w:rsidP="0095271C">
      <w:r>
        <w:t>07:15</w:t>
      </w:r>
      <w:r>
        <w:tab/>
      </w:r>
      <w:r>
        <w:tab/>
        <w:t>frukost</w:t>
      </w:r>
    </w:p>
    <w:p w14:paraId="19596A00" w14:textId="703C07C9" w:rsidR="0095271C" w:rsidRDefault="0095271C" w:rsidP="0095271C">
      <w:r>
        <w:t>08:30</w:t>
      </w:r>
      <w:r>
        <w:tab/>
      </w:r>
      <w:r>
        <w:tab/>
        <w:t>samling i ishallen</w:t>
      </w:r>
    </w:p>
    <w:p w14:paraId="56114976" w14:textId="202F9814" w:rsidR="0095271C" w:rsidRDefault="0095271C" w:rsidP="0095271C">
      <w:r>
        <w:t>10:00</w:t>
      </w:r>
      <w:r>
        <w:tab/>
      </w:r>
      <w:r>
        <w:tab/>
      </w:r>
      <w:r w:rsidR="00357C1C">
        <w:t>Borås Hc – Täby Hc</w:t>
      </w:r>
    </w:p>
    <w:p w14:paraId="5D29B24F" w14:textId="77777777" w:rsidR="00357C1C" w:rsidRDefault="00357C1C" w:rsidP="0095271C">
      <w:r>
        <w:t>12:30</w:t>
      </w:r>
      <w:r>
        <w:tab/>
      </w:r>
      <w:r>
        <w:tab/>
        <w:t>Lunch</w:t>
      </w:r>
    </w:p>
    <w:p w14:paraId="0D86F8CF" w14:textId="21B5AA1E" w:rsidR="00357C1C" w:rsidRDefault="00357C1C" w:rsidP="0095271C">
      <w:r>
        <w:t>15:00</w:t>
      </w:r>
      <w:r>
        <w:tab/>
      </w:r>
      <w:r>
        <w:tab/>
        <w:t>Vännäs – Borås Hc</w:t>
      </w:r>
    </w:p>
    <w:p w14:paraId="4218FDA7" w14:textId="77777777" w:rsidR="00357C1C" w:rsidRDefault="00357C1C" w:rsidP="0095271C">
      <w:r>
        <w:t>19:00</w:t>
      </w:r>
      <w:r>
        <w:tab/>
      </w:r>
      <w:r>
        <w:tab/>
        <w:t>Middag på hotellet</w:t>
      </w:r>
    </w:p>
    <w:p w14:paraId="3704D8C4" w14:textId="77777777" w:rsidR="00357C1C" w:rsidRDefault="00357C1C" w:rsidP="0095271C">
      <w:r>
        <w:t>22:00</w:t>
      </w:r>
      <w:r>
        <w:tab/>
      </w:r>
      <w:r>
        <w:tab/>
        <w:t>Läggdags</w:t>
      </w:r>
    </w:p>
    <w:p w14:paraId="29242712" w14:textId="77777777" w:rsidR="00357C1C" w:rsidRDefault="00357C1C" w:rsidP="0095271C"/>
    <w:p w14:paraId="6AFBA698" w14:textId="77777777" w:rsidR="00357C1C" w:rsidRDefault="00357C1C" w:rsidP="0095271C">
      <w:pPr>
        <w:rPr>
          <w:rStyle w:val="Bokenstitel"/>
        </w:rPr>
      </w:pPr>
      <w:r>
        <w:rPr>
          <w:rStyle w:val="Bokenstitel"/>
        </w:rPr>
        <w:t>söndag</w:t>
      </w:r>
    </w:p>
    <w:p w14:paraId="649C7DAC" w14:textId="77777777" w:rsidR="00357C1C" w:rsidRPr="0095271C" w:rsidRDefault="00357C1C" w:rsidP="00357C1C">
      <w:pPr>
        <w:rPr>
          <w:u w:val="single"/>
        </w:rPr>
      </w:pPr>
      <w:r w:rsidRPr="0095271C">
        <w:rPr>
          <w:u w:val="single"/>
        </w:rPr>
        <w:t>tid</w:t>
      </w:r>
      <w:r w:rsidRPr="0095271C">
        <w:rPr>
          <w:u w:val="single"/>
        </w:rPr>
        <w:tab/>
      </w:r>
      <w:r w:rsidRPr="0095271C">
        <w:rPr>
          <w:u w:val="single"/>
        </w:rPr>
        <w:tab/>
        <w:t>aktivitet</w:t>
      </w:r>
      <w:r w:rsidRPr="0095271C">
        <w:rPr>
          <w:u w:val="single"/>
        </w:rPr>
        <w:tab/>
      </w:r>
      <w:r w:rsidRPr="0095271C">
        <w:rPr>
          <w:u w:val="single"/>
        </w:rPr>
        <w:tab/>
      </w:r>
      <w:r w:rsidRPr="0095271C">
        <w:rPr>
          <w:u w:val="single"/>
        </w:rPr>
        <w:tab/>
        <w:t>övrigt</w:t>
      </w:r>
    </w:p>
    <w:p w14:paraId="030D6D05" w14:textId="77777777" w:rsidR="00357C1C" w:rsidRDefault="00357C1C" w:rsidP="0095271C">
      <w:r>
        <w:t>06:30</w:t>
      </w:r>
      <w:r>
        <w:tab/>
      </w:r>
      <w:r>
        <w:tab/>
        <w:t>Väckning</w:t>
      </w:r>
    </w:p>
    <w:p w14:paraId="0FE54CDD" w14:textId="5710E2D3" w:rsidR="00357C1C" w:rsidRDefault="00357C1C" w:rsidP="0095271C">
      <w:r>
        <w:t>06:45</w:t>
      </w:r>
      <w:r>
        <w:tab/>
      </w:r>
      <w:r>
        <w:tab/>
        <w:t>Frukost +utcheckning</w:t>
      </w:r>
    </w:p>
    <w:p w14:paraId="3DDAAD17" w14:textId="77777777" w:rsidR="00357C1C" w:rsidRDefault="00357C1C" w:rsidP="0095271C">
      <w:r>
        <w:t xml:space="preserve">07:30 </w:t>
      </w:r>
      <w:r>
        <w:tab/>
      </w:r>
      <w:r>
        <w:tab/>
        <w:t>Avfärd till ishallen + samling</w:t>
      </w:r>
    </w:p>
    <w:p w14:paraId="0691C00C" w14:textId="6CB49745" w:rsidR="00357C1C" w:rsidRDefault="00357C1C" w:rsidP="0095271C">
      <w:r>
        <w:t>09:00</w:t>
      </w:r>
      <w:r>
        <w:tab/>
      </w:r>
      <w:r>
        <w:tab/>
        <w:t>Borås Hc – Almtuna</w:t>
      </w:r>
    </w:p>
    <w:p w14:paraId="514C0528" w14:textId="6F1EF3C1" w:rsidR="00357C1C" w:rsidRDefault="00357C1C" w:rsidP="0095271C">
      <w:r>
        <w:t>11:30</w:t>
      </w:r>
      <w:r>
        <w:tab/>
      </w:r>
      <w:r>
        <w:tab/>
        <w:t>lunch</w:t>
      </w:r>
    </w:p>
    <w:p w14:paraId="6C6EBB93" w14:textId="5AB0A1F0" w:rsidR="00357C1C" w:rsidRDefault="00357C1C" w:rsidP="0095271C">
      <w:r>
        <w:t>14:00</w:t>
      </w:r>
      <w:r>
        <w:tab/>
      </w:r>
      <w:r>
        <w:tab/>
        <w:t>Flemingsberg – Borås Hc</w:t>
      </w:r>
    </w:p>
    <w:p w14:paraId="454154D8" w14:textId="79F69F6B" w:rsidR="00357C1C" w:rsidRDefault="00357C1C" w:rsidP="0095271C">
      <w:r>
        <w:t>16:45</w:t>
      </w:r>
      <w:r>
        <w:tab/>
      </w:r>
      <w:r>
        <w:tab/>
        <w:t>Avfärd mot Borås</w:t>
      </w:r>
    </w:p>
    <w:p w14:paraId="7660C871" w14:textId="0F498C4C" w:rsidR="00357C1C" w:rsidRDefault="00357C1C" w:rsidP="0095271C">
      <w:r>
        <w:t>19:45</w:t>
      </w:r>
      <w:r>
        <w:tab/>
      </w:r>
      <w:r>
        <w:tab/>
        <w:t>Matstop</w:t>
      </w:r>
      <w:r w:rsidR="009F78FF">
        <w:t>p</w:t>
      </w:r>
      <w:bookmarkStart w:id="0" w:name="_GoBack"/>
      <w:bookmarkEnd w:id="0"/>
    </w:p>
    <w:p w14:paraId="054EBC31" w14:textId="7C3CFDD7" w:rsidR="00357C1C" w:rsidRDefault="00357C1C" w:rsidP="0095271C">
      <w:r>
        <w:t>22:00</w:t>
      </w:r>
      <w:r>
        <w:tab/>
      </w:r>
      <w:r>
        <w:tab/>
        <w:t>Ankomst till Borås</w:t>
      </w:r>
    </w:p>
    <w:p w14:paraId="4FA8F799" w14:textId="208141A3" w:rsidR="00357C1C" w:rsidRDefault="00357C1C" w:rsidP="0095271C">
      <w:r>
        <w:tab/>
      </w:r>
      <w:r>
        <w:tab/>
      </w:r>
    </w:p>
    <w:p w14:paraId="3FB75A33" w14:textId="35DC4DA9" w:rsidR="00056D21" w:rsidRPr="0095271C" w:rsidRDefault="00056D21" w:rsidP="0095271C">
      <w:pPr>
        <w:rPr>
          <w:rStyle w:val="Bokenstitel"/>
          <w:rFonts w:ascii="Avenir" w:hAnsi="Avenir"/>
          <w:b w:val="0"/>
          <w:bCs w:val="0"/>
          <w:i w:val="0"/>
          <w:iCs w:val="0"/>
          <w:color w:val="auto"/>
          <w:sz w:val="24"/>
        </w:rPr>
      </w:pPr>
      <w:r>
        <w:lastRenderedPageBreak/>
        <w:t>Föreningen står för cupavgift, transport och mat på plats. Spelarna får betala 600kr/person för hotellet som meddelat i utskicken i somras. Det swishas in till föreningen. Spelarna ansvarar för kost på resvägen.</w:t>
      </w:r>
    </w:p>
    <w:sectPr w:rsidR="00056D21" w:rsidRPr="0095271C">
      <w:headerReference w:type="default" r:id="rId6"/>
      <w:footerReference w:type="even" r:id="rId7"/>
      <w:footerReference w:type="default" r:id="rId8"/>
      <w:pgSz w:w="11900" w:h="16840"/>
      <w:pgMar w:top="1866" w:right="126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72D21" w14:textId="77777777" w:rsidR="00935812" w:rsidRDefault="00935812" w:rsidP="00275222">
      <w:r>
        <w:separator/>
      </w:r>
    </w:p>
  </w:endnote>
  <w:endnote w:type="continuationSeparator" w:id="0">
    <w:p w14:paraId="519674D5" w14:textId="77777777" w:rsidR="00935812" w:rsidRDefault="00935812" w:rsidP="0027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"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B1A46" w14:textId="77777777" w:rsidR="0068177F" w:rsidRDefault="008E794B" w:rsidP="00275222">
    <w:r>
      <w:fldChar w:fldCharType="begin"/>
    </w:r>
    <w:r>
      <w:instrText>PAGE</w:instrText>
    </w:r>
    <w:r>
      <w:fldChar w:fldCharType="end"/>
    </w:r>
  </w:p>
  <w:p w14:paraId="240BD0FD" w14:textId="77777777" w:rsidR="0068177F" w:rsidRDefault="0068177F" w:rsidP="00275222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D1FCA" w14:textId="77777777" w:rsidR="0068177F" w:rsidRDefault="008E794B" w:rsidP="00275222">
    <w:r>
      <w:fldChar w:fldCharType="begin"/>
    </w:r>
    <w:r>
      <w:instrText>PAGE</w:instrText>
    </w:r>
    <w:r>
      <w:fldChar w:fldCharType="separate"/>
    </w:r>
    <w:r w:rsidR="009F78FF">
      <w:rPr>
        <w:noProof/>
      </w:rPr>
      <w:t>1</w:t>
    </w:r>
    <w:r>
      <w:fldChar w:fldCharType="end"/>
    </w:r>
  </w:p>
  <w:p w14:paraId="333956D5" w14:textId="77777777" w:rsidR="0068177F" w:rsidRDefault="0068177F" w:rsidP="0027522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AAC32" w14:textId="77777777" w:rsidR="00935812" w:rsidRDefault="00935812" w:rsidP="00275222">
      <w:r>
        <w:separator/>
      </w:r>
    </w:p>
  </w:footnote>
  <w:footnote w:type="continuationSeparator" w:id="0">
    <w:p w14:paraId="5252B45D" w14:textId="77777777" w:rsidR="00935812" w:rsidRDefault="00935812" w:rsidP="002752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36E5E" w14:textId="77777777" w:rsidR="0068177F" w:rsidRDefault="008E794B" w:rsidP="00275222">
    <w:pP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B40FE4" wp14:editId="54D28E25">
          <wp:simplePos x="0" y="0"/>
          <wp:positionH relativeFrom="margin">
            <wp:posOffset>-586709</wp:posOffset>
          </wp:positionH>
          <wp:positionV relativeFrom="paragraph">
            <wp:posOffset>-450214</wp:posOffset>
          </wp:positionV>
          <wp:extent cx="989428" cy="10853420"/>
          <wp:effectExtent l="0" t="0" r="0" b="0"/>
          <wp:wrapSquare wrapText="bothSides" distT="0" distB="0" distL="114300" distR="114300"/>
          <wp:docPr id="1" name="image3.png" descr="/Users/johanneshjelm/Dropbox/borås hockey/Loggo och mallar/Bildmaterial 2015-2016/bakgrund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Users/johanneshjelm/Dropbox/borås hockey/Loggo och mallar/Bildmaterial 2015-2016/bakgrund1.png"/>
                  <pic:cNvPicPr preferRelativeResize="0"/>
                </pic:nvPicPr>
                <pic:blipFill>
                  <a:blip r:embed="rId1"/>
                  <a:srcRect l="3449" r="77665"/>
                  <a:stretch>
                    <a:fillRect/>
                  </a:stretch>
                </pic:blipFill>
                <pic:spPr>
                  <a:xfrm>
                    <a:off x="0" y="0"/>
                    <a:ext cx="989428" cy="1085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CA405FF" wp14:editId="2B86D856">
          <wp:simplePos x="0" y="0"/>
          <wp:positionH relativeFrom="margin">
            <wp:posOffset>-734694</wp:posOffset>
          </wp:positionH>
          <wp:positionV relativeFrom="paragraph">
            <wp:posOffset>-179069</wp:posOffset>
          </wp:positionV>
          <wp:extent cx="1295400" cy="1202055"/>
          <wp:effectExtent l="25400" t="25400" r="101600" b="93345"/>
          <wp:wrapSquare wrapText="bothSides" distT="0" distB="0" distL="114300" distR="114300"/>
          <wp:docPr id="2" name="image4.png" descr="/Users/johanneshjelm/Dropbox/borås hockey/Loggo och mallar/Bildmaterial 2015-2016/Logga/BorasHockey_Logo_CMYK_NEG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/Users/johanneshjelm/Dropbox/borås hockey/Loggo och mallar/Bildmaterial 2015-2016/Logga/BorasHockey_Logo_CMYK_NEG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5400" cy="1202055"/>
                  </a:xfrm>
                  <a:prstGeom prst="rect">
                    <a:avLst/>
                  </a:prstGeom>
                  <a:ln/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3EFD"/>
    <w:rsid w:val="00056D21"/>
    <w:rsid w:val="001B664E"/>
    <w:rsid w:val="00275222"/>
    <w:rsid w:val="00357C1C"/>
    <w:rsid w:val="00422F91"/>
    <w:rsid w:val="004F3ECE"/>
    <w:rsid w:val="0068177F"/>
    <w:rsid w:val="006E4D50"/>
    <w:rsid w:val="00711D16"/>
    <w:rsid w:val="008B4EEF"/>
    <w:rsid w:val="008E794B"/>
    <w:rsid w:val="00935812"/>
    <w:rsid w:val="0095271C"/>
    <w:rsid w:val="009F78FF"/>
    <w:rsid w:val="00A82444"/>
    <w:rsid w:val="00C94C6C"/>
    <w:rsid w:val="00EF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AA31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venir" w:eastAsia="Avenir" w:hAnsi="Avenir" w:cs="Avenir"/>
        <w:sz w:val="24"/>
        <w:szCs w:val="24"/>
        <w:lang w:val="sv-SE" w:eastAsia="sv-SE" w:bidi="ar-SA"/>
      </w:rPr>
    </w:rPrDefault>
    <w:pPrDefault>
      <w:pPr>
        <w:ind w:left="1304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75222"/>
  </w:style>
  <w:style w:type="paragraph" w:styleId="Rubrik1">
    <w:name w:val="heading 1"/>
    <w:basedOn w:val="Normal"/>
    <w:next w:val="Normal"/>
    <w:pPr>
      <w:keepNext/>
      <w:keepLines/>
      <w:spacing w:before="240"/>
      <w:outlineLvl w:val="0"/>
    </w:pPr>
    <w:rPr>
      <w:b/>
      <w:color w:val="003687"/>
      <w:sz w:val="36"/>
      <w:szCs w:val="36"/>
    </w:rPr>
  </w:style>
  <w:style w:type="paragraph" w:styleId="Rubrik2">
    <w:name w:val="heading 2"/>
    <w:basedOn w:val="Normal"/>
    <w:next w:val="Normal"/>
    <w:pPr>
      <w:keepNext/>
      <w:keepLines/>
      <w:spacing w:before="40"/>
      <w:outlineLvl w:val="1"/>
    </w:pPr>
    <w:rPr>
      <w:b/>
      <w:color w:val="003687"/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40"/>
      <w:outlineLvl w:val="2"/>
    </w:pPr>
    <w:rPr>
      <w:b/>
      <w:color w:val="1E4D78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40"/>
      <w:outlineLvl w:val="3"/>
    </w:pPr>
    <w:rPr>
      <w:b/>
      <w:i/>
      <w:color w:val="BE0101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Rubrik7">
    <w:name w:val="heading 7"/>
    <w:basedOn w:val="Rubrik1"/>
    <w:next w:val="Normal"/>
    <w:link w:val="Rubrik7Char"/>
    <w:uiPriority w:val="9"/>
    <w:unhideWhenUsed/>
    <w:qFormat/>
    <w:rsid w:val="00275222"/>
    <w:pPr>
      <w:outlineLvl w:val="6"/>
    </w:pPr>
  </w:style>
  <w:style w:type="paragraph" w:styleId="Rubrik8">
    <w:name w:val="heading 8"/>
    <w:basedOn w:val="Rubrik2"/>
    <w:next w:val="Normal"/>
    <w:link w:val="Rubrik8Char"/>
    <w:uiPriority w:val="9"/>
    <w:unhideWhenUsed/>
    <w:qFormat/>
    <w:rsid w:val="00275222"/>
    <w:pPr>
      <w:outlineLvl w:val="7"/>
    </w:pPr>
  </w:style>
  <w:style w:type="paragraph" w:styleId="Rubrik9">
    <w:name w:val="heading 9"/>
    <w:basedOn w:val="Rubrik3"/>
    <w:next w:val="Normal"/>
    <w:link w:val="Rubrik9Char"/>
    <w:uiPriority w:val="9"/>
    <w:unhideWhenUsed/>
    <w:qFormat/>
    <w:rsid w:val="00275222"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2752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75222"/>
  </w:style>
  <w:style w:type="paragraph" w:styleId="Sidfot">
    <w:name w:val="footer"/>
    <w:basedOn w:val="Normal"/>
    <w:link w:val="SidfotChar"/>
    <w:uiPriority w:val="99"/>
    <w:unhideWhenUsed/>
    <w:rsid w:val="002752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75222"/>
  </w:style>
  <w:style w:type="paragraph" w:styleId="Ingetavstnd">
    <w:name w:val="No Spacing"/>
    <w:aliases w:val="Vanlig"/>
    <w:basedOn w:val="Normal"/>
    <w:uiPriority w:val="1"/>
    <w:qFormat/>
    <w:rsid w:val="004F3ECE"/>
  </w:style>
  <w:style w:type="character" w:customStyle="1" w:styleId="Rubrik7Char">
    <w:name w:val="Rubrik 7 Char"/>
    <w:basedOn w:val="Standardstycketeckensnitt"/>
    <w:link w:val="Rubrik7"/>
    <w:uiPriority w:val="9"/>
    <w:rsid w:val="00275222"/>
    <w:rPr>
      <w:b/>
      <w:color w:val="003687"/>
      <w:sz w:val="36"/>
      <w:szCs w:val="36"/>
    </w:rPr>
  </w:style>
  <w:style w:type="paragraph" w:customStyle="1" w:styleId="BorsHockey">
    <w:name w:val="Borås Hockey"/>
    <w:basedOn w:val="Normal"/>
    <w:rsid w:val="00275222"/>
  </w:style>
  <w:style w:type="character" w:customStyle="1" w:styleId="Rubrik8Char">
    <w:name w:val="Rubrik 8 Char"/>
    <w:basedOn w:val="Standardstycketeckensnitt"/>
    <w:link w:val="Rubrik8"/>
    <w:uiPriority w:val="9"/>
    <w:rsid w:val="00275222"/>
    <w:rPr>
      <w:b/>
      <w:color w:val="003687"/>
      <w:sz w:val="32"/>
      <w:szCs w:val="32"/>
    </w:rPr>
  </w:style>
  <w:style w:type="character" w:customStyle="1" w:styleId="Rubrik9Char">
    <w:name w:val="Rubrik 9 Char"/>
    <w:basedOn w:val="Standardstycketeckensnitt"/>
    <w:link w:val="Rubrik9"/>
    <w:uiPriority w:val="9"/>
    <w:rsid w:val="00275222"/>
    <w:rPr>
      <w:b/>
      <w:color w:val="1E4D78"/>
      <w:sz w:val="28"/>
      <w:szCs w:val="28"/>
    </w:rPr>
  </w:style>
  <w:style w:type="character" w:styleId="Diskretbetoning">
    <w:name w:val="Subtle Emphasis"/>
    <w:uiPriority w:val="19"/>
    <w:rsid w:val="00275222"/>
  </w:style>
  <w:style w:type="character" w:styleId="Bokenstitel">
    <w:name w:val="Book Title"/>
    <w:basedOn w:val="Diskretbetoning"/>
    <w:uiPriority w:val="33"/>
    <w:qFormat/>
    <w:rsid w:val="00275222"/>
    <w:rPr>
      <w:rFonts w:ascii="Avenir Next Demi Bold" w:hAnsi="Avenir Next Demi Bold"/>
      <w:b/>
      <w:bCs/>
      <w:i/>
      <w:iCs/>
      <w:color w:val="C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johanneshjelm/Dropbox/bora&#778;s%20hockey/Loggo%20och%20mallar/mallar/Dokumentmall%20-%20Bora&#778;s%20Hocke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Dokumentmall - Borås Hockey.dotx</Template>
  <TotalTime>23</TotalTime>
  <Pages>2</Pages>
  <Words>151</Words>
  <Characters>802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Hjelm</dc:creator>
  <cp:lastModifiedBy>Johannes Hjelm</cp:lastModifiedBy>
  <cp:revision>8</cp:revision>
  <dcterms:created xsi:type="dcterms:W3CDTF">2018-09-02T07:32:00Z</dcterms:created>
  <dcterms:modified xsi:type="dcterms:W3CDTF">2018-09-04T18:21:00Z</dcterms:modified>
</cp:coreProperties>
</file>