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EEA" w:rsidRDefault="00665EEA" w:rsidP="00665EEA">
      <w:pPr>
        <w:jc w:val="center"/>
        <w:rPr>
          <w:b/>
          <w:sz w:val="28"/>
          <w:szCs w:val="28"/>
        </w:rPr>
      </w:pPr>
    </w:p>
    <w:p w:rsidR="00665EEA" w:rsidRDefault="00665EEA" w:rsidP="00665EEA">
      <w:pPr>
        <w:jc w:val="center"/>
        <w:rPr>
          <w:b/>
          <w:sz w:val="28"/>
          <w:szCs w:val="28"/>
        </w:rPr>
      </w:pPr>
      <w:r w:rsidRPr="007528CD">
        <w:rPr>
          <w:b/>
          <w:sz w:val="28"/>
          <w:szCs w:val="28"/>
        </w:rPr>
        <w:t>Uttagningsläger P15</w:t>
      </w:r>
    </w:p>
    <w:p w:rsidR="00DA7B38" w:rsidRPr="00E31F42" w:rsidRDefault="00DA7B38" w:rsidP="00665EEA">
      <w:pPr>
        <w:jc w:val="center"/>
        <w:rPr>
          <w:bCs/>
          <w:i/>
          <w:iCs/>
          <w:sz w:val="28"/>
          <w:szCs w:val="28"/>
        </w:rPr>
      </w:pPr>
      <w:r w:rsidRPr="00E31F42">
        <w:rPr>
          <w:bCs/>
          <w:i/>
          <w:iCs/>
          <w:sz w:val="28"/>
          <w:szCs w:val="28"/>
        </w:rPr>
        <w:t>Uttagning till Elitpojkläger i Söderhamn</w:t>
      </w:r>
      <w:r w:rsidR="00E31F42" w:rsidRPr="00E31F42">
        <w:rPr>
          <w:bCs/>
          <w:i/>
          <w:iCs/>
          <w:sz w:val="28"/>
          <w:szCs w:val="28"/>
        </w:rPr>
        <w:t xml:space="preserve"> 2-4 december</w:t>
      </w:r>
    </w:p>
    <w:p w:rsidR="00DA7B38" w:rsidRPr="00E31F42" w:rsidRDefault="00DA7B38" w:rsidP="00665EEA">
      <w:pPr>
        <w:jc w:val="center"/>
        <w:rPr>
          <w:bCs/>
          <w:i/>
          <w:iCs/>
          <w:sz w:val="28"/>
          <w:szCs w:val="28"/>
        </w:rPr>
      </w:pPr>
      <w:r w:rsidRPr="00E31F42">
        <w:rPr>
          <w:bCs/>
          <w:i/>
          <w:iCs/>
          <w:sz w:val="28"/>
          <w:szCs w:val="28"/>
        </w:rPr>
        <w:t>Samt uttagning till Distriktslagsturneringen i Söderhamn 4-5 januari.</w:t>
      </w:r>
    </w:p>
    <w:p w:rsidR="00DA7B38" w:rsidRPr="00E31F42" w:rsidRDefault="00DA7B38" w:rsidP="00665EEA">
      <w:pPr>
        <w:jc w:val="center"/>
        <w:rPr>
          <w:bCs/>
          <w:i/>
          <w:iCs/>
          <w:sz w:val="28"/>
          <w:szCs w:val="28"/>
        </w:rPr>
      </w:pPr>
      <w:r w:rsidRPr="00E31F42">
        <w:rPr>
          <w:bCs/>
          <w:i/>
          <w:iCs/>
          <w:sz w:val="28"/>
          <w:szCs w:val="28"/>
        </w:rPr>
        <w:t>Norrland har tre lag med i turneringen</w:t>
      </w:r>
    </w:p>
    <w:p w:rsidR="00665EEA" w:rsidRPr="008D5799" w:rsidRDefault="00665EEA" w:rsidP="00665EEA">
      <w:pPr>
        <w:rPr>
          <w:sz w:val="24"/>
          <w:szCs w:val="24"/>
        </w:rPr>
      </w:pPr>
      <w:r w:rsidRPr="008D5799">
        <w:rPr>
          <w:sz w:val="24"/>
          <w:szCs w:val="24"/>
        </w:rPr>
        <w:t xml:space="preserve">Distrikt Nord inbjuder alla distriktets föreningar att anmäla </w:t>
      </w:r>
      <w:r>
        <w:rPr>
          <w:sz w:val="24"/>
          <w:szCs w:val="24"/>
        </w:rPr>
        <w:t>pojkar 15, födda 200</w:t>
      </w:r>
      <w:r w:rsidR="00DA7B38">
        <w:rPr>
          <w:sz w:val="24"/>
          <w:szCs w:val="24"/>
        </w:rPr>
        <w:t>5</w:t>
      </w:r>
      <w:r w:rsidRPr="008D5799">
        <w:rPr>
          <w:sz w:val="24"/>
          <w:szCs w:val="24"/>
        </w:rPr>
        <w:t xml:space="preserve"> till UTTAGNINGSLÄGER.</w:t>
      </w:r>
    </w:p>
    <w:p w:rsidR="00665EEA" w:rsidRPr="008D5799" w:rsidRDefault="00665EEA" w:rsidP="00665EEA">
      <w:pPr>
        <w:rPr>
          <w:sz w:val="24"/>
          <w:szCs w:val="24"/>
        </w:rPr>
      </w:pPr>
      <w:r>
        <w:rPr>
          <w:sz w:val="24"/>
          <w:szCs w:val="24"/>
        </w:rPr>
        <w:t>Var:</w:t>
      </w:r>
      <w:r>
        <w:rPr>
          <w:sz w:val="24"/>
          <w:szCs w:val="24"/>
        </w:rPr>
        <w:tab/>
        <w:t xml:space="preserve">Rättvik Arena, Rättvik </w:t>
      </w:r>
    </w:p>
    <w:p w:rsidR="00665EEA" w:rsidRPr="008D5799" w:rsidRDefault="00665EEA" w:rsidP="00665EEA">
      <w:pPr>
        <w:rPr>
          <w:sz w:val="24"/>
          <w:szCs w:val="24"/>
        </w:rPr>
      </w:pPr>
      <w:r>
        <w:rPr>
          <w:sz w:val="24"/>
          <w:szCs w:val="24"/>
        </w:rPr>
        <w:t>När:</w:t>
      </w:r>
      <w:r>
        <w:rPr>
          <w:sz w:val="24"/>
          <w:szCs w:val="24"/>
        </w:rPr>
        <w:tab/>
        <w:t>Måndag 2</w:t>
      </w:r>
      <w:r w:rsidR="00DA7B38">
        <w:rPr>
          <w:sz w:val="24"/>
          <w:szCs w:val="24"/>
        </w:rPr>
        <w:t>8</w:t>
      </w:r>
      <w:r>
        <w:rPr>
          <w:sz w:val="24"/>
          <w:szCs w:val="24"/>
        </w:rPr>
        <w:t xml:space="preserve"> oktober 09.00-16.00</w:t>
      </w:r>
    </w:p>
    <w:p w:rsidR="00665EEA" w:rsidRPr="008D5799" w:rsidRDefault="00665EEA" w:rsidP="00665EEA">
      <w:pPr>
        <w:rPr>
          <w:sz w:val="24"/>
          <w:szCs w:val="24"/>
        </w:rPr>
      </w:pPr>
      <w:r w:rsidRPr="008D5799">
        <w:rPr>
          <w:sz w:val="24"/>
          <w:szCs w:val="24"/>
        </w:rPr>
        <w:t>Kostnad:</w:t>
      </w:r>
      <w:r w:rsidRPr="008D5799">
        <w:rPr>
          <w:sz w:val="24"/>
          <w:szCs w:val="24"/>
        </w:rPr>
        <w:tab/>
      </w:r>
      <w:r>
        <w:rPr>
          <w:sz w:val="24"/>
          <w:szCs w:val="24"/>
        </w:rPr>
        <w:t>700</w:t>
      </w:r>
      <w:r w:rsidRPr="008D5799">
        <w:rPr>
          <w:sz w:val="24"/>
          <w:szCs w:val="24"/>
        </w:rPr>
        <w:t>: - / spelare</w:t>
      </w:r>
      <w:r>
        <w:rPr>
          <w:sz w:val="24"/>
          <w:szCs w:val="24"/>
        </w:rPr>
        <w:t xml:space="preserve"> som faktureras föreningen. </w:t>
      </w:r>
    </w:p>
    <w:p w:rsidR="00665EEA" w:rsidRDefault="00665EEA" w:rsidP="00665EEA">
      <w:pPr>
        <w:rPr>
          <w:sz w:val="24"/>
          <w:szCs w:val="24"/>
        </w:rPr>
      </w:pPr>
      <w:r>
        <w:rPr>
          <w:sz w:val="24"/>
          <w:szCs w:val="24"/>
        </w:rPr>
        <w:t>Ledare:</w:t>
      </w:r>
      <w:r>
        <w:rPr>
          <w:sz w:val="24"/>
          <w:szCs w:val="24"/>
        </w:rPr>
        <w:tab/>
      </w:r>
      <w:r w:rsidR="00DA7B38">
        <w:rPr>
          <w:sz w:val="24"/>
          <w:szCs w:val="24"/>
        </w:rPr>
        <w:t>Emanuel Sundkvist</w:t>
      </w:r>
    </w:p>
    <w:p w:rsidR="00665EEA" w:rsidRPr="005F7EAD" w:rsidRDefault="00665EEA" w:rsidP="00665EEA">
      <w:pPr>
        <w:rPr>
          <w:rFonts w:eastAsia="Times New Roman"/>
          <w:color w:val="0000FF"/>
          <w:u w:val="single"/>
          <w:lang w:eastAsia="sv-SE"/>
        </w:rPr>
      </w:pPr>
      <w:r>
        <w:rPr>
          <w:sz w:val="24"/>
          <w:szCs w:val="24"/>
        </w:rPr>
        <w:t xml:space="preserve">Lägeransvarig: Mattis Stenis, </w:t>
      </w:r>
      <w:r w:rsidRPr="005F7EAD">
        <w:rPr>
          <w:rFonts w:ascii="Consolas" w:eastAsia="Times New Roman" w:hAnsi="Consolas" w:cs="Consolas"/>
          <w:color w:val="000000"/>
          <w:sz w:val="21"/>
          <w:szCs w:val="21"/>
          <w:lang w:eastAsia="sv-SE"/>
        </w:rPr>
        <w:t>073-5088662</w:t>
      </w:r>
      <w:r>
        <w:rPr>
          <w:rFonts w:ascii="Consolas" w:eastAsia="Times New Roman" w:hAnsi="Consolas" w:cs="Consolas"/>
          <w:color w:val="000000"/>
          <w:sz w:val="21"/>
          <w:szCs w:val="21"/>
          <w:lang w:eastAsia="sv-SE"/>
        </w:rPr>
        <w:t xml:space="preserve"> </w:t>
      </w:r>
      <w:hyperlink r:id="rId8" w:history="1">
        <w:r w:rsidRPr="005F7EAD">
          <w:rPr>
            <w:rFonts w:eastAsia="Times New Roman"/>
            <w:color w:val="0000FF"/>
            <w:u w:val="single"/>
            <w:lang w:eastAsia="sv-SE"/>
          </w:rPr>
          <w:t>mattias.stenis@ifkrattvik.com</w:t>
        </w:r>
      </w:hyperlink>
    </w:p>
    <w:p w:rsidR="00665EEA" w:rsidRDefault="00665EEA" w:rsidP="00665EEA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r w:rsidRPr="008D5799">
        <w:rPr>
          <w:sz w:val="24"/>
          <w:szCs w:val="24"/>
        </w:rPr>
        <w:t>Adm. ansvarig: Distri</w:t>
      </w:r>
      <w:r>
        <w:rPr>
          <w:sz w:val="24"/>
          <w:szCs w:val="24"/>
        </w:rPr>
        <w:t xml:space="preserve">kt Nord, Karl-Axel Jonsson, </w:t>
      </w:r>
      <w:r w:rsidRPr="00404D6A">
        <w:rPr>
          <w:rFonts w:eastAsia="Times New Roman"/>
          <w:color w:val="000000"/>
          <w:lang w:eastAsia="sv-SE"/>
        </w:rPr>
        <w:t>070-2919366</w:t>
      </w:r>
      <w:r>
        <w:rPr>
          <w:rFonts w:eastAsia="Times New Roman"/>
          <w:color w:val="000000"/>
          <w:lang w:eastAsia="sv-SE"/>
        </w:rPr>
        <w:t xml:space="preserve">, </w:t>
      </w:r>
      <w:hyperlink r:id="rId9" w:history="1">
        <w:r w:rsidRPr="00EA1192">
          <w:rPr>
            <w:rStyle w:val="Hyperlnk"/>
            <w:rFonts w:eastAsia="Times New Roman"/>
            <w:lang w:eastAsia="sv-SE"/>
          </w:rPr>
          <w:t>karl-axel.jonsson@polisen.se</w:t>
        </w:r>
      </w:hyperlink>
    </w:p>
    <w:p w:rsidR="00665EEA" w:rsidRPr="00404D6A" w:rsidRDefault="00665EEA" w:rsidP="00665EEA">
      <w:pPr>
        <w:spacing w:after="0" w:line="240" w:lineRule="auto"/>
        <w:rPr>
          <w:rFonts w:eastAsia="Times New Roman"/>
          <w:color w:val="000000"/>
          <w:lang w:eastAsia="sv-SE"/>
        </w:rPr>
      </w:pPr>
    </w:p>
    <w:p w:rsidR="00665EEA" w:rsidRPr="008D5799" w:rsidRDefault="00665EEA" w:rsidP="00665EEA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8D5799">
        <w:rPr>
          <w:sz w:val="24"/>
          <w:szCs w:val="24"/>
        </w:rPr>
        <w:tab/>
      </w:r>
    </w:p>
    <w:p w:rsidR="00665EEA" w:rsidRPr="009A6EEA" w:rsidRDefault="00665EEA" w:rsidP="00665EEA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Anmälan görs i bifogad fil</w:t>
      </w:r>
    </w:p>
    <w:p w:rsidR="00665EEA" w:rsidRPr="008D5799" w:rsidRDefault="00665EEA" w:rsidP="00665EEA">
      <w:pPr>
        <w:rPr>
          <w:sz w:val="28"/>
          <w:szCs w:val="28"/>
        </w:rPr>
      </w:pPr>
      <w:r w:rsidRPr="008D5799">
        <w:rPr>
          <w:sz w:val="28"/>
          <w:szCs w:val="28"/>
          <w:u w:val="single"/>
        </w:rPr>
        <w:t>Extra</w:t>
      </w:r>
    </w:p>
    <w:p w:rsidR="00665EEA" w:rsidRPr="008D5799" w:rsidRDefault="00665EEA" w:rsidP="00665EE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Boende söndag</w:t>
      </w:r>
      <w:r w:rsidRPr="008D5799">
        <w:rPr>
          <w:sz w:val="24"/>
          <w:szCs w:val="24"/>
        </w:rPr>
        <w:t>, ev. allergi, övrig information som är viktig för lägrets ledare</w:t>
      </w:r>
      <w:r>
        <w:rPr>
          <w:sz w:val="24"/>
          <w:szCs w:val="24"/>
        </w:rPr>
        <w:t>.</w:t>
      </w:r>
    </w:p>
    <w:p w:rsidR="00665EEA" w:rsidRDefault="00665EEA" w:rsidP="00665EEA">
      <w:pPr>
        <w:tabs>
          <w:tab w:val="right" w:pos="9072"/>
        </w:tabs>
        <w:rPr>
          <w:sz w:val="28"/>
          <w:szCs w:val="28"/>
        </w:rPr>
      </w:pPr>
      <w:r w:rsidRPr="00762C39">
        <w:rPr>
          <w:sz w:val="28"/>
          <w:szCs w:val="28"/>
        </w:rPr>
        <w:t>Anmälan ska skickas t</w:t>
      </w:r>
      <w:r>
        <w:rPr>
          <w:rFonts w:ascii="Arial" w:hAnsi="Arial" w:cs="Arial"/>
          <w:sz w:val="24"/>
          <w:szCs w:val="24"/>
        </w:rPr>
        <w:t xml:space="preserve">ill: </w:t>
      </w:r>
      <w:hyperlink r:id="rId10" w:history="1">
        <w:r w:rsidRPr="00E326F8">
          <w:rPr>
            <w:rStyle w:val="Hyperlnk"/>
            <w:rFonts w:ascii="Arial" w:hAnsi="Arial" w:cs="Arial"/>
            <w:sz w:val="24"/>
            <w:szCs w:val="24"/>
          </w:rPr>
          <w:t>bengt.bandynord@svenskbandy.se</w:t>
        </w:r>
      </w:hyperlink>
      <w:r>
        <w:rPr>
          <w:sz w:val="28"/>
          <w:szCs w:val="28"/>
        </w:rPr>
        <w:t xml:space="preserve"> senast</w:t>
      </w:r>
      <w:r>
        <w:rPr>
          <w:b/>
          <w:sz w:val="28"/>
          <w:szCs w:val="28"/>
        </w:rPr>
        <w:t xml:space="preserve"> </w:t>
      </w:r>
      <w:r w:rsidR="00DA7B38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oktober 201</w:t>
      </w:r>
      <w:r w:rsidR="00E31F42">
        <w:rPr>
          <w:b/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665EEA" w:rsidRDefault="00665EEA" w:rsidP="00665EEA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Bandyhälsningar</w:t>
      </w:r>
    </w:p>
    <w:p w:rsidR="00665EEA" w:rsidRDefault="00665EEA" w:rsidP="00665EEA">
      <w:pPr>
        <w:tabs>
          <w:tab w:val="right" w:pos="9072"/>
        </w:tabs>
        <w:spacing w:line="240" w:lineRule="auto"/>
        <w:rPr>
          <w:rFonts w:ascii="Vladimir Script" w:hAnsi="Vladimir Script"/>
          <w:sz w:val="48"/>
          <w:szCs w:val="48"/>
        </w:rPr>
      </w:pPr>
      <w:r>
        <w:rPr>
          <w:rFonts w:ascii="Vladimir Script" w:hAnsi="Vladimir Script"/>
          <w:sz w:val="48"/>
          <w:szCs w:val="48"/>
        </w:rPr>
        <w:t>Karl-Axel Jonsson</w:t>
      </w:r>
    </w:p>
    <w:p w:rsidR="00665EEA" w:rsidRPr="00404D6A" w:rsidRDefault="00665EEA" w:rsidP="00665EEA">
      <w:pPr>
        <w:spacing w:after="0" w:line="240" w:lineRule="auto"/>
        <w:rPr>
          <w:rFonts w:eastAsia="Times New Roman"/>
          <w:color w:val="000000"/>
          <w:lang w:eastAsia="sv-SE"/>
        </w:rPr>
      </w:pPr>
      <w:r w:rsidRPr="00404D6A">
        <w:rPr>
          <w:rFonts w:eastAsia="Times New Roman"/>
          <w:color w:val="000000"/>
          <w:lang w:eastAsia="sv-SE"/>
        </w:rPr>
        <w:t>070-2919366</w:t>
      </w:r>
    </w:p>
    <w:p w:rsidR="00665EEA" w:rsidRDefault="00D2700B" w:rsidP="00665EEA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hyperlink r:id="rId11" w:history="1">
        <w:r w:rsidR="00665EEA" w:rsidRPr="00EA1192">
          <w:rPr>
            <w:rStyle w:val="Hyperlnk"/>
            <w:rFonts w:eastAsia="Times New Roman"/>
            <w:lang w:eastAsia="sv-SE"/>
          </w:rPr>
          <w:t>karl-axel.jonsson@polisen.se</w:t>
        </w:r>
      </w:hyperlink>
    </w:p>
    <w:p w:rsidR="00665EEA" w:rsidRPr="00404D6A" w:rsidRDefault="00665EEA" w:rsidP="00665EEA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</w:p>
    <w:p w:rsidR="008F47B0" w:rsidRPr="00E31F42" w:rsidRDefault="00665EEA" w:rsidP="00E31F42">
      <w:pPr>
        <w:tabs>
          <w:tab w:val="right" w:pos="9072"/>
        </w:tabs>
        <w:rPr>
          <w:rFonts w:ascii="Vladimir Script" w:hAnsi="Vladimir Script"/>
          <w:sz w:val="48"/>
          <w:szCs w:val="48"/>
        </w:rPr>
      </w:pPr>
      <w:r w:rsidRPr="00067ED5">
        <w:rPr>
          <w:sz w:val="24"/>
          <w:szCs w:val="24"/>
        </w:rPr>
        <w:t>Distrikt Nord</w:t>
      </w:r>
    </w:p>
    <w:sectPr w:rsidR="008F47B0" w:rsidRPr="00E31F42" w:rsidSect="008022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00B" w:rsidRDefault="00D2700B" w:rsidP="004E68FA">
      <w:pPr>
        <w:spacing w:after="0" w:line="240" w:lineRule="auto"/>
      </w:pPr>
      <w:r>
        <w:separator/>
      </w:r>
    </w:p>
  </w:endnote>
  <w:endnote w:type="continuationSeparator" w:id="0">
    <w:p w:rsidR="00D2700B" w:rsidRDefault="00D2700B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802468-5680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115-9524</w:t>
    </w:r>
    <w:bookmarkEnd w:id="1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N:a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D2700B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00B" w:rsidRDefault="00D2700B" w:rsidP="004E68FA">
      <w:pPr>
        <w:spacing w:after="0" w:line="240" w:lineRule="auto"/>
      </w:pPr>
      <w:r>
        <w:separator/>
      </w:r>
    </w:p>
  </w:footnote>
  <w:footnote w:type="continuationSeparator" w:id="0">
    <w:p w:rsidR="00D2700B" w:rsidRDefault="00D2700B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58B7633"/>
    <w:multiLevelType w:val="hybridMultilevel"/>
    <w:tmpl w:val="09E4C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C241A"/>
    <w:rsid w:val="000C47B0"/>
    <w:rsid w:val="000F3C59"/>
    <w:rsid w:val="000F4B2C"/>
    <w:rsid w:val="00103FF2"/>
    <w:rsid w:val="00112441"/>
    <w:rsid w:val="001747DB"/>
    <w:rsid w:val="001E10F0"/>
    <w:rsid w:val="001F701F"/>
    <w:rsid w:val="00247703"/>
    <w:rsid w:val="002656EA"/>
    <w:rsid w:val="00301FB0"/>
    <w:rsid w:val="00397A0F"/>
    <w:rsid w:val="003E5FE3"/>
    <w:rsid w:val="003F72C0"/>
    <w:rsid w:val="00440EFB"/>
    <w:rsid w:val="00464C0B"/>
    <w:rsid w:val="004905F0"/>
    <w:rsid w:val="004A28E0"/>
    <w:rsid w:val="004B2443"/>
    <w:rsid w:val="004D285E"/>
    <w:rsid w:val="004E68FA"/>
    <w:rsid w:val="00551740"/>
    <w:rsid w:val="00586819"/>
    <w:rsid w:val="00665EEA"/>
    <w:rsid w:val="00667176"/>
    <w:rsid w:val="00677765"/>
    <w:rsid w:val="00695267"/>
    <w:rsid w:val="006B0657"/>
    <w:rsid w:val="006F032E"/>
    <w:rsid w:val="00717D68"/>
    <w:rsid w:val="007664DB"/>
    <w:rsid w:val="007C02F3"/>
    <w:rsid w:val="007C1D2E"/>
    <w:rsid w:val="008022ED"/>
    <w:rsid w:val="0080734D"/>
    <w:rsid w:val="00891F86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9749E"/>
    <w:rsid w:val="00AA4F90"/>
    <w:rsid w:val="00AF0366"/>
    <w:rsid w:val="00B17EC4"/>
    <w:rsid w:val="00B272E8"/>
    <w:rsid w:val="00B300AB"/>
    <w:rsid w:val="00B514E9"/>
    <w:rsid w:val="00B740A3"/>
    <w:rsid w:val="00B908E9"/>
    <w:rsid w:val="00C07FEE"/>
    <w:rsid w:val="00C67D0E"/>
    <w:rsid w:val="00C80786"/>
    <w:rsid w:val="00C9301C"/>
    <w:rsid w:val="00CE2714"/>
    <w:rsid w:val="00D2700B"/>
    <w:rsid w:val="00D368EF"/>
    <w:rsid w:val="00D40F6C"/>
    <w:rsid w:val="00DA7B38"/>
    <w:rsid w:val="00DE6FD7"/>
    <w:rsid w:val="00E31F42"/>
    <w:rsid w:val="00E55A1E"/>
    <w:rsid w:val="00ED202D"/>
    <w:rsid w:val="00ED310E"/>
    <w:rsid w:val="00EE503B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6E16D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ias.stenis@ifkrattvik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l-axel.jonsson@polisen.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engt.bandynord@svenskbandy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rl-axel.jonsson@polisen.s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6C31-E657-4DE3-82D3-A75EEFEF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3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3</cp:revision>
  <cp:lastPrinted>2016-09-27T14:58:00Z</cp:lastPrinted>
  <dcterms:created xsi:type="dcterms:W3CDTF">2019-09-23T09:10:00Z</dcterms:created>
  <dcterms:modified xsi:type="dcterms:W3CDTF">2019-09-23T12:19:00Z</dcterms:modified>
</cp:coreProperties>
</file>