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47C" w:rsidRDefault="00445149">
      <w:pPr>
        <w:rPr>
          <w:b/>
          <w:sz w:val="36"/>
          <w:szCs w:val="36"/>
        </w:rPr>
      </w:pPr>
      <w:r w:rsidRPr="00445149">
        <w:rPr>
          <w:b/>
          <w:sz w:val="36"/>
          <w:szCs w:val="36"/>
        </w:rPr>
        <w:t>Lathund för bestställning av profilkläder</w:t>
      </w:r>
    </w:p>
    <w:p w:rsidR="00445149" w:rsidRDefault="0044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Gå till sidan </w:t>
      </w:r>
      <w:hyperlink r:id="rId4" w:history="1">
        <w:r w:rsidRPr="00DE1ADD">
          <w:rPr>
            <w:rStyle w:val="Hyperlnk"/>
            <w:sz w:val="36"/>
            <w:szCs w:val="36"/>
          </w:rPr>
          <w:t>www.ravellisport.se</w:t>
        </w:r>
      </w:hyperlink>
    </w:p>
    <w:p w:rsidR="00445149" w:rsidRPr="00445149" w:rsidRDefault="0044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>Klicka på ”Logga in”, och ”Skapa ett” om du inte redan har ett konto.</w:t>
      </w:r>
    </w:p>
    <w:p w:rsidR="00445149" w:rsidRDefault="00445149">
      <w:r>
        <w:rPr>
          <w:noProof/>
        </w:rPr>
        <w:drawing>
          <wp:inline distT="0" distB="0" distL="0" distR="0" wp14:anchorId="2F82D573" wp14:editId="30ACDD19">
            <wp:extent cx="5760720" cy="265239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9" w:rsidRDefault="00445149"/>
    <w:p w:rsidR="00445149" w:rsidRPr="00445149" w:rsidRDefault="00445149">
      <w:pPr>
        <w:rPr>
          <w:b/>
          <w:sz w:val="36"/>
          <w:szCs w:val="36"/>
        </w:rPr>
      </w:pPr>
      <w:r w:rsidRPr="00445149">
        <w:rPr>
          <w:b/>
          <w:sz w:val="36"/>
          <w:szCs w:val="36"/>
        </w:rPr>
        <w:t>Fyll i nedan och sedan klicka på ”Registrera”</w:t>
      </w:r>
    </w:p>
    <w:p w:rsidR="00445149" w:rsidRDefault="00445149">
      <w:r>
        <w:rPr>
          <w:noProof/>
        </w:rPr>
        <w:drawing>
          <wp:inline distT="0" distB="0" distL="0" distR="0" wp14:anchorId="755BEF0D" wp14:editId="142285C7">
            <wp:extent cx="5276850" cy="383258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234" cy="38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9" w:rsidRDefault="00445149">
      <w:pPr>
        <w:rPr>
          <w:b/>
          <w:sz w:val="36"/>
          <w:szCs w:val="36"/>
        </w:rPr>
      </w:pPr>
      <w:r w:rsidRPr="00445149">
        <w:rPr>
          <w:b/>
          <w:sz w:val="36"/>
          <w:szCs w:val="36"/>
        </w:rPr>
        <w:t>Där efter klickar du igen på ”Logga in” och loggar in med din mejladress och ditt lösenord!</w:t>
      </w:r>
    </w:p>
    <w:p w:rsidR="00445149" w:rsidRDefault="0044514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8EE48A" wp14:editId="3C4C6C1B">
            <wp:extent cx="5760720" cy="29400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9" w:rsidRDefault="00445149">
      <w:pPr>
        <w:rPr>
          <w:b/>
          <w:sz w:val="36"/>
          <w:szCs w:val="36"/>
        </w:rPr>
      </w:pPr>
    </w:p>
    <w:p w:rsidR="00445149" w:rsidRDefault="0044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>Sedan kommer du in på den här sidan och kan börja beställa.</w:t>
      </w:r>
    </w:p>
    <w:p w:rsidR="00445149" w:rsidRDefault="0044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Vill du köpa </w:t>
      </w:r>
      <w:proofErr w:type="spellStart"/>
      <w:r>
        <w:rPr>
          <w:b/>
          <w:sz w:val="36"/>
          <w:szCs w:val="36"/>
        </w:rPr>
        <w:t>spelarkit</w:t>
      </w:r>
      <w:proofErr w:type="spellEnd"/>
      <w:r>
        <w:rPr>
          <w:b/>
          <w:sz w:val="36"/>
          <w:szCs w:val="36"/>
        </w:rPr>
        <w:t xml:space="preserve"> eller </w:t>
      </w:r>
      <w:proofErr w:type="spellStart"/>
      <w:r>
        <w:rPr>
          <w:b/>
          <w:sz w:val="36"/>
          <w:szCs w:val="36"/>
        </w:rPr>
        <w:t>ledarkit</w:t>
      </w:r>
      <w:proofErr w:type="spellEnd"/>
      <w:r>
        <w:rPr>
          <w:b/>
          <w:sz w:val="36"/>
          <w:szCs w:val="36"/>
        </w:rPr>
        <w:t xml:space="preserve"> så klickar du på ”Växjö Vipers” och väljer det kit du vill titta på.</w:t>
      </w:r>
      <w:r w:rsidR="00FC1E5E">
        <w:rPr>
          <w:b/>
          <w:sz w:val="36"/>
          <w:szCs w:val="36"/>
        </w:rPr>
        <w:t xml:space="preserve"> </w:t>
      </w:r>
      <w:proofErr w:type="spellStart"/>
      <w:r w:rsidR="00FC1E5E">
        <w:rPr>
          <w:b/>
          <w:sz w:val="36"/>
          <w:szCs w:val="36"/>
        </w:rPr>
        <w:t>Ledarkiten</w:t>
      </w:r>
      <w:proofErr w:type="spellEnd"/>
      <w:r w:rsidR="00FC1E5E">
        <w:rPr>
          <w:b/>
          <w:sz w:val="36"/>
          <w:szCs w:val="36"/>
        </w:rPr>
        <w:t xml:space="preserve"> är rabatterade med 40% och får endast beställas till ledare!</w:t>
      </w:r>
      <w:bookmarkStart w:id="0" w:name="_GoBack"/>
      <w:bookmarkEnd w:id="0"/>
    </w:p>
    <w:p w:rsidR="00445149" w:rsidRDefault="00445149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AB0C7A8" wp14:editId="0002542F">
            <wp:extent cx="5760720" cy="3044190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49" w:rsidRPr="00445149" w:rsidRDefault="00445149">
      <w:pPr>
        <w:rPr>
          <w:b/>
          <w:sz w:val="36"/>
          <w:szCs w:val="36"/>
        </w:rPr>
      </w:pPr>
      <w:r>
        <w:rPr>
          <w:b/>
          <w:sz w:val="36"/>
          <w:szCs w:val="36"/>
        </w:rPr>
        <w:t>Du lägger de produkter du vill köpa i varukorgen och när du är klar så klickar du på ”Kassa” i högra hörnet och följer instruktionerna för betalning. Varorna levereras fritt hem till dig!</w:t>
      </w:r>
    </w:p>
    <w:sectPr w:rsidR="00445149" w:rsidRPr="00445149" w:rsidSect="00445149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149"/>
    <w:rsid w:val="000C06B2"/>
    <w:rsid w:val="000E0EC1"/>
    <w:rsid w:val="00101A7F"/>
    <w:rsid w:val="001900C6"/>
    <w:rsid w:val="00193B32"/>
    <w:rsid w:val="00206876"/>
    <w:rsid w:val="003079EA"/>
    <w:rsid w:val="00340ACD"/>
    <w:rsid w:val="00353AF7"/>
    <w:rsid w:val="003D5AB5"/>
    <w:rsid w:val="00445149"/>
    <w:rsid w:val="00457309"/>
    <w:rsid w:val="004C526C"/>
    <w:rsid w:val="0051355A"/>
    <w:rsid w:val="00527549"/>
    <w:rsid w:val="00630C51"/>
    <w:rsid w:val="006B4283"/>
    <w:rsid w:val="006B77D1"/>
    <w:rsid w:val="006D247C"/>
    <w:rsid w:val="0070627D"/>
    <w:rsid w:val="0077300D"/>
    <w:rsid w:val="007E512D"/>
    <w:rsid w:val="007E5C12"/>
    <w:rsid w:val="00807572"/>
    <w:rsid w:val="008E7F96"/>
    <w:rsid w:val="00922FB0"/>
    <w:rsid w:val="0097197E"/>
    <w:rsid w:val="00987A41"/>
    <w:rsid w:val="00C82D48"/>
    <w:rsid w:val="00CB69B5"/>
    <w:rsid w:val="00CC4F5D"/>
    <w:rsid w:val="00CE249B"/>
    <w:rsid w:val="00CE2EC6"/>
    <w:rsid w:val="00EE295F"/>
    <w:rsid w:val="00F852F5"/>
    <w:rsid w:val="00FC1E5E"/>
    <w:rsid w:val="00FC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3539B"/>
  <w15:chartTrackingRefBased/>
  <w15:docId w15:val="{833B3AA2-2973-493A-AB56-F83D69A3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4514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4514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ravellisport.s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362D2134.dotm</Template>
  <TotalTime>12</TotalTime>
  <Pages>2</Pages>
  <Words>121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Fredric Fagerberg</dc:creator>
  <cp:keywords/>
  <dc:description/>
  <cp:lastModifiedBy>Fredric Fagerberg</cp:lastModifiedBy>
  <cp:revision>2</cp:revision>
  <dcterms:created xsi:type="dcterms:W3CDTF">2018-11-27T19:14:00Z</dcterms:created>
  <dcterms:modified xsi:type="dcterms:W3CDTF">2018-11-27T19:26:00Z</dcterms:modified>
</cp:coreProperties>
</file>